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4621" w:type="dxa"/>
        <w:tblInd w:w="-851" w:type="dxa"/>
        <w:tblLayout w:type="fixed"/>
        <w:tblCellMar>
          <w:left w:w="115" w:type="dxa"/>
          <w:right w:w="115" w:type="dxa"/>
        </w:tblCellMar>
        <w:tblLook w:val="0600" w:firstRow="0" w:lastRow="0" w:firstColumn="0" w:lastColumn="0" w:noHBand="1" w:noVBand="1"/>
      </w:tblPr>
      <w:tblGrid>
        <w:gridCol w:w="720"/>
        <w:gridCol w:w="630"/>
        <w:gridCol w:w="2336"/>
        <w:gridCol w:w="585"/>
        <w:gridCol w:w="10350"/>
      </w:tblGrid>
      <w:tr w:rsidR="003D1B71" w14:paraId="16753C70" w14:textId="77777777" w:rsidTr="00B061DE">
        <w:trPr>
          <w:trHeight w:val="3835"/>
        </w:trPr>
        <w:tc>
          <w:tcPr>
            <w:tcW w:w="3686" w:type="dxa"/>
            <w:gridSpan w:val="3"/>
            <w:vMerge w:val="restart"/>
            <w:tcBorders>
              <w:bottom w:val="nil"/>
            </w:tcBorders>
          </w:tcPr>
          <w:p w14:paraId="6F7B07F1" w14:textId="4E51D07B" w:rsidR="003D1B71" w:rsidRDefault="00B4712F" w:rsidP="003D1B71">
            <w:pPr>
              <w:pStyle w:val="BodyText"/>
              <w:kinsoku w:val="0"/>
              <w:overflowPunct w:val="0"/>
              <w:ind w:left="-120"/>
              <w:rPr>
                <w:rFonts w:ascii="Times New Roman" w:hAnsi="Times New Roman"/>
              </w:rPr>
            </w:pPr>
            <w:r>
              <w:rPr>
                <w:rFonts w:ascii="Times New Roman" w:hAnsi="Times New Roman"/>
                <w:noProof/>
              </w:rPr>
              <w:drawing>
                <wp:anchor distT="0" distB="0" distL="114300" distR="114300" simplePos="0" relativeHeight="251660288" behindDoc="0" locked="0" layoutInCell="1" allowOverlap="1" wp14:anchorId="7BE42BDE" wp14:editId="4B442D9B">
                  <wp:simplePos x="0" y="0"/>
                  <wp:positionH relativeFrom="column">
                    <wp:posOffset>-44392</wp:posOffset>
                  </wp:positionH>
                  <wp:positionV relativeFrom="paragraph">
                    <wp:posOffset>933796</wp:posOffset>
                  </wp:positionV>
                  <wp:extent cx="2182495" cy="956945"/>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495" cy="956945"/>
                          </a:xfrm>
                          <a:prstGeom prst="rect">
                            <a:avLst/>
                          </a:prstGeom>
                          <a:noFill/>
                        </pic:spPr>
                      </pic:pic>
                    </a:graphicData>
                  </a:graphic>
                </wp:anchor>
              </w:drawing>
            </w:r>
          </w:p>
        </w:tc>
        <w:tc>
          <w:tcPr>
            <w:tcW w:w="585" w:type="dxa"/>
            <w:vMerge w:val="restart"/>
            <w:tcBorders>
              <w:bottom w:val="nil"/>
            </w:tcBorders>
          </w:tcPr>
          <w:p w14:paraId="5DEC8F33" w14:textId="77777777" w:rsidR="003D1B71" w:rsidRPr="0056708E" w:rsidRDefault="003D1B71" w:rsidP="00590471">
            <w:pPr>
              <w:pStyle w:val="BodyText"/>
              <w:kinsoku w:val="0"/>
              <w:overflowPunct w:val="0"/>
              <w:rPr>
                <w:rFonts w:ascii="Times New Roman" w:hAnsi="Times New Roman"/>
                <w:color w:val="0072C7" w:themeColor="accent2"/>
              </w:rPr>
            </w:pPr>
          </w:p>
        </w:tc>
        <w:tc>
          <w:tcPr>
            <w:tcW w:w="10350" w:type="dxa"/>
            <w:tcBorders>
              <w:bottom w:val="nil"/>
            </w:tcBorders>
          </w:tcPr>
          <w:p w14:paraId="7735A53C" w14:textId="04B23AE8" w:rsidR="00F61FAE" w:rsidRDefault="00F61FAE" w:rsidP="00DF0B52">
            <w:pPr>
              <w:pStyle w:val="Title"/>
              <w:tabs>
                <w:tab w:val="left" w:pos="417"/>
                <w:tab w:val="center" w:pos="5025"/>
              </w:tabs>
              <w:spacing w:before="100" w:beforeAutospacing="1" w:after="120"/>
              <w:ind w:right="69"/>
              <w:rPr>
                <w:sz w:val="52"/>
                <w:szCs w:val="44"/>
              </w:rPr>
            </w:pPr>
            <w:r>
              <w:rPr>
                <w:sz w:val="52"/>
                <w:szCs w:val="44"/>
              </w:rPr>
              <w:tab/>
            </w:r>
            <w:r>
              <w:rPr>
                <w:sz w:val="52"/>
                <w:szCs w:val="44"/>
              </w:rPr>
              <w:tab/>
            </w:r>
            <w:r w:rsidRPr="00F61FAE">
              <w:rPr>
                <w:sz w:val="52"/>
                <w:szCs w:val="44"/>
              </w:rPr>
              <w:t>Potentially Serious Injury (PSI</w:t>
            </w:r>
            <w:r>
              <w:rPr>
                <w:sz w:val="52"/>
                <w:szCs w:val="44"/>
              </w:rPr>
              <w:t>)</w:t>
            </w:r>
            <w:r>
              <w:tab/>
            </w:r>
          </w:p>
          <w:p w14:paraId="2C34B98D" w14:textId="42180000" w:rsidR="00F61FAE" w:rsidRPr="00B061DE" w:rsidRDefault="00F61FAE" w:rsidP="00F61FAE">
            <w:pPr>
              <w:ind w:left="-118" w:right="69"/>
            </w:pPr>
            <w:r w:rsidRPr="00B061DE">
              <w:t>The MHSA is committed to assisting our members with ongoing information on topics within the industry and implemented as per legislation. Potential for Serious Injury was introduced to Alberta OHS in June 2018.</w:t>
            </w:r>
            <w:r w:rsidR="007633C7" w:rsidRPr="00B061DE">
              <w:t xml:space="preserve"> The information provided is up to date based on reports released on October 1, 2021.</w:t>
            </w:r>
          </w:p>
          <w:p w14:paraId="7DBF2CFC" w14:textId="3B6AA4BD" w:rsidR="00F61FAE" w:rsidRPr="00B061DE" w:rsidRDefault="00F61FAE" w:rsidP="00F61FAE">
            <w:pPr>
              <w:ind w:left="-118" w:right="69"/>
              <w:rPr>
                <w:b/>
                <w:bCs/>
                <w:sz w:val="6"/>
                <w:szCs w:val="6"/>
                <w:u w:val="single"/>
              </w:rPr>
            </w:pPr>
          </w:p>
          <w:p w14:paraId="443ED6A0" w14:textId="7306C38A" w:rsidR="00F61FAE" w:rsidRPr="00B061DE" w:rsidRDefault="00F61FAE" w:rsidP="00F61FAE">
            <w:pPr>
              <w:ind w:left="-118" w:right="69"/>
              <w:rPr>
                <w:b/>
                <w:bCs/>
                <w:u w:val="single"/>
              </w:rPr>
            </w:pPr>
            <w:r w:rsidRPr="00B061DE">
              <w:rPr>
                <w:b/>
                <w:bCs/>
                <w:u w:val="single"/>
              </w:rPr>
              <w:t>Reported PSIs in Alberta</w:t>
            </w:r>
          </w:p>
          <w:p w14:paraId="39BC9EA1" w14:textId="3B36B9CB" w:rsidR="00F61FAE" w:rsidRPr="00B061DE" w:rsidRDefault="007633C7" w:rsidP="00F61FAE">
            <w:pPr>
              <w:ind w:left="-118" w:right="69"/>
            </w:pPr>
            <w:r w:rsidRPr="00B061DE">
              <w:t>Statistics shown below provide evidence of</w:t>
            </w:r>
            <w:r w:rsidR="00F61FAE" w:rsidRPr="00B061DE">
              <w:t xml:space="preserve"> a steady decline in reporting since the introduction of PSI reporting in 2018. </w:t>
            </w:r>
          </w:p>
          <w:p w14:paraId="573E9209" w14:textId="0072542E" w:rsidR="00F61FAE" w:rsidRPr="00F61FAE" w:rsidRDefault="00AA0463" w:rsidP="00F61FAE">
            <w:pPr>
              <w:ind w:left="-118" w:right="69"/>
              <w:rPr>
                <w:sz w:val="24"/>
                <w:szCs w:val="24"/>
              </w:rPr>
            </w:pPr>
            <w:r w:rsidRPr="00AA0463">
              <w:rPr>
                <w:rFonts w:ascii="Calibri" w:hAnsi="Calibri" w:cs="Calibri"/>
                <w:noProof/>
                <w:color w:val="002060"/>
                <w:sz w:val="28"/>
                <w:szCs w:val="28"/>
              </w:rPr>
              <mc:AlternateContent>
                <mc:Choice Requires="wps">
                  <w:drawing>
                    <wp:anchor distT="45720" distB="45720" distL="114300" distR="114300" simplePos="0" relativeHeight="251663360" behindDoc="0" locked="0" layoutInCell="1" allowOverlap="1" wp14:anchorId="0DA49AD6" wp14:editId="4847E693">
                      <wp:simplePos x="0" y="0"/>
                      <wp:positionH relativeFrom="column">
                        <wp:posOffset>4140547</wp:posOffset>
                      </wp:positionH>
                      <wp:positionV relativeFrom="paragraph">
                        <wp:posOffset>92248</wp:posOffset>
                      </wp:positionV>
                      <wp:extent cx="1868556" cy="94090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556" cy="940905"/>
                              </a:xfrm>
                              <a:prstGeom prst="rect">
                                <a:avLst/>
                              </a:prstGeom>
                              <a:solidFill>
                                <a:srgbClr val="FFFFFF"/>
                              </a:solidFill>
                              <a:ln w="9525">
                                <a:noFill/>
                                <a:miter lim="800000"/>
                                <a:headEnd/>
                                <a:tailEnd/>
                              </a:ln>
                            </wps:spPr>
                            <wps:txbx>
                              <w:txbxContent>
                                <w:p w14:paraId="11734002" w14:textId="6DD2F762" w:rsidR="00AA0463" w:rsidRDefault="00AA0463">
                                  <w:r w:rsidRPr="00AA0463">
                                    <w:t>*MHSA Member companies refers to all auto-levied members through WCB – Industry codes 30100 and 62500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A49AD6" id="_x0000_t202" coordsize="21600,21600" o:spt="202" path="m,l,21600r21600,l21600,xe">
                      <v:stroke joinstyle="miter"/>
                      <v:path gradientshapeok="t" o:connecttype="rect"/>
                    </v:shapetype>
                    <v:shape id="Text Box 2" o:spid="_x0000_s1026" type="#_x0000_t202" style="position:absolute;left:0;text-align:left;margin-left:326.05pt;margin-top:7.25pt;width:147.15pt;height:74.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" stroked="f">
                      <v:textbox>
                        <w:txbxContent>
                          <w:p w14:paraId="11734002" w14:textId="6DD2F762" w:rsidR="00AA0463" w:rsidRDefault="00AA0463">
                            <w:r w:rsidRPr="00AA0463">
                              <w:t>*MHSA Member companies refers to all auto-levied members through WCB – Industry codes 30100 and 62500</w:t>
                            </w:r>
                          </w:p>
                        </w:txbxContent>
                      </v:textbox>
                    </v:shape>
                  </w:pict>
                </mc:Fallback>
              </mc:AlternateContent>
            </w:r>
            <w:r w:rsidR="00F61FAE">
              <w:rPr>
                <w:noProof/>
                <w:sz w:val="24"/>
                <w:szCs w:val="24"/>
              </w:rPr>
              <w:drawing>
                <wp:inline distT="0" distB="0" distL="0" distR="0" wp14:anchorId="65ABEEEE" wp14:editId="1FB359CF">
                  <wp:extent cx="3798916" cy="136323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25784" cy="1372873"/>
                          </a:xfrm>
                          <a:prstGeom prst="rect">
                            <a:avLst/>
                          </a:prstGeom>
                          <a:noFill/>
                        </pic:spPr>
                      </pic:pic>
                    </a:graphicData>
                  </a:graphic>
                </wp:inline>
              </w:drawing>
            </w:r>
          </w:p>
        </w:tc>
      </w:tr>
      <w:tr w:rsidR="003D1B71" w:rsidRPr="00554EE7" w14:paraId="3C524C10" w14:textId="77777777" w:rsidTr="00B061DE">
        <w:trPr>
          <w:trHeight w:val="721"/>
        </w:trPr>
        <w:tc>
          <w:tcPr>
            <w:tcW w:w="3686" w:type="dxa"/>
            <w:gridSpan w:val="3"/>
            <w:vMerge/>
            <w:tcBorders>
              <w:bottom w:val="nil"/>
            </w:tcBorders>
          </w:tcPr>
          <w:p w14:paraId="2A9C4E02" w14:textId="77777777" w:rsidR="003D1B71" w:rsidRDefault="003D1B71">
            <w:pPr>
              <w:pStyle w:val="BodyText"/>
              <w:kinsoku w:val="0"/>
              <w:overflowPunct w:val="0"/>
              <w:rPr>
                <w:rFonts w:ascii="Times New Roman" w:hAnsi="Times New Roman"/>
              </w:rPr>
            </w:pPr>
          </w:p>
        </w:tc>
        <w:tc>
          <w:tcPr>
            <w:tcW w:w="585" w:type="dxa"/>
            <w:vMerge/>
            <w:tcBorders>
              <w:bottom w:val="nil"/>
            </w:tcBorders>
          </w:tcPr>
          <w:p w14:paraId="49697AD8" w14:textId="77777777" w:rsidR="003D1B71" w:rsidRDefault="003D1B71" w:rsidP="00590471">
            <w:pPr>
              <w:pStyle w:val="BodyText"/>
              <w:kinsoku w:val="0"/>
              <w:overflowPunct w:val="0"/>
              <w:rPr>
                <w:rFonts w:ascii="Times New Roman" w:hAnsi="Times New Roman"/>
              </w:rPr>
            </w:pPr>
          </w:p>
        </w:tc>
        <w:tc>
          <w:tcPr>
            <w:tcW w:w="10350" w:type="dxa"/>
            <w:vMerge w:val="restart"/>
            <w:tcBorders>
              <w:bottom w:val="nil"/>
            </w:tcBorders>
            <w:vAlign w:val="bottom"/>
          </w:tcPr>
          <w:p w14:paraId="2693648B" w14:textId="310F53DA" w:rsidR="00B061DE" w:rsidRDefault="00B061DE" w:rsidP="00077C10">
            <w:pPr>
              <w:spacing w:line="276" w:lineRule="auto"/>
              <w:ind w:left="-118" w:right="69"/>
              <w:rPr>
                <w:b/>
                <w:bCs/>
                <w:u w:val="single"/>
              </w:rPr>
            </w:pPr>
            <w:r>
              <w:rPr>
                <w:b/>
                <w:bCs/>
                <w:noProof/>
                <w:sz w:val="24"/>
                <w:szCs w:val="24"/>
                <w:u w:val="single"/>
              </w:rPr>
              <w:drawing>
                <wp:anchor distT="0" distB="0" distL="114300" distR="114300" simplePos="0" relativeHeight="251661312" behindDoc="0" locked="0" layoutInCell="1" allowOverlap="1" wp14:anchorId="0D757052" wp14:editId="492831DF">
                  <wp:simplePos x="0" y="0"/>
                  <wp:positionH relativeFrom="column">
                    <wp:posOffset>-88265</wp:posOffset>
                  </wp:positionH>
                  <wp:positionV relativeFrom="paragraph">
                    <wp:posOffset>-195580</wp:posOffset>
                  </wp:positionV>
                  <wp:extent cx="5269865" cy="1459865"/>
                  <wp:effectExtent l="0" t="0" r="6985" b="69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9865" cy="1459865"/>
                          </a:xfrm>
                          <a:prstGeom prst="rect">
                            <a:avLst/>
                          </a:prstGeom>
                          <a:noFill/>
                        </pic:spPr>
                      </pic:pic>
                    </a:graphicData>
                  </a:graphic>
                  <wp14:sizeRelH relativeFrom="page">
                    <wp14:pctWidth>0</wp14:pctWidth>
                  </wp14:sizeRelH>
                  <wp14:sizeRelV relativeFrom="page">
                    <wp14:pctHeight>0</wp14:pctHeight>
                  </wp14:sizeRelV>
                </wp:anchor>
              </w:drawing>
            </w:r>
          </w:p>
          <w:p w14:paraId="022B7244" w14:textId="4BF5D593" w:rsidR="00B061DE" w:rsidRDefault="00B061DE" w:rsidP="00077C10">
            <w:pPr>
              <w:spacing w:line="276" w:lineRule="auto"/>
              <w:ind w:left="-118" w:right="69"/>
              <w:rPr>
                <w:b/>
                <w:bCs/>
                <w:u w:val="single"/>
              </w:rPr>
            </w:pPr>
          </w:p>
          <w:p w14:paraId="2E1885A9" w14:textId="3F58D621" w:rsidR="00B061DE" w:rsidRDefault="00B061DE" w:rsidP="00077C10">
            <w:pPr>
              <w:spacing w:line="276" w:lineRule="auto"/>
              <w:ind w:left="-118" w:right="69"/>
              <w:rPr>
                <w:b/>
                <w:bCs/>
                <w:u w:val="single"/>
              </w:rPr>
            </w:pPr>
          </w:p>
          <w:p w14:paraId="29167557" w14:textId="77777777" w:rsidR="00B061DE" w:rsidRDefault="00B061DE" w:rsidP="00077C10">
            <w:pPr>
              <w:spacing w:line="276" w:lineRule="auto"/>
              <w:ind w:left="-118" w:right="69"/>
              <w:rPr>
                <w:b/>
                <w:bCs/>
                <w:u w:val="single"/>
              </w:rPr>
            </w:pPr>
          </w:p>
          <w:p w14:paraId="0267660D" w14:textId="260E1154" w:rsidR="00B061DE" w:rsidRDefault="00B061DE" w:rsidP="00B061DE">
            <w:pPr>
              <w:spacing w:line="276" w:lineRule="auto"/>
              <w:ind w:right="69"/>
              <w:rPr>
                <w:b/>
                <w:bCs/>
                <w:u w:val="single"/>
              </w:rPr>
            </w:pPr>
          </w:p>
          <w:p w14:paraId="04BB8AC7" w14:textId="77777777" w:rsidR="00B061DE" w:rsidRDefault="00B061DE" w:rsidP="00B061DE">
            <w:pPr>
              <w:spacing w:line="276" w:lineRule="auto"/>
              <w:ind w:right="69"/>
              <w:rPr>
                <w:b/>
                <w:bCs/>
                <w:u w:val="single"/>
              </w:rPr>
            </w:pPr>
          </w:p>
          <w:p w14:paraId="710BFFBC" w14:textId="77777777" w:rsidR="00B061DE" w:rsidRPr="00B061DE" w:rsidRDefault="00B061DE" w:rsidP="00077C10">
            <w:pPr>
              <w:spacing w:line="276" w:lineRule="auto"/>
              <w:ind w:left="-118" w:right="69"/>
              <w:rPr>
                <w:b/>
                <w:bCs/>
                <w:sz w:val="10"/>
                <w:szCs w:val="10"/>
                <w:u w:val="single"/>
              </w:rPr>
            </w:pPr>
          </w:p>
          <w:p w14:paraId="735F91E6" w14:textId="745ED172" w:rsidR="00077C10" w:rsidRPr="00B061DE" w:rsidRDefault="00077C10" w:rsidP="00077C10">
            <w:pPr>
              <w:spacing w:line="276" w:lineRule="auto"/>
              <w:ind w:left="-118" w:right="69"/>
              <w:rPr>
                <w:b/>
                <w:bCs/>
                <w:u w:val="single"/>
              </w:rPr>
            </w:pPr>
            <w:r w:rsidRPr="00B061DE">
              <w:rPr>
                <w:b/>
                <w:bCs/>
                <w:u w:val="single"/>
              </w:rPr>
              <w:t>MHSA - Number of PSIs, by month and year</w:t>
            </w:r>
          </w:p>
          <w:p w14:paraId="346D2B6D" w14:textId="138F2A9E" w:rsidR="00077C10" w:rsidRPr="00B061DE" w:rsidRDefault="00077C10" w:rsidP="00077C10">
            <w:pPr>
              <w:ind w:left="-118" w:right="69"/>
            </w:pPr>
            <w:r w:rsidRPr="00B061DE">
              <w:t>June through October are</w:t>
            </w:r>
            <w:r w:rsidR="00B138E2" w:rsidRPr="00B061DE">
              <w:t xml:space="preserve"> reported as higher</w:t>
            </w:r>
            <w:r w:rsidRPr="00B061DE">
              <w:t xml:space="preserve"> incident months</w:t>
            </w:r>
            <w:r w:rsidR="00B138E2" w:rsidRPr="00B061DE">
              <w:t>. M</w:t>
            </w:r>
            <w:r w:rsidRPr="00B061DE">
              <w:t>anufacturing projects</w:t>
            </w:r>
            <w:r w:rsidR="00B138E2" w:rsidRPr="00B061DE">
              <w:t xml:space="preserve"> tend to increase during these periods which increases staffing and hazardous work being conducted</w:t>
            </w:r>
            <w:r w:rsidRPr="00B061DE">
              <w:t xml:space="preserve">. </w:t>
            </w:r>
          </w:p>
          <w:p w14:paraId="799967A5" w14:textId="07B1842C" w:rsidR="00615ABE" w:rsidRDefault="00DF0B52" w:rsidP="00077C10">
            <w:pPr>
              <w:ind w:left="-118" w:right="69"/>
              <w:rPr>
                <w:sz w:val="24"/>
                <w:szCs w:val="24"/>
              </w:rPr>
            </w:pPr>
            <w:r w:rsidRPr="00B061DE">
              <w:rPr>
                <w:rFonts w:ascii="Calibri" w:hAnsi="Calibri" w:cs="Calibri"/>
                <w:noProof/>
                <w:color w:val="002060"/>
                <w:sz w:val="24"/>
                <w:szCs w:val="24"/>
                <w:lang w:val="en-CA"/>
              </w:rPr>
              <w:drawing>
                <wp:anchor distT="0" distB="0" distL="114300" distR="114300" simplePos="0" relativeHeight="251681792" behindDoc="0" locked="0" layoutInCell="1" allowOverlap="1" wp14:anchorId="2849DA88" wp14:editId="5256932B">
                  <wp:simplePos x="0" y="0"/>
                  <wp:positionH relativeFrom="column">
                    <wp:posOffset>-62865</wp:posOffset>
                  </wp:positionH>
                  <wp:positionV relativeFrom="paragraph">
                    <wp:posOffset>200660</wp:posOffset>
                  </wp:positionV>
                  <wp:extent cx="6076315" cy="1522730"/>
                  <wp:effectExtent l="0" t="0" r="635"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315" cy="1522730"/>
                          </a:xfrm>
                          <a:prstGeom prst="rect">
                            <a:avLst/>
                          </a:prstGeom>
                          <a:noFill/>
                        </pic:spPr>
                      </pic:pic>
                    </a:graphicData>
                  </a:graphic>
                  <wp14:sizeRelH relativeFrom="page">
                    <wp14:pctWidth>0</wp14:pctWidth>
                  </wp14:sizeRelH>
                  <wp14:sizeRelV relativeFrom="page">
                    <wp14:pctHeight>0</wp14:pctHeight>
                  </wp14:sizeRelV>
                </wp:anchor>
              </w:drawing>
            </w:r>
            <w:r w:rsidR="007633C7" w:rsidRPr="00B061DE">
              <w:t>Note: PSI reporting began on June 1, 2018</w:t>
            </w:r>
          </w:p>
          <w:p w14:paraId="40285244" w14:textId="77777777" w:rsidR="00A75DE9" w:rsidRPr="00077C10" w:rsidRDefault="00A75DE9" w:rsidP="00077C10">
            <w:pPr>
              <w:ind w:left="-118" w:right="69"/>
              <w:rPr>
                <w:sz w:val="24"/>
                <w:szCs w:val="24"/>
              </w:rPr>
            </w:pPr>
          </w:p>
          <w:p w14:paraId="5B27CCA3" w14:textId="393E49DC" w:rsidR="00077C10" w:rsidRPr="00077C10" w:rsidRDefault="00077C10" w:rsidP="00077C10">
            <w:pPr>
              <w:spacing w:line="276" w:lineRule="auto"/>
              <w:ind w:left="-118" w:right="69"/>
              <w:rPr>
                <w:rFonts w:ascii="Calibri" w:hAnsi="Calibri" w:cs="Calibri"/>
                <w:color w:val="002060"/>
                <w:sz w:val="28"/>
                <w:szCs w:val="28"/>
                <w:lang w:val="en-CA"/>
              </w:rPr>
            </w:pPr>
          </w:p>
          <w:p w14:paraId="20E27377" w14:textId="3E858BA5" w:rsidR="00077C10" w:rsidRPr="00077C10" w:rsidRDefault="00077C10" w:rsidP="00077C10">
            <w:pPr>
              <w:spacing w:line="276" w:lineRule="auto"/>
              <w:ind w:left="-118" w:right="69"/>
              <w:rPr>
                <w:rFonts w:ascii="Calibri" w:hAnsi="Calibri" w:cs="Calibri"/>
                <w:color w:val="002060"/>
                <w:sz w:val="28"/>
                <w:szCs w:val="28"/>
                <w:lang w:val="en-CA"/>
              </w:rPr>
            </w:pPr>
          </w:p>
          <w:p w14:paraId="4E643EEC" w14:textId="79B9F15A" w:rsidR="00077C10" w:rsidRDefault="00077C10" w:rsidP="00DF0B52">
            <w:pPr>
              <w:spacing w:line="276" w:lineRule="auto"/>
              <w:ind w:right="69"/>
              <w:rPr>
                <w:rFonts w:ascii="Calibri" w:hAnsi="Calibri" w:cs="Calibri"/>
                <w:color w:val="002060"/>
                <w:sz w:val="28"/>
                <w:szCs w:val="28"/>
                <w:lang w:val="en-CA"/>
              </w:rPr>
            </w:pPr>
          </w:p>
          <w:p w14:paraId="6D6D016E" w14:textId="37F268D1" w:rsidR="00DF0B52" w:rsidRDefault="00DF0B52" w:rsidP="00DF0B52">
            <w:pPr>
              <w:spacing w:line="276" w:lineRule="auto"/>
              <w:ind w:right="69"/>
              <w:rPr>
                <w:rFonts w:ascii="Calibri" w:hAnsi="Calibri" w:cs="Calibri"/>
                <w:color w:val="002060"/>
                <w:sz w:val="28"/>
                <w:szCs w:val="28"/>
                <w:lang w:val="en-CA"/>
              </w:rPr>
            </w:pPr>
          </w:p>
          <w:p w14:paraId="69ABE933" w14:textId="77777777" w:rsidR="00F61F32" w:rsidRPr="00077C10" w:rsidRDefault="00F61F32" w:rsidP="00DF0B52">
            <w:pPr>
              <w:spacing w:line="276" w:lineRule="auto"/>
              <w:ind w:right="69"/>
              <w:rPr>
                <w:rFonts w:ascii="Calibri" w:hAnsi="Calibri" w:cs="Calibri"/>
                <w:color w:val="002060"/>
                <w:sz w:val="28"/>
                <w:szCs w:val="28"/>
                <w:lang w:val="en-CA"/>
              </w:rPr>
            </w:pPr>
          </w:p>
          <w:p w14:paraId="1761B5C9" w14:textId="77777777" w:rsidR="00B061DE" w:rsidRDefault="00B061DE" w:rsidP="00D22AC8">
            <w:pPr>
              <w:spacing w:line="276" w:lineRule="auto"/>
              <w:ind w:left="-118" w:right="69"/>
              <w:rPr>
                <w:b/>
                <w:bCs/>
                <w:sz w:val="24"/>
                <w:szCs w:val="24"/>
                <w:u w:val="single"/>
              </w:rPr>
            </w:pPr>
          </w:p>
          <w:p w14:paraId="0A171267" w14:textId="77777777" w:rsidR="00B061DE" w:rsidRDefault="00B061DE" w:rsidP="00B061DE">
            <w:pPr>
              <w:spacing w:line="276" w:lineRule="auto"/>
              <w:ind w:right="69"/>
              <w:rPr>
                <w:b/>
                <w:bCs/>
                <w:sz w:val="24"/>
                <w:szCs w:val="24"/>
                <w:u w:val="single"/>
              </w:rPr>
            </w:pPr>
          </w:p>
          <w:p w14:paraId="5853F0A6" w14:textId="0892FD96" w:rsidR="00F61B05" w:rsidRPr="00B061DE" w:rsidRDefault="00F61B05" w:rsidP="00D22AC8">
            <w:pPr>
              <w:spacing w:line="276" w:lineRule="auto"/>
              <w:ind w:left="-118" w:right="69"/>
              <w:rPr>
                <w:b/>
                <w:bCs/>
                <w:u w:val="single"/>
              </w:rPr>
            </w:pPr>
            <w:r w:rsidRPr="00B061DE">
              <w:rPr>
                <w:b/>
                <w:bCs/>
                <w:u w:val="single"/>
              </w:rPr>
              <w:lastRenderedPageBreak/>
              <w:t>Top 10 Industries reporting PSIs</w:t>
            </w:r>
            <w:r w:rsidR="005425B0" w:rsidRPr="00B061DE">
              <w:rPr>
                <w:b/>
                <w:bCs/>
                <w:u w:val="single"/>
              </w:rPr>
              <w:t xml:space="preserve"> </w:t>
            </w:r>
            <w:r w:rsidR="00A75DE9" w:rsidRPr="00B061DE">
              <w:rPr>
                <w:b/>
                <w:bCs/>
                <w:u w:val="single"/>
              </w:rPr>
              <w:t>throughout</w:t>
            </w:r>
            <w:r w:rsidR="005425B0" w:rsidRPr="00B061DE">
              <w:rPr>
                <w:b/>
                <w:bCs/>
                <w:u w:val="single"/>
              </w:rPr>
              <w:t xml:space="preserve"> the Province</w:t>
            </w:r>
          </w:p>
          <w:p w14:paraId="7C83735E" w14:textId="3BAFFFFD" w:rsidR="00F61B05" w:rsidRPr="00B061DE" w:rsidRDefault="00DF0B52" w:rsidP="00F61FAE">
            <w:pPr>
              <w:spacing w:line="276" w:lineRule="auto"/>
              <w:ind w:left="-118" w:right="69"/>
              <w:rPr>
                <w:b/>
                <w:bCs/>
              </w:rPr>
            </w:pPr>
            <w:r w:rsidRPr="00B061DE">
              <w:rPr>
                <w:b/>
                <w:bCs/>
                <w:noProof/>
              </w:rPr>
              <w:drawing>
                <wp:inline distT="0" distB="0" distL="0" distR="0" wp14:anchorId="69FC60FA" wp14:editId="225DA2EA">
                  <wp:extent cx="6658495" cy="161067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86620" cy="1617475"/>
                          </a:xfrm>
                          <a:prstGeom prst="rect">
                            <a:avLst/>
                          </a:prstGeom>
                        </pic:spPr>
                      </pic:pic>
                    </a:graphicData>
                  </a:graphic>
                </wp:inline>
              </w:drawing>
            </w:r>
          </w:p>
          <w:p w14:paraId="70D0F42B" w14:textId="1790D324" w:rsidR="00DF0B52" w:rsidRPr="00B061DE" w:rsidRDefault="00DF0B52" w:rsidP="00DF0B52">
            <w:pPr>
              <w:spacing w:line="276" w:lineRule="auto"/>
              <w:ind w:left="-118" w:right="69"/>
              <w:rPr>
                <w:szCs w:val="20"/>
              </w:rPr>
            </w:pPr>
            <w:r w:rsidRPr="00B061DE">
              <w:t>The top 3</w:t>
            </w:r>
            <w:r w:rsidRPr="00B061DE">
              <w:rPr>
                <w:b/>
                <w:bCs/>
                <w:u w:val="single"/>
              </w:rPr>
              <w:t xml:space="preserve"> industries reporting </w:t>
            </w:r>
            <w:r w:rsidRPr="00B061DE">
              <w:t xml:space="preserve">PSIs </w:t>
            </w:r>
            <w:r w:rsidR="00BE64EC" w:rsidRPr="00B061DE">
              <w:t xml:space="preserve">reported between </w:t>
            </w:r>
            <w:r w:rsidR="003D6907" w:rsidRPr="00B061DE">
              <w:t xml:space="preserve">2019-2021 </w:t>
            </w:r>
            <w:r w:rsidRPr="00B061DE">
              <w:t xml:space="preserve">include </w:t>
            </w:r>
            <w:r w:rsidRPr="00B061DE">
              <w:rPr>
                <w:szCs w:val="20"/>
              </w:rPr>
              <w:t>Health Care Services (261 total), Construction Industrial (245 total), Oilsands Operations (215 total). Steel Manufacturing is 8th with 102 total reports.</w:t>
            </w:r>
          </w:p>
          <w:p w14:paraId="02911497" w14:textId="12CF9184" w:rsidR="007633C7" w:rsidRPr="00B061DE" w:rsidRDefault="007633C7" w:rsidP="00F61FAE">
            <w:pPr>
              <w:spacing w:line="276" w:lineRule="auto"/>
              <w:ind w:left="-118" w:right="69"/>
              <w:rPr>
                <w:b/>
                <w:bCs/>
                <w:sz w:val="6"/>
                <w:szCs w:val="6"/>
                <w:u w:val="single"/>
              </w:rPr>
            </w:pPr>
          </w:p>
          <w:p w14:paraId="400E3252" w14:textId="51DB2D35" w:rsidR="007633C7" w:rsidRPr="00B061DE" w:rsidRDefault="00D22AC8" w:rsidP="00F61FAE">
            <w:pPr>
              <w:spacing w:line="276" w:lineRule="auto"/>
              <w:ind w:left="-118" w:right="69"/>
              <w:rPr>
                <w:b/>
                <w:bCs/>
                <w:u w:val="single"/>
              </w:rPr>
            </w:pPr>
            <w:r w:rsidRPr="00B061DE">
              <w:rPr>
                <w:b/>
                <w:bCs/>
                <w:u w:val="single"/>
              </w:rPr>
              <w:t xml:space="preserve">Top 10 Types of </w:t>
            </w:r>
            <w:r w:rsidR="005006B1" w:rsidRPr="00B061DE">
              <w:rPr>
                <w:b/>
                <w:bCs/>
                <w:u w:val="single"/>
              </w:rPr>
              <w:t xml:space="preserve">Reported PSI </w:t>
            </w:r>
            <w:r w:rsidRPr="00B061DE">
              <w:rPr>
                <w:b/>
                <w:bCs/>
                <w:u w:val="single"/>
              </w:rPr>
              <w:t xml:space="preserve">Incidents </w:t>
            </w:r>
            <w:r w:rsidR="001E53F6">
              <w:rPr>
                <w:b/>
                <w:bCs/>
                <w:u w:val="single"/>
              </w:rPr>
              <w:t>b</w:t>
            </w:r>
            <w:r w:rsidRPr="00B061DE">
              <w:rPr>
                <w:b/>
                <w:bCs/>
                <w:u w:val="single"/>
              </w:rPr>
              <w:t>y Year</w:t>
            </w:r>
          </w:p>
          <w:p w14:paraId="2A60CF0D" w14:textId="1F7B3826" w:rsidR="00DF0B52" w:rsidRPr="00B061DE" w:rsidRDefault="00DF0B52" w:rsidP="00F61FAE">
            <w:pPr>
              <w:spacing w:line="276" w:lineRule="auto"/>
              <w:ind w:left="-118" w:right="69"/>
              <w:rPr>
                <w:b/>
                <w:bCs/>
              </w:rPr>
            </w:pPr>
            <w:r w:rsidRPr="00B061DE">
              <w:rPr>
                <w:b/>
                <w:bCs/>
                <w:noProof/>
              </w:rPr>
              <w:drawing>
                <wp:inline distT="0" distB="0" distL="0" distR="0" wp14:anchorId="5525CC31" wp14:editId="6AC3FE5F">
                  <wp:extent cx="6598450" cy="1845425"/>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38048" cy="1856500"/>
                          </a:xfrm>
                          <a:prstGeom prst="rect">
                            <a:avLst/>
                          </a:prstGeom>
                        </pic:spPr>
                      </pic:pic>
                    </a:graphicData>
                  </a:graphic>
                </wp:inline>
              </w:drawing>
            </w:r>
          </w:p>
          <w:p w14:paraId="0E69445A" w14:textId="4E076250" w:rsidR="00D22AC8" w:rsidRPr="00B061DE" w:rsidRDefault="00DF0B52" w:rsidP="00DF0B52">
            <w:pPr>
              <w:spacing w:line="276" w:lineRule="auto"/>
              <w:ind w:left="-118" w:right="69"/>
              <w:rPr>
                <w:szCs w:val="20"/>
              </w:rPr>
            </w:pPr>
            <w:r w:rsidRPr="00B061DE">
              <w:t xml:space="preserve">The </w:t>
            </w:r>
            <w:r w:rsidR="00D22AC8" w:rsidRPr="00B061DE">
              <w:t xml:space="preserve">Top Three </w:t>
            </w:r>
            <w:r w:rsidR="00D22AC8" w:rsidRPr="00B061DE">
              <w:rPr>
                <w:b/>
                <w:bCs/>
                <w:u w:val="single"/>
              </w:rPr>
              <w:t>Types</w:t>
            </w:r>
            <w:r w:rsidR="00D22AC8" w:rsidRPr="00B061DE">
              <w:t xml:space="preserve"> </w:t>
            </w:r>
            <w:r w:rsidR="005006B1" w:rsidRPr="00B061DE">
              <w:t xml:space="preserve">of PSIs reported between </w:t>
            </w:r>
            <w:r w:rsidR="00D22AC8" w:rsidRPr="00B061DE">
              <w:t xml:space="preserve">2018 – 2021 </w:t>
            </w:r>
            <w:r w:rsidRPr="00B061DE">
              <w:t>include</w:t>
            </w:r>
            <w:r w:rsidR="001E53F6">
              <w:t>:</w:t>
            </w:r>
            <w:r w:rsidRPr="00B061DE">
              <w:t xml:space="preserve"> </w:t>
            </w:r>
            <w:r w:rsidR="00D22AC8" w:rsidRPr="00B061DE">
              <w:rPr>
                <w:szCs w:val="20"/>
              </w:rPr>
              <w:t>Caught, contact, or struck with object, tool, equipment (91 Total)</w:t>
            </w:r>
            <w:r w:rsidR="001E53F6">
              <w:rPr>
                <w:szCs w:val="20"/>
              </w:rPr>
              <w:t>;</w:t>
            </w:r>
            <w:r w:rsidRPr="00B061DE">
              <w:rPr>
                <w:szCs w:val="20"/>
              </w:rPr>
              <w:t xml:space="preserve"> </w:t>
            </w:r>
            <w:r w:rsidR="00D22AC8" w:rsidRPr="00B061DE">
              <w:rPr>
                <w:szCs w:val="20"/>
              </w:rPr>
              <w:t>Other incident Type (15 Total)</w:t>
            </w:r>
            <w:r w:rsidR="001E53F6">
              <w:rPr>
                <w:szCs w:val="20"/>
              </w:rPr>
              <w:t>;</w:t>
            </w:r>
            <w:r w:rsidRPr="00B061DE">
              <w:rPr>
                <w:szCs w:val="20"/>
              </w:rPr>
              <w:t xml:space="preserve"> </w:t>
            </w:r>
            <w:r w:rsidR="00D22AC8" w:rsidRPr="00B061DE">
              <w:rPr>
                <w:szCs w:val="20"/>
              </w:rPr>
              <w:t>Slip, Trip (11 Total)</w:t>
            </w:r>
          </w:p>
          <w:p w14:paraId="2DD41BD2" w14:textId="77777777" w:rsidR="00F61B05" w:rsidRPr="00B061DE" w:rsidRDefault="00F61B05" w:rsidP="00F61FAE">
            <w:pPr>
              <w:spacing w:line="276" w:lineRule="auto"/>
              <w:ind w:left="-118" w:right="69"/>
              <w:rPr>
                <w:b/>
                <w:bCs/>
                <w:sz w:val="6"/>
                <w:szCs w:val="6"/>
                <w:u w:val="single"/>
              </w:rPr>
            </w:pPr>
          </w:p>
          <w:p w14:paraId="12F5D4E2" w14:textId="5CEDD949" w:rsidR="00F61FAE" w:rsidRPr="00B061DE" w:rsidRDefault="00077C10" w:rsidP="00F61FAE">
            <w:pPr>
              <w:spacing w:line="276" w:lineRule="auto"/>
              <w:ind w:left="-118" w:right="69"/>
              <w:rPr>
                <w:b/>
                <w:bCs/>
                <w:u w:val="single"/>
              </w:rPr>
            </w:pPr>
            <w:r w:rsidRPr="00B061DE">
              <w:rPr>
                <w:b/>
                <w:bCs/>
                <w:u w:val="single"/>
              </w:rPr>
              <w:t xml:space="preserve">Top 10 </w:t>
            </w:r>
            <w:r w:rsidR="00624C7B" w:rsidRPr="00B061DE">
              <w:rPr>
                <w:b/>
                <w:bCs/>
                <w:u w:val="single"/>
              </w:rPr>
              <w:t>PSIs</w:t>
            </w:r>
            <w:r w:rsidR="009718AF" w:rsidRPr="00B061DE">
              <w:rPr>
                <w:b/>
                <w:bCs/>
                <w:u w:val="single"/>
              </w:rPr>
              <w:t xml:space="preserve"> </w:t>
            </w:r>
            <w:r w:rsidRPr="00B061DE">
              <w:rPr>
                <w:b/>
                <w:bCs/>
                <w:u w:val="single"/>
              </w:rPr>
              <w:t>Incident Sources</w:t>
            </w:r>
          </w:p>
          <w:p w14:paraId="2BB5AF2C" w14:textId="3F06973C" w:rsidR="00DF0B52" w:rsidRPr="00B061DE" w:rsidRDefault="00DF0B52" w:rsidP="00F61FAE">
            <w:pPr>
              <w:spacing w:line="276" w:lineRule="auto"/>
              <w:ind w:left="-118" w:right="69"/>
              <w:rPr>
                <w:b/>
                <w:bCs/>
                <w:u w:val="single"/>
              </w:rPr>
            </w:pPr>
            <w:r w:rsidRPr="00B061DE">
              <w:rPr>
                <w:b/>
                <w:bCs/>
                <w:noProof/>
              </w:rPr>
              <w:drawing>
                <wp:inline distT="0" distB="0" distL="0" distR="0" wp14:anchorId="7AE49BC8" wp14:editId="2F393055">
                  <wp:extent cx="5886450" cy="133085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09048" cy="1335959"/>
                          </a:xfrm>
                          <a:prstGeom prst="rect">
                            <a:avLst/>
                          </a:prstGeom>
                        </pic:spPr>
                      </pic:pic>
                    </a:graphicData>
                  </a:graphic>
                </wp:inline>
              </w:drawing>
            </w:r>
          </w:p>
          <w:p w14:paraId="4D774988" w14:textId="1D75665D" w:rsidR="00DF0B52" w:rsidRPr="00B061DE" w:rsidRDefault="00DF0B52" w:rsidP="001D71AF">
            <w:pPr>
              <w:spacing w:line="276" w:lineRule="auto"/>
              <w:ind w:left="-118" w:right="69"/>
              <w:rPr>
                <w:szCs w:val="20"/>
              </w:rPr>
            </w:pPr>
            <w:r w:rsidRPr="00B061DE">
              <w:t xml:space="preserve">The top Three </w:t>
            </w:r>
            <w:r w:rsidRPr="00B061DE">
              <w:rPr>
                <w:b/>
                <w:bCs/>
                <w:u w:val="single"/>
              </w:rPr>
              <w:t>Sources</w:t>
            </w:r>
            <w:r w:rsidRPr="00B061DE">
              <w:t xml:space="preserve"> of PSIs 2018-2021</w:t>
            </w:r>
            <w:r w:rsidR="001D71AF" w:rsidRPr="00B061DE">
              <w:t xml:space="preserve"> include</w:t>
            </w:r>
            <w:r w:rsidR="001E53F6">
              <w:t>:</w:t>
            </w:r>
            <w:r w:rsidR="001D71AF" w:rsidRPr="00B061DE">
              <w:t xml:space="preserve"> </w:t>
            </w:r>
            <w:r w:rsidRPr="00B061DE">
              <w:rPr>
                <w:szCs w:val="20"/>
              </w:rPr>
              <w:t>Object, tool, or equipment (67 total)</w:t>
            </w:r>
            <w:r w:rsidR="001E53F6">
              <w:rPr>
                <w:szCs w:val="20"/>
              </w:rPr>
              <w:t>;</w:t>
            </w:r>
            <w:r w:rsidR="001D71AF" w:rsidRPr="00B061DE">
              <w:rPr>
                <w:szCs w:val="20"/>
              </w:rPr>
              <w:t xml:space="preserve"> </w:t>
            </w:r>
            <w:r w:rsidRPr="00B061DE">
              <w:rPr>
                <w:szCs w:val="20"/>
              </w:rPr>
              <w:t>Crane, hoisting, lifting device (23 total)</w:t>
            </w:r>
            <w:r w:rsidR="001E53F6">
              <w:rPr>
                <w:szCs w:val="20"/>
              </w:rPr>
              <w:t>;</w:t>
            </w:r>
            <w:r w:rsidR="001D71AF" w:rsidRPr="00B061DE">
              <w:rPr>
                <w:szCs w:val="20"/>
              </w:rPr>
              <w:t xml:space="preserve"> </w:t>
            </w:r>
            <w:r w:rsidRPr="00B061DE">
              <w:rPr>
                <w:szCs w:val="20"/>
              </w:rPr>
              <w:t>Machinery</w:t>
            </w:r>
            <w:r w:rsidR="001E53F6">
              <w:rPr>
                <w:szCs w:val="20"/>
              </w:rPr>
              <w:t xml:space="preserve"> (14 total); Other source</w:t>
            </w:r>
            <w:r w:rsidRPr="00B061DE">
              <w:rPr>
                <w:szCs w:val="20"/>
              </w:rPr>
              <w:t xml:space="preserve"> (14 total)</w:t>
            </w:r>
            <w:r w:rsidR="001D71AF" w:rsidRPr="00B061DE">
              <w:rPr>
                <w:szCs w:val="20"/>
              </w:rPr>
              <w:t>.</w:t>
            </w:r>
          </w:p>
          <w:p w14:paraId="0617FED4" w14:textId="69CADD60" w:rsidR="00E56196" w:rsidRDefault="00E56196" w:rsidP="00077C10">
            <w:pPr>
              <w:rPr>
                <w:b/>
                <w:bCs/>
                <w:sz w:val="24"/>
                <w:szCs w:val="24"/>
                <w:u w:val="single"/>
              </w:rPr>
            </w:pPr>
          </w:p>
          <w:p w14:paraId="269B8963" w14:textId="77777777" w:rsidR="00F61F32" w:rsidRDefault="00F61F32" w:rsidP="00077C10">
            <w:pPr>
              <w:rPr>
                <w:b/>
                <w:bCs/>
                <w:sz w:val="24"/>
                <w:szCs w:val="24"/>
                <w:u w:val="single"/>
              </w:rPr>
            </w:pPr>
          </w:p>
          <w:p w14:paraId="5DBDD514" w14:textId="0C7F2E18" w:rsidR="00077C10" w:rsidRPr="00B061DE" w:rsidRDefault="00077C10" w:rsidP="00077C10">
            <w:pPr>
              <w:rPr>
                <w:b/>
                <w:bCs/>
                <w:u w:val="single"/>
              </w:rPr>
            </w:pPr>
            <w:r w:rsidRPr="00B061DE">
              <w:rPr>
                <w:b/>
                <w:bCs/>
                <w:u w:val="single"/>
              </w:rPr>
              <w:t>Reporting PSI and Prevention of PSI Recurrence</w:t>
            </w:r>
          </w:p>
          <w:p w14:paraId="56A44EC9" w14:textId="77777777" w:rsidR="00077C10" w:rsidRPr="00B061DE" w:rsidRDefault="00077C10" w:rsidP="00077C10">
            <w:r w:rsidRPr="00B061DE">
              <w:t xml:space="preserve">Reporting and investigating Potentially Serious Incidents (PSIs) OHS information for workers, employers and prime contractors can be done through: </w:t>
            </w:r>
          </w:p>
          <w:p w14:paraId="60BB44E5" w14:textId="746F7C40" w:rsidR="00077C10" w:rsidRPr="00B061DE" w:rsidRDefault="00CF3C22" w:rsidP="00B061DE">
            <w:pPr>
              <w:spacing w:after="120"/>
              <w:rPr>
                <w:rFonts w:cstheme="minorHAnsi"/>
                <w:color w:val="0563C1" w:themeColor="hyperlink"/>
                <w:u w:val="single"/>
              </w:rPr>
            </w:pPr>
            <w:hyperlink r:id="rId17" w:history="1">
              <w:r w:rsidR="00077C10" w:rsidRPr="00B061DE">
                <w:rPr>
                  <w:rFonts w:cstheme="minorHAnsi"/>
                  <w:color w:val="0563C1" w:themeColor="hyperlink"/>
                  <w:u w:val="single"/>
                </w:rPr>
                <w:t>Report potentially serious incidents | Alberta.ca</w:t>
              </w:r>
            </w:hyperlink>
          </w:p>
          <w:p w14:paraId="6E13AD74" w14:textId="24540BF6" w:rsidR="00077C10" w:rsidRPr="00B061DE" w:rsidRDefault="00077C10" w:rsidP="00B061DE">
            <w:pPr>
              <w:spacing w:after="120"/>
              <w:rPr>
                <w:rFonts w:cstheme="minorHAnsi"/>
                <w:b/>
                <w:bCs/>
                <w:color w:val="1C1C1C"/>
                <w:w w:val="105"/>
                <w:u w:val="single"/>
              </w:rPr>
            </w:pPr>
            <w:r w:rsidRPr="00B061DE">
              <w:t xml:space="preserve">If you </w:t>
            </w:r>
            <w:r w:rsidR="001E53F6">
              <w:t>have a have a PSI and</w:t>
            </w:r>
            <w:r w:rsidRPr="00B061DE">
              <w:t xml:space="preserve"> </w:t>
            </w:r>
            <w:r w:rsidR="001E53F6">
              <w:t xml:space="preserve">are </w:t>
            </w:r>
            <w:r w:rsidRPr="00B061DE">
              <w:t>unsure about any step</w:t>
            </w:r>
            <w:r w:rsidR="001E53F6">
              <w:t>s</w:t>
            </w:r>
            <w:r w:rsidRPr="00B061DE">
              <w:t>, please contact MHSA and we’ll help you throughout the process.</w:t>
            </w:r>
          </w:p>
          <w:p w14:paraId="03F22013" w14:textId="77777777" w:rsidR="00077C10" w:rsidRPr="00B061DE" w:rsidRDefault="00077C10" w:rsidP="00077C10">
            <w:pPr>
              <w:rPr>
                <w:b/>
                <w:bCs/>
                <w:u w:val="single"/>
              </w:rPr>
            </w:pPr>
            <w:r w:rsidRPr="00B061DE">
              <w:rPr>
                <w:b/>
                <w:bCs/>
                <w:u w:val="single"/>
              </w:rPr>
              <w:t>Corrective Actions</w:t>
            </w:r>
          </w:p>
          <w:p w14:paraId="799D3966" w14:textId="5CDF1C26" w:rsidR="00077C10" w:rsidRPr="00B061DE" w:rsidRDefault="00077C10" w:rsidP="00B061DE">
            <w:pPr>
              <w:spacing w:after="120"/>
            </w:pPr>
            <w:r w:rsidRPr="00B061DE">
              <w:t xml:space="preserve">In the event of </w:t>
            </w:r>
            <w:r w:rsidR="00BE64EC" w:rsidRPr="00B061DE">
              <w:t>an</w:t>
            </w:r>
            <w:r w:rsidRPr="00B061DE">
              <w:t xml:space="preserve"> incident </w:t>
            </w:r>
            <w:r w:rsidR="00BE64EC" w:rsidRPr="00B061DE">
              <w:t>at</w:t>
            </w:r>
            <w:r w:rsidRPr="00B061DE">
              <w:t xml:space="preserve"> the workplace</w:t>
            </w:r>
            <w:r w:rsidR="00BE64EC" w:rsidRPr="00B061DE">
              <w:t xml:space="preserve"> including PSIs,</w:t>
            </w:r>
            <w:r w:rsidRPr="00B061DE">
              <w:t xml:space="preserve"> corrective actions must be </w:t>
            </w:r>
            <w:r w:rsidR="00BE64EC" w:rsidRPr="00B061DE">
              <w:t xml:space="preserve">identified and </w:t>
            </w:r>
            <w:r w:rsidRPr="00B061DE">
              <w:t xml:space="preserve">implemented to prevent </w:t>
            </w:r>
            <w:r w:rsidR="00BE64EC" w:rsidRPr="00B061DE">
              <w:t>that type of incident</w:t>
            </w:r>
            <w:r w:rsidR="001E53F6">
              <w:t xml:space="preserve"> of recurring</w:t>
            </w:r>
            <w:r w:rsidR="00BE64EC" w:rsidRPr="00B061DE">
              <w:t>.</w:t>
            </w:r>
            <w:r w:rsidRPr="00B061DE">
              <w:t xml:space="preserve"> </w:t>
            </w:r>
            <w:r w:rsidR="00BE64EC" w:rsidRPr="00B061DE">
              <w:t>A proper investigation, including evaluation of current controls and implementation of corrective actions, is critical in the reduction of incidents and injuries in the workplace</w:t>
            </w:r>
            <w:r w:rsidRPr="00B061DE">
              <w:t xml:space="preserve">. </w:t>
            </w:r>
          </w:p>
          <w:p w14:paraId="27670219" w14:textId="5C88707B" w:rsidR="00077C10" w:rsidRPr="00B061DE" w:rsidRDefault="00077C10" w:rsidP="00B061DE">
            <w:pPr>
              <w:spacing w:after="120"/>
              <w:rPr>
                <w:rFonts w:cstheme="minorHAnsi"/>
              </w:rPr>
            </w:pPr>
            <w:r w:rsidRPr="00B061DE">
              <w:t xml:space="preserve">Communication of results of PSI investigations should be communicated to all levels of </w:t>
            </w:r>
            <w:r w:rsidR="00BE64EC" w:rsidRPr="00B061DE">
              <w:t>an organization</w:t>
            </w:r>
            <w:r w:rsidRPr="00B061DE">
              <w:t xml:space="preserve"> to provide essential information needed to prevent </w:t>
            </w:r>
            <w:r w:rsidR="00BE64EC" w:rsidRPr="00B061DE">
              <w:t>incidents, injuries and even fatalities from occurring in the workplace.”</w:t>
            </w:r>
          </w:p>
          <w:p w14:paraId="35C8535F" w14:textId="0AB2C3A2" w:rsidR="00077C10" w:rsidRPr="00B061DE" w:rsidRDefault="00077C10" w:rsidP="00077C10">
            <w:pPr>
              <w:rPr>
                <w:b/>
                <w:bCs/>
                <w:u w:val="single"/>
              </w:rPr>
            </w:pPr>
            <w:r w:rsidRPr="00B061DE">
              <w:rPr>
                <w:b/>
                <w:bCs/>
                <w:u w:val="single"/>
              </w:rPr>
              <w:t>How MHSA can help</w:t>
            </w:r>
          </w:p>
          <w:p w14:paraId="613338A1" w14:textId="67CF55CC" w:rsidR="00077C10" w:rsidRPr="00B061DE" w:rsidRDefault="00077C10" w:rsidP="00B061DE">
            <w:pPr>
              <w:spacing w:after="120"/>
            </w:pPr>
            <w:r w:rsidRPr="00B061DE">
              <w:t xml:space="preserve">We offer a variety of assistance to companies through training, advising, site visits and mentoring to help employers understand their responsibilities and requirements for PSI reporting in Alberta. For more information visit </w:t>
            </w:r>
            <w:hyperlink r:id="rId18" w:history="1">
              <w:r w:rsidR="00407559" w:rsidRPr="00407559">
                <w:rPr>
                  <w:rStyle w:val="Hyperlink"/>
                </w:rPr>
                <w:t>http://mhsa.ab.ca</w:t>
              </w:r>
            </w:hyperlink>
            <w:r w:rsidR="00407559">
              <w:t xml:space="preserve"> or </w:t>
            </w:r>
            <w:r w:rsidRPr="00B061DE">
              <w:t>reach out to a Regional MHSA office and speak with one of our knowledgeable safety advisors today!</w:t>
            </w:r>
          </w:p>
          <w:p w14:paraId="7643D012" w14:textId="77777777" w:rsidR="00077C10" w:rsidRPr="00B061DE" w:rsidRDefault="00077C10" w:rsidP="00554EE7">
            <w:pPr>
              <w:rPr>
                <w:b/>
                <w:bCs/>
                <w:u w:val="single"/>
              </w:rPr>
            </w:pPr>
            <w:r w:rsidRPr="00B061DE">
              <w:rPr>
                <w:b/>
                <w:bCs/>
                <w:u w:val="single"/>
              </w:rPr>
              <w:t>Available Courses through MHSA relevant to PSI Reporting</w:t>
            </w:r>
          </w:p>
          <w:p w14:paraId="2292381B" w14:textId="77777777" w:rsidR="00077C10" w:rsidRPr="00B061DE" w:rsidRDefault="00077C10" w:rsidP="00077C10">
            <w:pPr>
              <w:ind w:right="-254"/>
              <w:rPr>
                <w:rFonts w:cstheme="minorHAnsi"/>
                <w:b/>
                <w:bCs/>
                <w:u w:val="single"/>
              </w:rPr>
            </w:pPr>
          </w:p>
          <w:tbl>
            <w:tblPr>
              <w:tblStyle w:val="TableGrid"/>
              <w:tblpPr w:leftFromText="180" w:rightFromText="180" w:vertAnchor="text" w:horzAnchor="margin" w:tblpY="-219"/>
              <w:tblOverlap w:val="never"/>
              <w:tblW w:w="102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95"/>
              <w:gridCol w:w="2430"/>
              <w:gridCol w:w="4230"/>
            </w:tblGrid>
            <w:tr w:rsidR="00077C10" w:rsidRPr="00B061DE" w14:paraId="0F6C17A0" w14:textId="77777777" w:rsidTr="00B56520">
              <w:trPr>
                <w:trHeight w:val="327"/>
              </w:trPr>
              <w:tc>
                <w:tcPr>
                  <w:tcW w:w="3595" w:type="dxa"/>
                </w:tcPr>
                <w:p w14:paraId="5E7F1722" w14:textId="77777777" w:rsidR="00077C10" w:rsidRPr="00B061DE" w:rsidRDefault="00077C10" w:rsidP="00B56520">
                  <w:pPr>
                    <w:numPr>
                      <w:ilvl w:val="0"/>
                      <w:numId w:val="17"/>
                    </w:numPr>
                    <w:spacing w:after="100" w:afterAutospacing="1"/>
                    <w:ind w:right="-254"/>
                    <w:rPr>
                      <w:rFonts w:cstheme="minorHAnsi"/>
                    </w:rPr>
                  </w:pPr>
                  <w:r w:rsidRPr="00B061DE">
                    <w:rPr>
                      <w:rFonts w:cstheme="minorHAnsi"/>
                    </w:rPr>
                    <w:t>Basic Rigging</w:t>
                  </w:r>
                </w:p>
              </w:tc>
              <w:tc>
                <w:tcPr>
                  <w:tcW w:w="2430" w:type="dxa"/>
                </w:tcPr>
                <w:p w14:paraId="4CA75D73" w14:textId="6028591D" w:rsidR="00077C10" w:rsidRPr="00B061DE" w:rsidRDefault="00B56520" w:rsidP="00B56520">
                  <w:pPr>
                    <w:numPr>
                      <w:ilvl w:val="0"/>
                      <w:numId w:val="17"/>
                    </w:numPr>
                    <w:spacing w:after="100" w:afterAutospacing="1"/>
                    <w:ind w:right="-254"/>
                    <w:rPr>
                      <w:rFonts w:cstheme="minorHAnsi"/>
                    </w:rPr>
                  </w:pPr>
                  <w:r w:rsidRPr="00B061DE">
                    <w:rPr>
                      <w:rFonts w:cstheme="minorHAnsi"/>
                    </w:rPr>
                    <w:t xml:space="preserve">Hazard Assessment </w:t>
                  </w:r>
                  <w:r w:rsidRPr="00B061DE">
                    <w:rPr>
                      <w:rFonts w:cstheme="minorHAnsi"/>
                    </w:rPr>
                    <w:tab/>
                  </w:r>
                </w:p>
              </w:tc>
              <w:tc>
                <w:tcPr>
                  <w:tcW w:w="4230" w:type="dxa"/>
                </w:tcPr>
                <w:p w14:paraId="4BB8E669" w14:textId="65770E61" w:rsidR="00077C10" w:rsidRPr="00B061DE" w:rsidRDefault="00B56520" w:rsidP="00B56520">
                  <w:pPr>
                    <w:numPr>
                      <w:ilvl w:val="0"/>
                      <w:numId w:val="17"/>
                    </w:numPr>
                    <w:spacing w:after="100" w:afterAutospacing="1"/>
                    <w:ind w:right="-254"/>
                    <w:rPr>
                      <w:rFonts w:cstheme="minorHAnsi"/>
                    </w:rPr>
                  </w:pPr>
                  <w:r w:rsidRPr="00B061DE">
                    <w:rPr>
                      <w:rFonts w:cstheme="minorHAnsi"/>
                    </w:rPr>
                    <w:t>Overhead Crane Operator</w:t>
                  </w:r>
                </w:p>
              </w:tc>
            </w:tr>
            <w:tr w:rsidR="00077C10" w:rsidRPr="00B061DE" w14:paraId="11ED43A0" w14:textId="77777777" w:rsidTr="00B56520">
              <w:trPr>
                <w:trHeight w:val="281"/>
              </w:trPr>
              <w:tc>
                <w:tcPr>
                  <w:tcW w:w="3595" w:type="dxa"/>
                </w:tcPr>
                <w:p w14:paraId="40D3018F" w14:textId="77777777" w:rsidR="00077C10" w:rsidRPr="00B061DE" w:rsidRDefault="00077C10" w:rsidP="00B56520">
                  <w:pPr>
                    <w:numPr>
                      <w:ilvl w:val="0"/>
                      <w:numId w:val="17"/>
                    </w:numPr>
                    <w:spacing w:after="100" w:afterAutospacing="1"/>
                    <w:ind w:right="-254"/>
                    <w:rPr>
                      <w:rFonts w:cstheme="minorHAnsi"/>
                    </w:rPr>
                  </w:pPr>
                  <w:r w:rsidRPr="00B061DE">
                    <w:rPr>
                      <w:rFonts w:cstheme="minorHAnsi"/>
                    </w:rPr>
                    <w:t>Forklift Operator</w:t>
                  </w:r>
                </w:p>
              </w:tc>
              <w:tc>
                <w:tcPr>
                  <w:tcW w:w="2430" w:type="dxa"/>
                </w:tcPr>
                <w:p w14:paraId="79EF99C5" w14:textId="77777777" w:rsidR="00077C10" w:rsidRPr="00B061DE" w:rsidRDefault="00077C10" w:rsidP="00B56520">
                  <w:pPr>
                    <w:numPr>
                      <w:ilvl w:val="0"/>
                      <w:numId w:val="17"/>
                    </w:numPr>
                    <w:spacing w:after="100" w:afterAutospacing="1"/>
                    <w:ind w:right="-254"/>
                    <w:rPr>
                      <w:rFonts w:cstheme="minorHAnsi"/>
                    </w:rPr>
                  </w:pPr>
                  <w:r w:rsidRPr="00B061DE">
                    <w:rPr>
                      <w:rFonts w:cstheme="minorHAnsi"/>
                    </w:rPr>
                    <w:t>Navigating OHS</w:t>
                  </w:r>
                </w:p>
              </w:tc>
              <w:tc>
                <w:tcPr>
                  <w:tcW w:w="4230" w:type="dxa"/>
                </w:tcPr>
                <w:p w14:paraId="77EB1E10" w14:textId="77777777" w:rsidR="00077C10" w:rsidRPr="00B061DE" w:rsidRDefault="00077C10" w:rsidP="00B56520">
                  <w:pPr>
                    <w:numPr>
                      <w:ilvl w:val="0"/>
                      <w:numId w:val="17"/>
                    </w:numPr>
                    <w:spacing w:after="100" w:afterAutospacing="1"/>
                    <w:ind w:right="89"/>
                    <w:rPr>
                      <w:rFonts w:cstheme="minorHAnsi"/>
                    </w:rPr>
                  </w:pPr>
                  <w:r w:rsidRPr="00B061DE">
                    <w:rPr>
                      <w:rFonts w:cstheme="minorHAnsi"/>
                    </w:rPr>
                    <w:t>Principles of Workplace Investigation</w:t>
                  </w:r>
                </w:p>
              </w:tc>
            </w:tr>
            <w:tr w:rsidR="00077C10" w:rsidRPr="00B061DE" w14:paraId="3C1310D7" w14:textId="77777777" w:rsidTr="00B56520">
              <w:trPr>
                <w:trHeight w:val="173"/>
              </w:trPr>
              <w:tc>
                <w:tcPr>
                  <w:tcW w:w="3595" w:type="dxa"/>
                </w:tcPr>
                <w:p w14:paraId="564815AF" w14:textId="71FF654A" w:rsidR="00077C10" w:rsidRPr="00B061DE" w:rsidRDefault="00B56520" w:rsidP="00B56520">
                  <w:pPr>
                    <w:numPr>
                      <w:ilvl w:val="0"/>
                      <w:numId w:val="17"/>
                    </w:numPr>
                    <w:spacing w:after="100" w:afterAutospacing="1"/>
                    <w:ind w:right="-254"/>
                    <w:rPr>
                      <w:rFonts w:cstheme="minorHAnsi"/>
                    </w:rPr>
                  </w:pPr>
                  <w:r w:rsidRPr="00B061DE">
                    <w:rPr>
                      <w:rFonts w:cstheme="minorHAnsi"/>
                    </w:rPr>
                    <w:t>Responding to OHS Investigations</w:t>
                  </w:r>
                </w:p>
              </w:tc>
              <w:tc>
                <w:tcPr>
                  <w:tcW w:w="2430" w:type="dxa"/>
                </w:tcPr>
                <w:p w14:paraId="2674BC22" w14:textId="3ABD6B4F" w:rsidR="00077C10" w:rsidRPr="00B061DE" w:rsidRDefault="00B56520" w:rsidP="00B56520">
                  <w:pPr>
                    <w:numPr>
                      <w:ilvl w:val="0"/>
                      <w:numId w:val="17"/>
                    </w:numPr>
                    <w:spacing w:after="100" w:afterAutospacing="1"/>
                    <w:ind w:right="-254"/>
                    <w:rPr>
                      <w:rFonts w:cstheme="minorHAnsi"/>
                    </w:rPr>
                  </w:pPr>
                  <w:r w:rsidRPr="00B061DE">
                    <w:rPr>
                      <w:rFonts w:cstheme="minorHAnsi"/>
                    </w:rPr>
                    <w:t>Leading Safety</w:t>
                  </w:r>
                </w:p>
              </w:tc>
              <w:tc>
                <w:tcPr>
                  <w:tcW w:w="4230" w:type="dxa"/>
                </w:tcPr>
                <w:p w14:paraId="67622ADB" w14:textId="274EB83A" w:rsidR="00077C10" w:rsidRPr="00B061DE" w:rsidRDefault="00B56520" w:rsidP="00B56520">
                  <w:pPr>
                    <w:numPr>
                      <w:ilvl w:val="0"/>
                      <w:numId w:val="17"/>
                    </w:numPr>
                    <w:spacing w:after="100" w:afterAutospacing="1"/>
                    <w:ind w:right="-254"/>
                    <w:rPr>
                      <w:rFonts w:cstheme="minorHAnsi"/>
                    </w:rPr>
                  </w:pPr>
                  <w:r w:rsidRPr="00B061DE">
                    <w:rPr>
                      <w:rFonts w:cstheme="minorHAnsi"/>
                    </w:rPr>
                    <w:t>Musculoskeletal Disorder Awareness</w:t>
                  </w:r>
                </w:p>
              </w:tc>
            </w:tr>
            <w:tr w:rsidR="00B56520" w:rsidRPr="00B061DE" w14:paraId="70D37864" w14:textId="77777777" w:rsidTr="00B56520">
              <w:trPr>
                <w:trHeight w:val="344"/>
              </w:trPr>
              <w:tc>
                <w:tcPr>
                  <w:tcW w:w="3595" w:type="dxa"/>
                </w:tcPr>
                <w:p w14:paraId="6A1C7B1D" w14:textId="7C5D2C24" w:rsidR="00B56520" w:rsidRPr="00B061DE" w:rsidRDefault="00B56520" w:rsidP="00B56520">
                  <w:pPr>
                    <w:numPr>
                      <w:ilvl w:val="0"/>
                      <w:numId w:val="17"/>
                    </w:numPr>
                    <w:ind w:right="-254"/>
                    <w:rPr>
                      <w:rFonts w:cstheme="minorHAnsi"/>
                    </w:rPr>
                  </w:pPr>
                  <w:r w:rsidRPr="00B061DE">
                    <w:rPr>
                      <w:rFonts w:cstheme="minorHAnsi"/>
                    </w:rPr>
                    <w:t>Safety Basics</w:t>
                  </w:r>
                </w:p>
              </w:tc>
              <w:tc>
                <w:tcPr>
                  <w:tcW w:w="2430" w:type="dxa"/>
                </w:tcPr>
                <w:p w14:paraId="61AC0856" w14:textId="77777777" w:rsidR="00B56520" w:rsidRPr="00B061DE" w:rsidRDefault="00B56520" w:rsidP="00B56520">
                  <w:pPr>
                    <w:spacing w:after="100" w:afterAutospacing="1"/>
                    <w:ind w:left="360" w:right="-254"/>
                    <w:rPr>
                      <w:rFonts w:cstheme="minorHAnsi"/>
                    </w:rPr>
                  </w:pPr>
                </w:p>
              </w:tc>
              <w:tc>
                <w:tcPr>
                  <w:tcW w:w="4230" w:type="dxa"/>
                </w:tcPr>
                <w:p w14:paraId="1FC8AE4D" w14:textId="77777777" w:rsidR="00B56520" w:rsidRPr="00B061DE" w:rsidRDefault="00B56520" w:rsidP="00B56520">
                  <w:pPr>
                    <w:spacing w:after="100" w:afterAutospacing="1"/>
                    <w:ind w:left="360" w:right="-254"/>
                    <w:rPr>
                      <w:rFonts w:cstheme="minorHAnsi"/>
                    </w:rPr>
                  </w:pPr>
                </w:p>
              </w:tc>
            </w:tr>
          </w:tbl>
          <w:p w14:paraId="7AA1AC4A" w14:textId="144334E8" w:rsidR="00077C10" w:rsidRPr="00B061DE" w:rsidRDefault="00077C10" w:rsidP="00B061DE">
            <w:pPr>
              <w:spacing w:after="120"/>
              <w:ind w:right="-254"/>
              <w:rPr>
                <w:rFonts w:cstheme="minorHAnsi"/>
                <w:b/>
                <w:bCs/>
                <w:u w:val="single"/>
              </w:rPr>
            </w:pPr>
            <w:r w:rsidRPr="00B061DE">
              <w:rPr>
                <w:noProof/>
              </w:rPr>
              <w:drawing>
                <wp:anchor distT="0" distB="0" distL="114300" distR="114300" simplePos="0" relativeHeight="251668480" behindDoc="0" locked="0" layoutInCell="1" allowOverlap="1" wp14:anchorId="5723393D" wp14:editId="7D57B95D">
                  <wp:simplePos x="0" y="0"/>
                  <wp:positionH relativeFrom="column">
                    <wp:posOffset>-7214870</wp:posOffset>
                  </wp:positionH>
                  <wp:positionV relativeFrom="paragraph">
                    <wp:posOffset>208915</wp:posOffset>
                  </wp:positionV>
                  <wp:extent cx="1835150" cy="8045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5150" cy="804545"/>
                          </a:xfrm>
                          <a:prstGeom prst="rect">
                            <a:avLst/>
                          </a:prstGeom>
                          <a:noFill/>
                        </pic:spPr>
                      </pic:pic>
                    </a:graphicData>
                  </a:graphic>
                  <wp14:sizeRelH relativeFrom="page">
                    <wp14:pctWidth>0</wp14:pctWidth>
                  </wp14:sizeRelH>
                  <wp14:sizeRelV relativeFrom="page">
                    <wp14:pctHeight>0</wp14:pctHeight>
                  </wp14:sizeRelV>
                </wp:anchor>
              </w:drawing>
            </w:r>
            <w:r w:rsidRPr="00B061DE">
              <w:rPr>
                <w:rFonts w:cstheme="minorHAnsi"/>
                <w:b/>
                <w:bCs/>
              </w:rPr>
              <w:t>Register for courses via our website by visiting:</w:t>
            </w:r>
            <w:r w:rsidR="00407559">
              <w:rPr>
                <w:rFonts w:cstheme="minorHAnsi"/>
                <w:b/>
                <w:bCs/>
              </w:rPr>
              <w:t xml:space="preserve"> </w:t>
            </w:r>
            <w:hyperlink r:id="rId20" w:history="1">
              <w:r w:rsidR="00407559" w:rsidRPr="00707195">
                <w:rPr>
                  <w:rStyle w:val="Hyperlink"/>
                  <w:rFonts w:cstheme="minorHAnsi"/>
                </w:rPr>
                <w:t>https://www.mhsa.ab.ca</w:t>
              </w:r>
            </w:hyperlink>
          </w:p>
          <w:p w14:paraId="54C6BAC2" w14:textId="77777777" w:rsidR="00B061DE" w:rsidRDefault="00B061DE" w:rsidP="00077C10">
            <w:pPr>
              <w:ind w:left="-125" w:right="-259"/>
              <w:rPr>
                <w:rFonts w:cstheme="minorHAnsi"/>
                <w:b/>
                <w:bCs/>
                <w:u w:val="single"/>
              </w:rPr>
            </w:pPr>
          </w:p>
          <w:p w14:paraId="42FA3577" w14:textId="77777777" w:rsidR="00B061DE" w:rsidRDefault="00B061DE" w:rsidP="00077C10">
            <w:pPr>
              <w:ind w:left="-125" w:right="-259"/>
              <w:rPr>
                <w:rFonts w:cstheme="minorHAnsi"/>
                <w:b/>
                <w:bCs/>
                <w:u w:val="single"/>
              </w:rPr>
            </w:pPr>
          </w:p>
          <w:p w14:paraId="5C342630" w14:textId="77777777" w:rsidR="00B061DE" w:rsidRDefault="00B061DE" w:rsidP="00077C10">
            <w:pPr>
              <w:ind w:left="-125" w:right="-259"/>
              <w:rPr>
                <w:rFonts w:cstheme="minorHAnsi"/>
                <w:b/>
                <w:bCs/>
                <w:u w:val="single"/>
              </w:rPr>
            </w:pPr>
          </w:p>
          <w:p w14:paraId="298B6FC5" w14:textId="77777777" w:rsidR="00B061DE" w:rsidRDefault="00B061DE" w:rsidP="00077C10">
            <w:pPr>
              <w:ind w:left="-125" w:right="-259"/>
              <w:rPr>
                <w:rFonts w:cstheme="minorHAnsi"/>
                <w:b/>
                <w:bCs/>
                <w:u w:val="single"/>
              </w:rPr>
            </w:pPr>
          </w:p>
          <w:p w14:paraId="208A19AD" w14:textId="77777777" w:rsidR="00B061DE" w:rsidRDefault="00B061DE" w:rsidP="00077C10">
            <w:pPr>
              <w:ind w:left="-125" w:right="-259"/>
              <w:rPr>
                <w:rFonts w:cstheme="minorHAnsi"/>
                <w:b/>
                <w:bCs/>
                <w:u w:val="single"/>
              </w:rPr>
            </w:pPr>
          </w:p>
          <w:p w14:paraId="5E0B8892" w14:textId="77777777" w:rsidR="00B061DE" w:rsidRDefault="00B061DE" w:rsidP="00077C10">
            <w:pPr>
              <w:ind w:left="-125" w:right="-259"/>
              <w:rPr>
                <w:rFonts w:cstheme="minorHAnsi"/>
                <w:b/>
                <w:bCs/>
                <w:u w:val="single"/>
              </w:rPr>
            </w:pPr>
          </w:p>
          <w:p w14:paraId="71EC1740" w14:textId="77777777" w:rsidR="00B061DE" w:rsidRDefault="00B061DE" w:rsidP="00077C10">
            <w:pPr>
              <w:ind w:left="-125" w:right="-259"/>
              <w:rPr>
                <w:rFonts w:cstheme="minorHAnsi"/>
                <w:b/>
                <w:bCs/>
                <w:u w:val="single"/>
              </w:rPr>
            </w:pPr>
          </w:p>
          <w:p w14:paraId="34752521" w14:textId="77777777" w:rsidR="00B061DE" w:rsidRDefault="00B061DE" w:rsidP="00077C10">
            <w:pPr>
              <w:ind w:left="-125" w:right="-259"/>
              <w:rPr>
                <w:rFonts w:cstheme="minorHAnsi"/>
                <w:b/>
                <w:bCs/>
                <w:u w:val="single"/>
              </w:rPr>
            </w:pPr>
          </w:p>
          <w:p w14:paraId="004BCE7B" w14:textId="0944EE43" w:rsidR="00077C10" w:rsidRPr="00B061DE" w:rsidRDefault="00077C10" w:rsidP="00077C10">
            <w:pPr>
              <w:ind w:left="-125" w:right="-259"/>
              <w:rPr>
                <w:rFonts w:cstheme="minorHAnsi"/>
                <w:b/>
                <w:bCs/>
                <w:u w:val="single"/>
              </w:rPr>
            </w:pPr>
            <w:r w:rsidRPr="00B061DE">
              <w:rPr>
                <w:rFonts w:cstheme="minorHAnsi"/>
                <w:b/>
                <w:bCs/>
                <w:u w:val="single"/>
              </w:rPr>
              <w:t>References</w:t>
            </w:r>
          </w:p>
          <w:p w14:paraId="77DB3C25" w14:textId="77777777" w:rsidR="00077C10" w:rsidRPr="00B061DE" w:rsidRDefault="00077C10" w:rsidP="00077C10">
            <w:pPr>
              <w:ind w:left="-125" w:right="-259"/>
              <w:rPr>
                <w:rFonts w:cstheme="minorHAnsi"/>
              </w:rPr>
            </w:pPr>
            <w:r w:rsidRPr="00B061DE">
              <w:rPr>
                <w:rFonts w:cstheme="minorHAnsi"/>
                <w:b/>
                <w:bCs/>
              </w:rPr>
              <w:t xml:space="preserve">Alberta </w:t>
            </w:r>
            <w:proofErr w:type="spellStart"/>
            <w:r w:rsidRPr="00B061DE">
              <w:rPr>
                <w:rFonts w:cstheme="minorHAnsi"/>
                <w:b/>
                <w:bCs/>
              </w:rPr>
              <w:t>Labour</w:t>
            </w:r>
            <w:proofErr w:type="spellEnd"/>
            <w:r w:rsidRPr="00B061DE">
              <w:rPr>
                <w:rFonts w:cstheme="minorHAnsi"/>
                <w:b/>
                <w:bCs/>
              </w:rPr>
              <w:t>, Occupational Health and Safety Act, June 1, 2018,</w:t>
            </w:r>
            <w:r w:rsidRPr="00B061DE">
              <w:rPr>
                <w:rFonts w:cstheme="minorHAnsi"/>
              </w:rPr>
              <w:t xml:space="preserve"> </w:t>
            </w:r>
            <w:hyperlink r:id="rId21" w:history="1">
              <w:r w:rsidRPr="00B061DE">
                <w:rPr>
                  <w:rFonts w:cstheme="minorHAnsi"/>
                  <w:color w:val="0563C1" w:themeColor="hyperlink"/>
                  <w:u w:val="single"/>
                </w:rPr>
                <w:t>http://www.qp.alberta.ca/1266.cfm?page=O02P1.cfm&amp;leg_type=Acts&amp;isbncln=978077980049 0&amp;display=html.</w:t>
              </w:r>
            </w:hyperlink>
            <w:r w:rsidRPr="00B061DE">
              <w:rPr>
                <w:rFonts w:cstheme="minorHAnsi"/>
              </w:rPr>
              <w:t xml:space="preserve"> </w:t>
            </w:r>
          </w:p>
          <w:p w14:paraId="309F4A02" w14:textId="4154AC62" w:rsidR="00077C10" w:rsidRPr="00B061DE" w:rsidRDefault="00077C10" w:rsidP="00077C10">
            <w:pPr>
              <w:ind w:left="-125" w:right="-259"/>
              <w:rPr>
                <w:rFonts w:cstheme="minorHAnsi"/>
              </w:rPr>
            </w:pPr>
          </w:p>
          <w:p w14:paraId="69E6FE39" w14:textId="2F85A837" w:rsidR="00077C10" w:rsidRPr="00B061DE" w:rsidRDefault="00077C10" w:rsidP="00077C10">
            <w:pPr>
              <w:ind w:left="-125" w:right="-259"/>
              <w:rPr>
                <w:rFonts w:cstheme="minorHAnsi"/>
              </w:rPr>
            </w:pPr>
            <w:r w:rsidRPr="00B061DE">
              <w:rPr>
                <w:rFonts w:cstheme="minorHAnsi"/>
                <w:b/>
                <w:bCs/>
                <w:u w:val="single"/>
              </w:rPr>
              <w:t xml:space="preserve">Alberta </w:t>
            </w:r>
            <w:proofErr w:type="spellStart"/>
            <w:r w:rsidRPr="00B061DE">
              <w:rPr>
                <w:rFonts w:cstheme="minorHAnsi"/>
                <w:b/>
                <w:bCs/>
                <w:u w:val="single"/>
              </w:rPr>
              <w:t>Labour</w:t>
            </w:r>
            <w:proofErr w:type="spellEnd"/>
            <w:r w:rsidRPr="00B061DE">
              <w:rPr>
                <w:rFonts w:cstheme="minorHAnsi"/>
                <w:b/>
                <w:bCs/>
                <w:u w:val="single"/>
              </w:rPr>
              <w:t>, Reporting and Investigating Potentially Serious Incidents (PSI), Bulletin</w:t>
            </w:r>
            <w:r w:rsidRPr="00B061DE">
              <w:rPr>
                <w:rFonts w:cstheme="minorHAnsi"/>
              </w:rPr>
              <w:t xml:space="preserve">, </w:t>
            </w:r>
            <w:hyperlink r:id="rId22" w:history="1">
              <w:r w:rsidRPr="00B061DE">
                <w:rPr>
                  <w:rFonts w:cstheme="minorHAnsi"/>
                  <w:color w:val="0563C1" w:themeColor="hyperlink"/>
                  <w:u w:val="single"/>
                </w:rPr>
                <w:t>https://ohs-pubstore.labour.alberta.ca/li016-1</w:t>
              </w:r>
            </w:hyperlink>
          </w:p>
          <w:p w14:paraId="5DB3C631" w14:textId="7E855DF1" w:rsidR="00077C10" w:rsidRPr="00B061DE" w:rsidRDefault="00077C10" w:rsidP="00077C10">
            <w:pPr>
              <w:ind w:left="-125" w:right="-259"/>
              <w:rPr>
                <w:rFonts w:cstheme="minorHAnsi"/>
              </w:rPr>
            </w:pPr>
          </w:p>
          <w:p w14:paraId="54C73ECF" w14:textId="16EA4B23" w:rsidR="00077C10" w:rsidRPr="00B061DE" w:rsidRDefault="00077C10" w:rsidP="00077C10">
            <w:pPr>
              <w:ind w:left="-125" w:right="-259"/>
              <w:rPr>
                <w:rFonts w:cstheme="minorHAnsi"/>
              </w:rPr>
            </w:pPr>
            <w:r w:rsidRPr="00B061DE">
              <w:rPr>
                <w:rFonts w:cstheme="minorHAnsi"/>
                <w:b/>
                <w:bCs/>
                <w:u w:val="single"/>
              </w:rPr>
              <w:t xml:space="preserve">Alberta </w:t>
            </w:r>
            <w:proofErr w:type="spellStart"/>
            <w:r w:rsidRPr="00B061DE">
              <w:rPr>
                <w:rFonts w:cstheme="minorHAnsi"/>
                <w:b/>
                <w:bCs/>
                <w:u w:val="single"/>
              </w:rPr>
              <w:t>Labour</w:t>
            </w:r>
            <w:proofErr w:type="spellEnd"/>
            <w:r w:rsidRPr="00B061DE">
              <w:rPr>
                <w:rFonts w:cstheme="minorHAnsi"/>
                <w:b/>
                <w:bCs/>
                <w:u w:val="single"/>
              </w:rPr>
              <w:t xml:space="preserve"> Report potentially serious incidents (PSI) website: </w:t>
            </w:r>
            <w:hyperlink r:id="rId23" w:history="1">
              <w:r w:rsidRPr="00B061DE">
                <w:rPr>
                  <w:rFonts w:cstheme="minorHAnsi"/>
                  <w:color w:val="0563C1" w:themeColor="hyperlink"/>
                  <w:u w:val="single"/>
                </w:rPr>
                <w:t>https://www.alberta.ca/report-potentially-serious-incidents.aspx</w:t>
              </w:r>
            </w:hyperlink>
          </w:p>
          <w:p w14:paraId="7AC17272" w14:textId="77777777" w:rsidR="00077C10" w:rsidRPr="00B061DE" w:rsidRDefault="00077C10" w:rsidP="00077C10">
            <w:pPr>
              <w:ind w:left="-125" w:right="-259"/>
              <w:rPr>
                <w:rFonts w:cstheme="minorHAnsi"/>
              </w:rPr>
            </w:pPr>
          </w:p>
          <w:p w14:paraId="2EF74E3B" w14:textId="77777777" w:rsidR="00077C10" w:rsidRPr="00B061DE" w:rsidRDefault="00077C10" w:rsidP="00077C10">
            <w:pPr>
              <w:ind w:left="-125" w:right="-259"/>
              <w:rPr>
                <w:rFonts w:cstheme="minorHAnsi"/>
                <w:b/>
                <w:bCs/>
                <w:u w:val="single"/>
              </w:rPr>
            </w:pPr>
            <w:r w:rsidRPr="00B061DE">
              <w:rPr>
                <w:rFonts w:cstheme="minorHAnsi"/>
                <w:b/>
                <w:bCs/>
                <w:u w:val="single"/>
              </w:rPr>
              <w:t>Energy Safety Canada</w:t>
            </w:r>
          </w:p>
          <w:p w14:paraId="6080F8F6" w14:textId="77777777" w:rsidR="00077C10" w:rsidRPr="00B061DE" w:rsidRDefault="00CF3C22" w:rsidP="00077C10">
            <w:pPr>
              <w:ind w:left="-125" w:right="-259"/>
              <w:rPr>
                <w:rFonts w:cstheme="minorHAnsi"/>
              </w:rPr>
            </w:pPr>
            <w:hyperlink r:id="rId24" w:history="1">
              <w:r w:rsidR="00077C10" w:rsidRPr="00B061DE">
                <w:rPr>
                  <w:rFonts w:cstheme="minorHAnsi"/>
                  <w:color w:val="0563C1" w:themeColor="hyperlink"/>
                  <w:u w:val="single"/>
                </w:rPr>
                <w:t>www.energysafetycanada.com/_Resources/Guidelines-Reports/POTENTIALLY-SERIOUS-INCIDENT-(PSI)-GUIDELINE</w:t>
              </w:r>
            </w:hyperlink>
          </w:p>
          <w:p w14:paraId="4EDBD2CD" w14:textId="77777777" w:rsidR="00077C10" w:rsidRPr="00B061DE" w:rsidRDefault="00077C10" w:rsidP="00077C10">
            <w:pPr>
              <w:ind w:left="-125" w:right="-259"/>
              <w:rPr>
                <w:rFonts w:cstheme="minorHAnsi"/>
              </w:rPr>
            </w:pPr>
          </w:p>
          <w:p w14:paraId="6232EFB7" w14:textId="77777777" w:rsidR="00077C10" w:rsidRPr="00B061DE" w:rsidRDefault="00CF3C22" w:rsidP="00077C10">
            <w:pPr>
              <w:ind w:left="-125" w:right="-259"/>
              <w:rPr>
                <w:color w:val="0563C1" w:themeColor="hyperlink"/>
                <w:u w:val="single"/>
              </w:rPr>
            </w:pPr>
            <w:hyperlink r:id="rId25" w:history="1">
              <w:r w:rsidR="00077C10" w:rsidRPr="00B061DE">
                <w:rPr>
                  <w:rFonts w:cstheme="minorHAnsi"/>
                  <w:color w:val="0563C1" w:themeColor="hyperlink"/>
                  <w:u w:val="single"/>
                </w:rPr>
                <w:t>Potential Serious Incidents Toolbox Presentation (energysafetycanada.com)</w:t>
              </w:r>
            </w:hyperlink>
          </w:p>
          <w:p w14:paraId="270702A9" w14:textId="77777777" w:rsidR="00077C10" w:rsidRPr="00B061DE" w:rsidRDefault="00077C10" w:rsidP="00077C10">
            <w:pPr>
              <w:ind w:left="-125" w:right="-259"/>
              <w:rPr>
                <w:rFonts w:cstheme="minorHAnsi"/>
                <w:b/>
                <w:bCs/>
                <w:u w:val="single"/>
              </w:rPr>
            </w:pPr>
          </w:p>
          <w:p w14:paraId="58442BAD" w14:textId="4917899C" w:rsidR="00077C10" w:rsidRPr="00B061DE" w:rsidRDefault="00077C10" w:rsidP="00077C10">
            <w:pPr>
              <w:ind w:left="-125" w:right="-259"/>
              <w:rPr>
                <w:rFonts w:cstheme="minorHAnsi"/>
              </w:rPr>
            </w:pPr>
            <w:r w:rsidRPr="00B061DE">
              <w:rPr>
                <w:rFonts w:cstheme="minorHAnsi"/>
                <w:b/>
                <w:bCs/>
                <w:u w:val="single"/>
              </w:rPr>
              <w:t>WCB</w:t>
            </w:r>
          </w:p>
          <w:p w14:paraId="4A4C6AA2" w14:textId="23368696" w:rsidR="00077C10" w:rsidRPr="00B061DE" w:rsidRDefault="00077C10" w:rsidP="00077C10">
            <w:pPr>
              <w:ind w:left="-125" w:right="-259"/>
            </w:pPr>
            <w:r w:rsidRPr="00B061DE">
              <w:t xml:space="preserve">Alberta Potentially serious incident (PSIs) Report </w:t>
            </w:r>
            <w:r w:rsidR="00B56520" w:rsidRPr="00B061DE">
              <w:t>October 1, 2021</w:t>
            </w:r>
          </w:p>
          <w:p w14:paraId="3A24E517" w14:textId="77777777" w:rsidR="00F61FAE" w:rsidRPr="00B061DE" w:rsidRDefault="00077C10" w:rsidP="00B56520">
            <w:pPr>
              <w:ind w:left="-125" w:right="-259"/>
            </w:pPr>
            <w:r w:rsidRPr="00B061DE">
              <w:t xml:space="preserve">Alberta Potentially serious incident (PSIs) report -Manufacturers Health &amp; Safety Association PSI Report </w:t>
            </w:r>
            <w:r w:rsidR="00B56520" w:rsidRPr="00B061DE">
              <w:t xml:space="preserve">October 1, </w:t>
            </w:r>
            <w:r w:rsidRPr="00B061DE">
              <w:t>2021</w:t>
            </w:r>
          </w:p>
          <w:p w14:paraId="1AA6F4F5" w14:textId="77777777" w:rsidR="009A51D2" w:rsidRPr="00B061DE" w:rsidRDefault="009A51D2" w:rsidP="00B56520">
            <w:pPr>
              <w:ind w:left="-125" w:right="-259"/>
            </w:pPr>
          </w:p>
          <w:p w14:paraId="4E23A5E4" w14:textId="77777777" w:rsidR="00B061DE" w:rsidRPr="00B061DE" w:rsidRDefault="009A51D2" w:rsidP="00B061DE">
            <w:pPr>
              <w:ind w:left="-125" w:right="-259"/>
              <w:rPr>
                <w:rFonts w:cstheme="minorHAnsi"/>
                <w:b/>
                <w:bCs/>
                <w:u w:val="single"/>
              </w:rPr>
            </w:pPr>
            <w:r w:rsidRPr="00B061DE">
              <w:rPr>
                <w:rFonts w:cstheme="minorHAnsi"/>
                <w:b/>
                <w:bCs/>
                <w:u w:val="single"/>
              </w:rPr>
              <w:t>OHS Changes/ Updates</w:t>
            </w:r>
          </w:p>
          <w:p w14:paraId="13BFB368" w14:textId="23175B40" w:rsidR="00B061DE" w:rsidRPr="00B061DE" w:rsidRDefault="00CF3C22" w:rsidP="00B061DE">
            <w:pPr>
              <w:ind w:left="-125" w:right="-259"/>
              <w:rPr>
                <w:rFonts w:cstheme="minorHAnsi"/>
                <w:b/>
                <w:bCs/>
                <w:u w:val="single"/>
              </w:rPr>
            </w:pPr>
            <w:hyperlink r:id="rId26" w:history="1">
              <w:r w:rsidR="00B061DE" w:rsidRPr="00B061DE">
                <w:rPr>
                  <w:color w:val="0000FF"/>
                  <w:u w:val="single"/>
                </w:rPr>
                <w:t>BREAKING: Changes to OHS Legislation Announced — Manufacturers' Health &amp; Safety Association (mhsa.ab.ca)</w:t>
              </w:r>
            </w:hyperlink>
          </w:p>
        </w:tc>
      </w:tr>
      <w:tr w:rsidR="003D1B71" w:rsidRPr="00554EE7" w14:paraId="20FE1759" w14:textId="77777777" w:rsidTr="00F61FAE">
        <w:trPr>
          <w:trHeight w:val="1164"/>
        </w:trPr>
        <w:tc>
          <w:tcPr>
            <w:tcW w:w="720" w:type="dxa"/>
          </w:tcPr>
          <w:p w14:paraId="3C3CCCE4" w14:textId="6E45EEFD" w:rsidR="000E08AB" w:rsidRPr="0056708E" w:rsidRDefault="000E08AB" w:rsidP="000E08AB">
            <w:pPr>
              <w:pStyle w:val="BodyText"/>
              <w:kinsoku w:val="0"/>
              <w:overflowPunct w:val="0"/>
              <w:rPr>
                <w:rFonts w:ascii="Calibri" w:hAnsi="Calibri" w:cs="Calibri"/>
                <w:color w:val="0072C7" w:themeColor="accent2"/>
              </w:rPr>
            </w:pPr>
          </w:p>
        </w:tc>
        <w:tc>
          <w:tcPr>
            <w:tcW w:w="2966" w:type="dxa"/>
            <w:gridSpan w:val="2"/>
          </w:tcPr>
          <w:p w14:paraId="2C2264A3" w14:textId="44458138" w:rsidR="003D1B71" w:rsidRDefault="003D1B71">
            <w:pPr>
              <w:pStyle w:val="BodyText"/>
              <w:kinsoku w:val="0"/>
              <w:overflowPunct w:val="0"/>
              <w:rPr>
                <w:rFonts w:ascii="Calibri" w:hAnsi="Calibri" w:cs="Calibri"/>
                <w:color w:val="0072C7" w:themeColor="accent2"/>
              </w:rPr>
            </w:pPr>
          </w:p>
          <w:p w14:paraId="397B23A7" w14:textId="2A87F23A" w:rsidR="007633C7" w:rsidRDefault="007633C7">
            <w:pPr>
              <w:pStyle w:val="BodyText"/>
              <w:kinsoku w:val="0"/>
              <w:overflowPunct w:val="0"/>
              <w:rPr>
                <w:rFonts w:ascii="Calibri" w:hAnsi="Calibri" w:cs="Calibri"/>
                <w:color w:val="0072C7" w:themeColor="accent2"/>
              </w:rPr>
            </w:pPr>
          </w:p>
          <w:p w14:paraId="3AB4556C" w14:textId="333DE26F" w:rsidR="007633C7" w:rsidRDefault="007633C7">
            <w:pPr>
              <w:pStyle w:val="BodyText"/>
              <w:kinsoku w:val="0"/>
              <w:overflowPunct w:val="0"/>
              <w:rPr>
                <w:rFonts w:ascii="Calibri" w:hAnsi="Calibri" w:cs="Calibri"/>
                <w:color w:val="0072C7" w:themeColor="accent2"/>
              </w:rPr>
            </w:pPr>
          </w:p>
          <w:p w14:paraId="682479C3" w14:textId="5A2DB839" w:rsidR="007633C7" w:rsidRDefault="007633C7">
            <w:pPr>
              <w:pStyle w:val="BodyText"/>
              <w:kinsoku w:val="0"/>
              <w:overflowPunct w:val="0"/>
              <w:rPr>
                <w:rFonts w:ascii="Calibri" w:hAnsi="Calibri" w:cs="Calibri"/>
                <w:color w:val="0072C7" w:themeColor="accent2"/>
              </w:rPr>
            </w:pPr>
          </w:p>
          <w:p w14:paraId="3682B14A" w14:textId="76381A07" w:rsidR="007633C7" w:rsidRDefault="007633C7">
            <w:pPr>
              <w:pStyle w:val="BodyText"/>
              <w:kinsoku w:val="0"/>
              <w:overflowPunct w:val="0"/>
              <w:rPr>
                <w:rFonts w:ascii="Calibri" w:hAnsi="Calibri" w:cs="Calibri"/>
                <w:color w:val="0072C7" w:themeColor="accent2"/>
              </w:rPr>
            </w:pPr>
          </w:p>
          <w:p w14:paraId="58BEF423" w14:textId="71A2CD15" w:rsidR="007633C7" w:rsidRDefault="007633C7">
            <w:pPr>
              <w:pStyle w:val="BodyText"/>
              <w:kinsoku w:val="0"/>
              <w:overflowPunct w:val="0"/>
              <w:rPr>
                <w:rFonts w:ascii="Calibri" w:hAnsi="Calibri" w:cs="Calibri"/>
                <w:color w:val="0072C7" w:themeColor="accent2"/>
              </w:rPr>
            </w:pPr>
          </w:p>
          <w:p w14:paraId="558157CF" w14:textId="1743F54E" w:rsidR="007633C7" w:rsidRDefault="007633C7">
            <w:pPr>
              <w:pStyle w:val="BodyText"/>
              <w:kinsoku w:val="0"/>
              <w:overflowPunct w:val="0"/>
              <w:rPr>
                <w:rFonts w:ascii="Calibri" w:hAnsi="Calibri" w:cs="Calibri"/>
                <w:color w:val="0072C7" w:themeColor="accent2"/>
              </w:rPr>
            </w:pPr>
          </w:p>
          <w:p w14:paraId="04D26F77" w14:textId="1C66661C" w:rsidR="007633C7" w:rsidRDefault="007633C7">
            <w:pPr>
              <w:pStyle w:val="BodyText"/>
              <w:kinsoku w:val="0"/>
              <w:overflowPunct w:val="0"/>
              <w:rPr>
                <w:rFonts w:ascii="Calibri" w:hAnsi="Calibri" w:cs="Calibri"/>
                <w:color w:val="0072C7" w:themeColor="accent2"/>
              </w:rPr>
            </w:pPr>
          </w:p>
          <w:p w14:paraId="7419FABC" w14:textId="655FEA7E" w:rsidR="007633C7" w:rsidRDefault="009B168E">
            <w:pPr>
              <w:pStyle w:val="BodyText"/>
              <w:kinsoku w:val="0"/>
              <w:overflowPunct w:val="0"/>
              <w:rPr>
                <w:rFonts w:ascii="Calibri" w:hAnsi="Calibri" w:cs="Calibri"/>
                <w:color w:val="0072C7" w:themeColor="accent2"/>
              </w:rPr>
            </w:pPr>
            <w:r w:rsidRPr="009B168E">
              <w:rPr>
                <w:rFonts w:ascii="Calibri" w:hAnsi="Calibri" w:cs="Calibri"/>
                <w:noProof/>
                <w:color w:val="0072C7" w:themeColor="accent2"/>
              </w:rPr>
              <w:drawing>
                <wp:anchor distT="0" distB="0" distL="114300" distR="114300" simplePos="0" relativeHeight="251682816" behindDoc="0" locked="0" layoutInCell="1" allowOverlap="1" wp14:anchorId="6CEB42E2" wp14:editId="38906B88">
                  <wp:simplePos x="0" y="0"/>
                  <wp:positionH relativeFrom="column">
                    <wp:posOffset>-272415</wp:posOffset>
                  </wp:positionH>
                  <wp:positionV relativeFrom="paragraph">
                    <wp:posOffset>96924</wp:posOffset>
                  </wp:positionV>
                  <wp:extent cx="1577477" cy="1684166"/>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77477" cy="1684166"/>
                          </a:xfrm>
                          <a:prstGeom prst="rect">
                            <a:avLst/>
                          </a:prstGeom>
                        </pic:spPr>
                      </pic:pic>
                    </a:graphicData>
                  </a:graphic>
                  <wp14:sizeRelH relativeFrom="page">
                    <wp14:pctWidth>0</wp14:pctWidth>
                  </wp14:sizeRelH>
                  <wp14:sizeRelV relativeFrom="page">
                    <wp14:pctHeight>0</wp14:pctHeight>
                  </wp14:sizeRelV>
                </wp:anchor>
              </w:drawing>
            </w:r>
          </w:p>
          <w:p w14:paraId="6D55B721" w14:textId="26DF7388" w:rsidR="007633C7" w:rsidRDefault="007633C7">
            <w:pPr>
              <w:pStyle w:val="BodyText"/>
              <w:kinsoku w:val="0"/>
              <w:overflowPunct w:val="0"/>
              <w:rPr>
                <w:rFonts w:ascii="Calibri" w:hAnsi="Calibri" w:cs="Calibri"/>
                <w:color w:val="0072C7" w:themeColor="accent2"/>
              </w:rPr>
            </w:pPr>
          </w:p>
          <w:p w14:paraId="42A23158" w14:textId="634BE3EB" w:rsidR="007633C7" w:rsidRDefault="007633C7">
            <w:pPr>
              <w:pStyle w:val="BodyText"/>
              <w:kinsoku w:val="0"/>
              <w:overflowPunct w:val="0"/>
              <w:rPr>
                <w:rFonts w:ascii="Calibri" w:hAnsi="Calibri" w:cs="Calibri"/>
                <w:color w:val="0072C7" w:themeColor="accent2"/>
              </w:rPr>
            </w:pPr>
          </w:p>
          <w:p w14:paraId="0841F922" w14:textId="254815FC" w:rsidR="007633C7" w:rsidRDefault="007633C7">
            <w:pPr>
              <w:pStyle w:val="BodyText"/>
              <w:kinsoku w:val="0"/>
              <w:overflowPunct w:val="0"/>
              <w:rPr>
                <w:rFonts w:ascii="Calibri" w:hAnsi="Calibri" w:cs="Calibri"/>
                <w:color w:val="0072C7" w:themeColor="accent2"/>
              </w:rPr>
            </w:pPr>
          </w:p>
          <w:p w14:paraId="25856A71" w14:textId="77777777" w:rsidR="00F61FAE" w:rsidRDefault="00F61FAE">
            <w:pPr>
              <w:pStyle w:val="BodyText"/>
              <w:kinsoku w:val="0"/>
              <w:overflowPunct w:val="0"/>
              <w:rPr>
                <w:rFonts w:ascii="Calibri" w:hAnsi="Calibri" w:cs="Calibri"/>
                <w:color w:val="0072C7" w:themeColor="accent2"/>
              </w:rPr>
            </w:pPr>
          </w:p>
          <w:p w14:paraId="6ACFC8B7" w14:textId="77777777" w:rsidR="00F61FAE" w:rsidRDefault="00F61FAE">
            <w:pPr>
              <w:pStyle w:val="BodyText"/>
              <w:kinsoku w:val="0"/>
              <w:overflowPunct w:val="0"/>
              <w:rPr>
                <w:rFonts w:ascii="Calibri" w:hAnsi="Calibri" w:cs="Calibri"/>
                <w:color w:val="0072C7" w:themeColor="accent2"/>
              </w:rPr>
            </w:pPr>
          </w:p>
          <w:p w14:paraId="71A5122F" w14:textId="77777777" w:rsidR="00F61FAE" w:rsidRDefault="00F61FAE">
            <w:pPr>
              <w:pStyle w:val="BodyText"/>
              <w:kinsoku w:val="0"/>
              <w:overflowPunct w:val="0"/>
              <w:rPr>
                <w:rFonts w:ascii="Calibri" w:hAnsi="Calibri" w:cs="Calibri"/>
                <w:color w:val="0072C7" w:themeColor="accent2"/>
              </w:rPr>
            </w:pPr>
          </w:p>
          <w:p w14:paraId="6D93E867" w14:textId="05983AEE" w:rsidR="00F61FAE" w:rsidRDefault="00F61FAE">
            <w:pPr>
              <w:pStyle w:val="BodyText"/>
              <w:kinsoku w:val="0"/>
              <w:overflowPunct w:val="0"/>
              <w:rPr>
                <w:rFonts w:ascii="Calibri" w:hAnsi="Calibri" w:cs="Calibri"/>
                <w:color w:val="0072C7" w:themeColor="accent2"/>
              </w:rPr>
            </w:pPr>
          </w:p>
          <w:p w14:paraId="7EAFD3D9" w14:textId="573C9E21" w:rsidR="00F61FAE" w:rsidRDefault="00F61FAE">
            <w:pPr>
              <w:pStyle w:val="BodyText"/>
              <w:kinsoku w:val="0"/>
              <w:overflowPunct w:val="0"/>
              <w:rPr>
                <w:rFonts w:ascii="Calibri" w:hAnsi="Calibri" w:cs="Calibri"/>
                <w:color w:val="0072C7" w:themeColor="accent2"/>
              </w:rPr>
            </w:pPr>
          </w:p>
          <w:p w14:paraId="72372F6C" w14:textId="641C0033" w:rsidR="00F61FAE" w:rsidRDefault="00F61FAE">
            <w:pPr>
              <w:pStyle w:val="BodyText"/>
              <w:kinsoku w:val="0"/>
              <w:overflowPunct w:val="0"/>
              <w:rPr>
                <w:rFonts w:ascii="Calibri" w:hAnsi="Calibri" w:cs="Calibri"/>
                <w:color w:val="0072C7" w:themeColor="accent2"/>
              </w:rPr>
            </w:pPr>
          </w:p>
          <w:p w14:paraId="43F548D0" w14:textId="3F9A20A5" w:rsidR="00F61FAE" w:rsidRDefault="00F61FAE">
            <w:pPr>
              <w:pStyle w:val="BodyText"/>
              <w:kinsoku w:val="0"/>
              <w:overflowPunct w:val="0"/>
              <w:rPr>
                <w:rFonts w:ascii="Calibri" w:hAnsi="Calibri" w:cs="Calibri"/>
                <w:color w:val="0072C7" w:themeColor="accent2"/>
              </w:rPr>
            </w:pPr>
          </w:p>
          <w:p w14:paraId="2DD4ABBC" w14:textId="17EA1697" w:rsidR="00F61FAE" w:rsidRDefault="00F61FAE">
            <w:pPr>
              <w:pStyle w:val="BodyText"/>
              <w:kinsoku w:val="0"/>
              <w:overflowPunct w:val="0"/>
              <w:rPr>
                <w:rFonts w:ascii="Calibri" w:hAnsi="Calibri" w:cs="Calibri"/>
                <w:color w:val="0072C7" w:themeColor="accent2"/>
              </w:rPr>
            </w:pPr>
          </w:p>
          <w:p w14:paraId="23755D1F" w14:textId="1F8AB559" w:rsidR="00F61FAE" w:rsidRDefault="00F61FAE">
            <w:pPr>
              <w:pStyle w:val="BodyText"/>
              <w:kinsoku w:val="0"/>
              <w:overflowPunct w:val="0"/>
              <w:rPr>
                <w:rFonts w:ascii="Calibri" w:hAnsi="Calibri" w:cs="Calibri"/>
                <w:color w:val="0072C7" w:themeColor="accent2"/>
              </w:rPr>
            </w:pPr>
          </w:p>
          <w:p w14:paraId="65E1A3F9" w14:textId="2F43B598" w:rsidR="00F61FAE" w:rsidRDefault="00F61FAE">
            <w:pPr>
              <w:pStyle w:val="BodyText"/>
              <w:kinsoku w:val="0"/>
              <w:overflowPunct w:val="0"/>
              <w:rPr>
                <w:rFonts w:ascii="Calibri" w:hAnsi="Calibri" w:cs="Calibri"/>
                <w:color w:val="0072C7" w:themeColor="accent2"/>
              </w:rPr>
            </w:pPr>
          </w:p>
          <w:p w14:paraId="2285AA52" w14:textId="3A9D7F8C" w:rsidR="00F61FAE" w:rsidRDefault="00F61FAE">
            <w:pPr>
              <w:pStyle w:val="BodyText"/>
              <w:kinsoku w:val="0"/>
              <w:overflowPunct w:val="0"/>
              <w:rPr>
                <w:rFonts w:ascii="Calibri" w:hAnsi="Calibri" w:cs="Calibri"/>
                <w:color w:val="0072C7" w:themeColor="accent2"/>
              </w:rPr>
            </w:pPr>
          </w:p>
          <w:p w14:paraId="4CBF50BD" w14:textId="26059294" w:rsidR="00F61FAE" w:rsidRDefault="00F61FAE">
            <w:pPr>
              <w:pStyle w:val="BodyText"/>
              <w:kinsoku w:val="0"/>
              <w:overflowPunct w:val="0"/>
              <w:rPr>
                <w:rFonts w:ascii="Calibri" w:hAnsi="Calibri" w:cs="Calibri"/>
                <w:color w:val="0072C7" w:themeColor="accent2"/>
              </w:rPr>
            </w:pPr>
          </w:p>
          <w:p w14:paraId="476F7A53" w14:textId="1C91C7D1" w:rsidR="00F61FAE" w:rsidRDefault="00F61FAE" w:rsidP="00F61FAE">
            <w:pPr>
              <w:pStyle w:val="BodyText"/>
              <w:kinsoku w:val="0"/>
              <w:overflowPunct w:val="0"/>
              <w:ind w:firstLine="720"/>
              <w:rPr>
                <w:rFonts w:ascii="Calibri" w:hAnsi="Calibri" w:cs="Calibri"/>
                <w:color w:val="0072C7" w:themeColor="accent2"/>
              </w:rPr>
            </w:pPr>
          </w:p>
          <w:p w14:paraId="7DE29C4F" w14:textId="100C3B1B" w:rsidR="00F61FAE" w:rsidRDefault="00F61FAE" w:rsidP="00F61FAE">
            <w:pPr>
              <w:pStyle w:val="BodyText"/>
              <w:kinsoku w:val="0"/>
              <w:overflowPunct w:val="0"/>
              <w:ind w:firstLine="720"/>
              <w:rPr>
                <w:rFonts w:ascii="Calibri" w:hAnsi="Calibri" w:cs="Calibri"/>
                <w:color w:val="0072C7" w:themeColor="accent2"/>
              </w:rPr>
            </w:pPr>
          </w:p>
          <w:p w14:paraId="29769C16" w14:textId="4F6DEACE" w:rsidR="00F61FAE" w:rsidRDefault="00F61FAE" w:rsidP="00F61FAE">
            <w:pPr>
              <w:pStyle w:val="BodyText"/>
              <w:kinsoku w:val="0"/>
              <w:overflowPunct w:val="0"/>
              <w:ind w:firstLine="720"/>
              <w:rPr>
                <w:rFonts w:ascii="Calibri" w:hAnsi="Calibri" w:cs="Calibri"/>
                <w:color w:val="0072C7" w:themeColor="accent2"/>
              </w:rPr>
            </w:pPr>
          </w:p>
          <w:p w14:paraId="551A54FC" w14:textId="46D5C8D6" w:rsidR="00F61FAE" w:rsidRDefault="00B061DE" w:rsidP="00F61FAE">
            <w:pPr>
              <w:pStyle w:val="BodyText"/>
              <w:kinsoku w:val="0"/>
              <w:overflowPunct w:val="0"/>
              <w:ind w:firstLine="720"/>
              <w:rPr>
                <w:rFonts w:ascii="Calibri" w:hAnsi="Calibri" w:cs="Calibri"/>
                <w:color w:val="0072C7" w:themeColor="accent2"/>
              </w:rPr>
            </w:pPr>
            <w:r>
              <w:rPr>
                <w:rFonts w:ascii="Times New Roman" w:hAnsi="Times New Roman"/>
                <w:noProof/>
              </w:rPr>
              <w:drawing>
                <wp:anchor distT="0" distB="0" distL="114300" distR="114300" simplePos="0" relativeHeight="251670528" behindDoc="0" locked="0" layoutInCell="1" allowOverlap="1" wp14:anchorId="0ABB833A" wp14:editId="4C3829FB">
                  <wp:simplePos x="0" y="0"/>
                  <wp:positionH relativeFrom="column">
                    <wp:posOffset>-560705</wp:posOffset>
                  </wp:positionH>
                  <wp:positionV relativeFrom="paragraph">
                    <wp:posOffset>188595</wp:posOffset>
                  </wp:positionV>
                  <wp:extent cx="2182495" cy="956945"/>
                  <wp:effectExtent l="0" t="0" r="825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2495" cy="956945"/>
                          </a:xfrm>
                          <a:prstGeom prst="rect">
                            <a:avLst/>
                          </a:prstGeom>
                          <a:noFill/>
                        </pic:spPr>
                      </pic:pic>
                    </a:graphicData>
                  </a:graphic>
                </wp:anchor>
              </w:drawing>
            </w:r>
          </w:p>
          <w:p w14:paraId="713CB970" w14:textId="571D551A" w:rsidR="00F61FAE" w:rsidRDefault="00F61FAE" w:rsidP="00F61FAE">
            <w:pPr>
              <w:pStyle w:val="BodyText"/>
              <w:kinsoku w:val="0"/>
              <w:overflowPunct w:val="0"/>
              <w:ind w:firstLine="720"/>
              <w:rPr>
                <w:rFonts w:ascii="Calibri" w:hAnsi="Calibri" w:cs="Calibri"/>
                <w:color w:val="0072C7" w:themeColor="accent2"/>
              </w:rPr>
            </w:pPr>
          </w:p>
          <w:p w14:paraId="2593DE56" w14:textId="40B368EB" w:rsidR="00F61FAE" w:rsidRDefault="00F61FAE" w:rsidP="00F61FAE">
            <w:pPr>
              <w:pStyle w:val="BodyText"/>
              <w:kinsoku w:val="0"/>
              <w:overflowPunct w:val="0"/>
              <w:ind w:firstLine="720"/>
              <w:rPr>
                <w:rFonts w:ascii="Calibri" w:hAnsi="Calibri" w:cs="Calibri"/>
                <w:color w:val="0072C7" w:themeColor="accent2"/>
              </w:rPr>
            </w:pPr>
          </w:p>
          <w:p w14:paraId="0E9A464D" w14:textId="5AE70012" w:rsidR="00F61FAE" w:rsidRDefault="00F61FAE" w:rsidP="00F61FAE">
            <w:pPr>
              <w:pStyle w:val="BodyText"/>
              <w:kinsoku w:val="0"/>
              <w:overflowPunct w:val="0"/>
              <w:ind w:firstLine="720"/>
              <w:rPr>
                <w:rFonts w:ascii="Calibri" w:hAnsi="Calibri" w:cs="Calibri"/>
                <w:color w:val="0072C7" w:themeColor="accent2"/>
              </w:rPr>
            </w:pPr>
          </w:p>
          <w:p w14:paraId="25ABEB37" w14:textId="4F6B5F11" w:rsidR="00F61FAE" w:rsidRDefault="00F61FAE" w:rsidP="00F61FAE">
            <w:pPr>
              <w:pStyle w:val="BodyText"/>
              <w:kinsoku w:val="0"/>
              <w:overflowPunct w:val="0"/>
              <w:ind w:firstLine="720"/>
              <w:rPr>
                <w:rFonts w:ascii="Calibri" w:hAnsi="Calibri" w:cs="Calibri"/>
                <w:color w:val="0072C7" w:themeColor="accent2"/>
              </w:rPr>
            </w:pPr>
          </w:p>
          <w:p w14:paraId="652AF0F5" w14:textId="3B6AC26B" w:rsidR="00F61FAE" w:rsidRDefault="00F61FAE" w:rsidP="00F61FAE">
            <w:pPr>
              <w:pStyle w:val="BodyText"/>
              <w:kinsoku w:val="0"/>
              <w:overflowPunct w:val="0"/>
              <w:ind w:firstLine="720"/>
              <w:rPr>
                <w:rFonts w:ascii="Calibri" w:hAnsi="Calibri" w:cs="Calibri"/>
                <w:color w:val="0072C7" w:themeColor="accent2"/>
              </w:rPr>
            </w:pPr>
          </w:p>
          <w:p w14:paraId="09B14D6E" w14:textId="0C26E363" w:rsidR="00F61FAE" w:rsidRDefault="00F61FAE" w:rsidP="00F61FAE">
            <w:pPr>
              <w:pStyle w:val="BodyText"/>
              <w:kinsoku w:val="0"/>
              <w:overflowPunct w:val="0"/>
              <w:ind w:firstLine="720"/>
              <w:rPr>
                <w:rFonts w:ascii="Calibri" w:hAnsi="Calibri" w:cs="Calibri"/>
                <w:color w:val="0072C7" w:themeColor="accent2"/>
              </w:rPr>
            </w:pPr>
          </w:p>
          <w:p w14:paraId="4AEDF6A0" w14:textId="0921ECB1" w:rsidR="00554EE7" w:rsidRDefault="00554EE7" w:rsidP="00F61FAE">
            <w:pPr>
              <w:pStyle w:val="BodyText"/>
              <w:kinsoku w:val="0"/>
              <w:overflowPunct w:val="0"/>
              <w:ind w:firstLine="720"/>
              <w:rPr>
                <w:rFonts w:ascii="Calibri" w:hAnsi="Calibri" w:cs="Calibri"/>
                <w:color w:val="0072C7" w:themeColor="accent2"/>
              </w:rPr>
            </w:pPr>
          </w:p>
          <w:p w14:paraId="7581FCBE" w14:textId="16C9F8F1" w:rsidR="00554EE7" w:rsidRDefault="00554EE7" w:rsidP="00F61FAE">
            <w:pPr>
              <w:pStyle w:val="BodyText"/>
              <w:kinsoku w:val="0"/>
              <w:overflowPunct w:val="0"/>
              <w:ind w:firstLine="720"/>
              <w:rPr>
                <w:rFonts w:ascii="Calibri" w:hAnsi="Calibri" w:cs="Calibri"/>
                <w:color w:val="0072C7" w:themeColor="accent2"/>
              </w:rPr>
            </w:pPr>
          </w:p>
          <w:p w14:paraId="5D5FE906" w14:textId="437B8337" w:rsidR="00554EE7" w:rsidRDefault="00554EE7" w:rsidP="00F61FAE">
            <w:pPr>
              <w:pStyle w:val="BodyText"/>
              <w:kinsoku w:val="0"/>
              <w:overflowPunct w:val="0"/>
              <w:ind w:firstLine="720"/>
              <w:rPr>
                <w:rFonts w:ascii="Calibri" w:hAnsi="Calibri" w:cs="Calibri"/>
                <w:color w:val="0072C7" w:themeColor="accent2"/>
              </w:rPr>
            </w:pPr>
          </w:p>
          <w:p w14:paraId="7465AE5E" w14:textId="7BDF40BC" w:rsidR="00554EE7" w:rsidRDefault="00554EE7" w:rsidP="00F61FAE">
            <w:pPr>
              <w:pStyle w:val="BodyText"/>
              <w:kinsoku w:val="0"/>
              <w:overflowPunct w:val="0"/>
              <w:ind w:firstLine="720"/>
              <w:rPr>
                <w:rFonts w:ascii="Calibri" w:hAnsi="Calibri" w:cs="Calibri"/>
                <w:color w:val="0072C7" w:themeColor="accent2"/>
              </w:rPr>
            </w:pPr>
          </w:p>
          <w:p w14:paraId="3EC35E6A" w14:textId="45F98D1C" w:rsidR="00554EE7" w:rsidRDefault="00554EE7" w:rsidP="00F61FAE">
            <w:pPr>
              <w:pStyle w:val="BodyText"/>
              <w:kinsoku w:val="0"/>
              <w:overflowPunct w:val="0"/>
              <w:ind w:firstLine="720"/>
              <w:rPr>
                <w:rFonts w:ascii="Calibri" w:hAnsi="Calibri" w:cs="Calibri"/>
                <w:color w:val="0072C7" w:themeColor="accent2"/>
              </w:rPr>
            </w:pPr>
          </w:p>
          <w:p w14:paraId="5C2C59CC" w14:textId="2C7DDDDF" w:rsidR="00554EE7" w:rsidRDefault="00554EE7" w:rsidP="00F61FAE">
            <w:pPr>
              <w:pStyle w:val="BodyText"/>
              <w:kinsoku w:val="0"/>
              <w:overflowPunct w:val="0"/>
              <w:ind w:firstLine="720"/>
              <w:rPr>
                <w:rFonts w:ascii="Calibri" w:hAnsi="Calibri" w:cs="Calibri"/>
                <w:color w:val="0072C7" w:themeColor="accent2"/>
              </w:rPr>
            </w:pPr>
          </w:p>
          <w:p w14:paraId="73B58A07" w14:textId="6F44AC75" w:rsidR="00554EE7" w:rsidRDefault="00554EE7" w:rsidP="00F61FAE">
            <w:pPr>
              <w:pStyle w:val="BodyText"/>
              <w:kinsoku w:val="0"/>
              <w:overflowPunct w:val="0"/>
              <w:ind w:firstLine="720"/>
              <w:rPr>
                <w:rFonts w:ascii="Calibri" w:hAnsi="Calibri" w:cs="Calibri"/>
                <w:color w:val="0072C7" w:themeColor="accent2"/>
              </w:rPr>
            </w:pPr>
          </w:p>
          <w:p w14:paraId="6FCB9C2D" w14:textId="71336920" w:rsidR="007633C7" w:rsidRDefault="007633C7" w:rsidP="00F61FAE">
            <w:pPr>
              <w:pStyle w:val="BodyText"/>
              <w:kinsoku w:val="0"/>
              <w:overflowPunct w:val="0"/>
              <w:ind w:firstLine="720"/>
              <w:rPr>
                <w:rFonts w:ascii="Calibri" w:hAnsi="Calibri" w:cs="Calibri"/>
                <w:color w:val="0072C7" w:themeColor="accent2"/>
              </w:rPr>
            </w:pPr>
          </w:p>
          <w:p w14:paraId="49F414C4" w14:textId="228833EA" w:rsidR="007633C7" w:rsidRDefault="007633C7" w:rsidP="007633C7">
            <w:pPr>
              <w:pStyle w:val="BodyText"/>
              <w:kinsoku w:val="0"/>
              <w:overflowPunct w:val="0"/>
              <w:rPr>
                <w:rFonts w:ascii="Calibri" w:hAnsi="Calibri" w:cs="Calibri"/>
                <w:color w:val="0072C7" w:themeColor="accent2"/>
              </w:rPr>
            </w:pPr>
          </w:p>
          <w:p w14:paraId="58B9C6B0" w14:textId="6A083663" w:rsidR="00554EE7" w:rsidRDefault="00554EE7" w:rsidP="00F61FAE">
            <w:pPr>
              <w:pStyle w:val="BodyText"/>
              <w:kinsoku w:val="0"/>
              <w:overflowPunct w:val="0"/>
              <w:ind w:firstLine="720"/>
              <w:rPr>
                <w:rFonts w:ascii="Calibri" w:hAnsi="Calibri" w:cs="Calibri"/>
                <w:color w:val="0072C7" w:themeColor="accent2"/>
              </w:rPr>
            </w:pPr>
          </w:p>
          <w:p w14:paraId="581B55BF" w14:textId="37950096" w:rsidR="00554EE7" w:rsidRDefault="00554EE7" w:rsidP="00F61FAE">
            <w:pPr>
              <w:pStyle w:val="BodyText"/>
              <w:kinsoku w:val="0"/>
              <w:overflowPunct w:val="0"/>
              <w:ind w:firstLine="720"/>
              <w:rPr>
                <w:rFonts w:ascii="Calibri" w:hAnsi="Calibri" w:cs="Calibri"/>
                <w:color w:val="0072C7" w:themeColor="accent2"/>
              </w:rPr>
            </w:pPr>
          </w:p>
          <w:p w14:paraId="678F9206" w14:textId="65C6A08D" w:rsidR="00554EE7" w:rsidRDefault="00554EE7" w:rsidP="00F61FAE">
            <w:pPr>
              <w:pStyle w:val="BodyText"/>
              <w:kinsoku w:val="0"/>
              <w:overflowPunct w:val="0"/>
              <w:ind w:firstLine="720"/>
              <w:rPr>
                <w:rFonts w:ascii="Calibri" w:hAnsi="Calibri" w:cs="Calibri"/>
                <w:color w:val="0072C7" w:themeColor="accent2"/>
              </w:rPr>
            </w:pPr>
          </w:p>
          <w:p w14:paraId="3A45E2FE" w14:textId="7F3EAA86" w:rsidR="00554EE7" w:rsidRDefault="00554EE7" w:rsidP="00F61FAE">
            <w:pPr>
              <w:pStyle w:val="BodyText"/>
              <w:kinsoku w:val="0"/>
              <w:overflowPunct w:val="0"/>
              <w:ind w:firstLine="720"/>
              <w:rPr>
                <w:rFonts w:ascii="Calibri" w:hAnsi="Calibri" w:cs="Calibri"/>
                <w:color w:val="0072C7" w:themeColor="accent2"/>
              </w:rPr>
            </w:pPr>
          </w:p>
          <w:p w14:paraId="005291BD" w14:textId="227E6B71" w:rsidR="00554EE7" w:rsidRDefault="00554EE7" w:rsidP="00F61FAE">
            <w:pPr>
              <w:pStyle w:val="BodyText"/>
              <w:kinsoku w:val="0"/>
              <w:overflowPunct w:val="0"/>
              <w:ind w:firstLine="720"/>
              <w:rPr>
                <w:rFonts w:ascii="Calibri" w:hAnsi="Calibri" w:cs="Calibri"/>
                <w:color w:val="0072C7" w:themeColor="accent2"/>
              </w:rPr>
            </w:pPr>
          </w:p>
          <w:p w14:paraId="75F1A98C" w14:textId="66ECA231" w:rsidR="00554EE7" w:rsidRDefault="009B168E" w:rsidP="00F61FAE">
            <w:pPr>
              <w:pStyle w:val="BodyText"/>
              <w:kinsoku w:val="0"/>
              <w:overflowPunct w:val="0"/>
              <w:ind w:firstLine="720"/>
              <w:rPr>
                <w:rFonts w:ascii="Calibri" w:hAnsi="Calibri" w:cs="Calibri"/>
                <w:color w:val="0072C7" w:themeColor="accent2"/>
              </w:rPr>
            </w:pPr>
            <w:r>
              <w:rPr>
                <w:rFonts w:ascii="Calibri" w:hAnsi="Calibri" w:cs="Calibri"/>
                <w:noProof/>
                <w:color w:val="0072C7" w:themeColor="accent2"/>
              </w:rPr>
              <w:drawing>
                <wp:anchor distT="0" distB="0" distL="114300" distR="114300" simplePos="0" relativeHeight="251683840" behindDoc="0" locked="0" layoutInCell="1" allowOverlap="1" wp14:anchorId="41454075" wp14:editId="0378A966">
                  <wp:simplePos x="0" y="0"/>
                  <wp:positionH relativeFrom="column">
                    <wp:posOffset>-130406</wp:posOffset>
                  </wp:positionH>
                  <wp:positionV relativeFrom="paragraph">
                    <wp:posOffset>163657</wp:posOffset>
                  </wp:positionV>
                  <wp:extent cx="1577340" cy="168402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7340" cy="1684020"/>
                          </a:xfrm>
                          <a:prstGeom prst="rect">
                            <a:avLst/>
                          </a:prstGeom>
                          <a:noFill/>
                        </pic:spPr>
                      </pic:pic>
                    </a:graphicData>
                  </a:graphic>
                  <wp14:sizeRelH relativeFrom="page">
                    <wp14:pctWidth>0</wp14:pctWidth>
                  </wp14:sizeRelH>
                  <wp14:sizeRelV relativeFrom="page">
                    <wp14:pctHeight>0</wp14:pctHeight>
                  </wp14:sizeRelV>
                </wp:anchor>
              </w:drawing>
            </w:r>
          </w:p>
          <w:p w14:paraId="1C6E6019" w14:textId="48A0CC1F" w:rsidR="00554EE7" w:rsidRDefault="00554EE7" w:rsidP="00F61FAE">
            <w:pPr>
              <w:pStyle w:val="BodyText"/>
              <w:kinsoku w:val="0"/>
              <w:overflowPunct w:val="0"/>
              <w:ind w:firstLine="720"/>
              <w:rPr>
                <w:rFonts w:ascii="Calibri" w:hAnsi="Calibri" w:cs="Calibri"/>
                <w:color w:val="0072C7" w:themeColor="accent2"/>
              </w:rPr>
            </w:pPr>
          </w:p>
          <w:p w14:paraId="520F586C" w14:textId="37E7A764" w:rsidR="00554EE7" w:rsidRDefault="00554EE7" w:rsidP="00F61FAE">
            <w:pPr>
              <w:pStyle w:val="BodyText"/>
              <w:kinsoku w:val="0"/>
              <w:overflowPunct w:val="0"/>
              <w:ind w:firstLine="720"/>
              <w:rPr>
                <w:rFonts w:ascii="Calibri" w:hAnsi="Calibri" w:cs="Calibri"/>
                <w:color w:val="0072C7" w:themeColor="accent2"/>
              </w:rPr>
            </w:pPr>
          </w:p>
          <w:p w14:paraId="2C3E3B5D" w14:textId="5666BE13" w:rsidR="00554EE7" w:rsidRDefault="00554EE7" w:rsidP="00F61FAE">
            <w:pPr>
              <w:pStyle w:val="BodyText"/>
              <w:kinsoku w:val="0"/>
              <w:overflowPunct w:val="0"/>
              <w:ind w:firstLine="720"/>
              <w:rPr>
                <w:rFonts w:ascii="Calibri" w:hAnsi="Calibri" w:cs="Calibri"/>
                <w:color w:val="0072C7" w:themeColor="accent2"/>
              </w:rPr>
            </w:pPr>
          </w:p>
          <w:p w14:paraId="1DD129F3" w14:textId="7C431CC0" w:rsidR="00554EE7" w:rsidRDefault="00554EE7" w:rsidP="00F61FAE">
            <w:pPr>
              <w:pStyle w:val="BodyText"/>
              <w:kinsoku w:val="0"/>
              <w:overflowPunct w:val="0"/>
              <w:ind w:firstLine="720"/>
              <w:rPr>
                <w:rFonts w:ascii="Calibri" w:hAnsi="Calibri" w:cs="Calibri"/>
                <w:color w:val="0072C7" w:themeColor="accent2"/>
              </w:rPr>
            </w:pPr>
          </w:p>
          <w:p w14:paraId="35B2EAE9" w14:textId="2BEABB8C" w:rsidR="00554EE7" w:rsidRDefault="00554EE7" w:rsidP="00F61FAE">
            <w:pPr>
              <w:pStyle w:val="BodyText"/>
              <w:kinsoku w:val="0"/>
              <w:overflowPunct w:val="0"/>
              <w:ind w:firstLine="720"/>
              <w:rPr>
                <w:rFonts w:ascii="Calibri" w:hAnsi="Calibri" w:cs="Calibri"/>
                <w:color w:val="0072C7" w:themeColor="accent2"/>
              </w:rPr>
            </w:pPr>
          </w:p>
          <w:p w14:paraId="6729A799" w14:textId="440F8C32" w:rsidR="00554EE7" w:rsidRDefault="00554EE7" w:rsidP="00F61FAE">
            <w:pPr>
              <w:pStyle w:val="BodyText"/>
              <w:kinsoku w:val="0"/>
              <w:overflowPunct w:val="0"/>
              <w:ind w:firstLine="720"/>
              <w:rPr>
                <w:rFonts w:ascii="Calibri" w:hAnsi="Calibri" w:cs="Calibri"/>
                <w:color w:val="0072C7" w:themeColor="accent2"/>
              </w:rPr>
            </w:pPr>
          </w:p>
          <w:p w14:paraId="23823E6C" w14:textId="56A16A0F" w:rsidR="00554EE7" w:rsidRDefault="00554EE7" w:rsidP="00F61FAE">
            <w:pPr>
              <w:pStyle w:val="BodyText"/>
              <w:kinsoku w:val="0"/>
              <w:overflowPunct w:val="0"/>
              <w:ind w:firstLine="720"/>
              <w:rPr>
                <w:rFonts w:ascii="Calibri" w:hAnsi="Calibri" w:cs="Calibri"/>
                <w:color w:val="0072C7" w:themeColor="accent2"/>
              </w:rPr>
            </w:pPr>
          </w:p>
          <w:p w14:paraId="096E9D77" w14:textId="409A6AA2" w:rsidR="00554EE7" w:rsidRDefault="00554EE7" w:rsidP="00F61FAE">
            <w:pPr>
              <w:pStyle w:val="BodyText"/>
              <w:kinsoku w:val="0"/>
              <w:overflowPunct w:val="0"/>
              <w:ind w:firstLine="720"/>
              <w:rPr>
                <w:rFonts w:ascii="Calibri" w:hAnsi="Calibri" w:cs="Calibri"/>
                <w:color w:val="0072C7" w:themeColor="accent2"/>
              </w:rPr>
            </w:pPr>
          </w:p>
          <w:p w14:paraId="32821ACE" w14:textId="444B2A13" w:rsidR="00554EE7" w:rsidRDefault="00554EE7" w:rsidP="00F61FAE">
            <w:pPr>
              <w:pStyle w:val="BodyText"/>
              <w:kinsoku w:val="0"/>
              <w:overflowPunct w:val="0"/>
              <w:ind w:firstLine="720"/>
              <w:rPr>
                <w:rFonts w:ascii="Calibri" w:hAnsi="Calibri" w:cs="Calibri"/>
                <w:color w:val="0072C7" w:themeColor="accent2"/>
              </w:rPr>
            </w:pPr>
          </w:p>
          <w:p w14:paraId="129A018F" w14:textId="393A7895" w:rsidR="00554EE7" w:rsidRDefault="00554EE7" w:rsidP="00F61FAE">
            <w:pPr>
              <w:pStyle w:val="BodyText"/>
              <w:kinsoku w:val="0"/>
              <w:overflowPunct w:val="0"/>
              <w:ind w:firstLine="720"/>
              <w:rPr>
                <w:rFonts w:ascii="Calibri" w:hAnsi="Calibri" w:cs="Calibri"/>
                <w:color w:val="0072C7" w:themeColor="accent2"/>
              </w:rPr>
            </w:pPr>
          </w:p>
          <w:p w14:paraId="1330B75C" w14:textId="4EF705FC" w:rsidR="00554EE7" w:rsidRDefault="00554EE7" w:rsidP="00F61FAE">
            <w:pPr>
              <w:pStyle w:val="BodyText"/>
              <w:kinsoku w:val="0"/>
              <w:overflowPunct w:val="0"/>
              <w:ind w:firstLine="720"/>
              <w:rPr>
                <w:rFonts w:ascii="Calibri" w:hAnsi="Calibri" w:cs="Calibri"/>
                <w:color w:val="0072C7" w:themeColor="accent2"/>
              </w:rPr>
            </w:pPr>
          </w:p>
          <w:p w14:paraId="75AD6BE9" w14:textId="535165E4" w:rsidR="00554EE7" w:rsidRDefault="00554EE7" w:rsidP="00F61FAE">
            <w:pPr>
              <w:pStyle w:val="BodyText"/>
              <w:kinsoku w:val="0"/>
              <w:overflowPunct w:val="0"/>
              <w:ind w:firstLine="720"/>
              <w:rPr>
                <w:rFonts w:ascii="Calibri" w:hAnsi="Calibri" w:cs="Calibri"/>
                <w:color w:val="0072C7" w:themeColor="accent2"/>
              </w:rPr>
            </w:pPr>
          </w:p>
          <w:p w14:paraId="5948A949" w14:textId="4AC77667" w:rsidR="00554EE7" w:rsidRDefault="00554EE7" w:rsidP="00F61FAE">
            <w:pPr>
              <w:pStyle w:val="BodyText"/>
              <w:kinsoku w:val="0"/>
              <w:overflowPunct w:val="0"/>
              <w:ind w:firstLine="720"/>
              <w:rPr>
                <w:rFonts w:ascii="Calibri" w:hAnsi="Calibri" w:cs="Calibri"/>
                <w:color w:val="0072C7" w:themeColor="accent2"/>
              </w:rPr>
            </w:pPr>
          </w:p>
          <w:p w14:paraId="53BFE93C" w14:textId="5B15189E" w:rsidR="00554EE7" w:rsidRDefault="00554EE7" w:rsidP="00F61FAE">
            <w:pPr>
              <w:pStyle w:val="BodyText"/>
              <w:kinsoku w:val="0"/>
              <w:overflowPunct w:val="0"/>
              <w:ind w:firstLine="720"/>
              <w:rPr>
                <w:rFonts w:ascii="Calibri" w:hAnsi="Calibri" w:cs="Calibri"/>
                <w:color w:val="0072C7" w:themeColor="accent2"/>
              </w:rPr>
            </w:pPr>
          </w:p>
          <w:p w14:paraId="535E465B" w14:textId="62BDEC8B" w:rsidR="00DF0B52" w:rsidRDefault="00DF0B52" w:rsidP="00F61FAE">
            <w:pPr>
              <w:pStyle w:val="BodyText"/>
              <w:kinsoku w:val="0"/>
              <w:overflowPunct w:val="0"/>
              <w:ind w:firstLine="720"/>
              <w:rPr>
                <w:rFonts w:ascii="Calibri" w:hAnsi="Calibri" w:cs="Calibri"/>
                <w:color w:val="0072C7" w:themeColor="accent2"/>
              </w:rPr>
            </w:pPr>
          </w:p>
          <w:p w14:paraId="2B288862" w14:textId="4D04E30E" w:rsidR="00DF0B52" w:rsidRDefault="00DF0B52" w:rsidP="00F61FAE">
            <w:pPr>
              <w:pStyle w:val="BodyText"/>
              <w:kinsoku w:val="0"/>
              <w:overflowPunct w:val="0"/>
              <w:ind w:firstLine="720"/>
              <w:rPr>
                <w:rFonts w:ascii="Calibri" w:hAnsi="Calibri" w:cs="Calibri"/>
                <w:color w:val="0072C7" w:themeColor="accent2"/>
              </w:rPr>
            </w:pPr>
          </w:p>
          <w:p w14:paraId="4F87668D" w14:textId="18762098" w:rsidR="00DF0B52" w:rsidRDefault="00DF0B52" w:rsidP="00F61FAE">
            <w:pPr>
              <w:pStyle w:val="BodyText"/>
              <w:kinsoku w:val="0"/>
              <w:overflowPunct w:val="0"/>
              <w:ind w:firstLine="720"/>
              <w:rPr>
                <w:rFonts w:ascii="Calibri" w:hAnsi="Calibri" w:cs="Calibri"/>
                <w:color w:val="0072C7" w:themeColor="accent2"/>
              </w:rPr>
            </w:pPr>
          </w:p>
          <w:p w14:paraId="06CD13E1" w14:textId="04805C1C" w:rsidR="00DF0B52" w:rsidRDefault="00DF0B52" w:rsidP="00F61FAE">
            <w:pPr>
              <w:pStyle w:val="BodyText"/>
              <w:kinsoku w:val="0"/>
              <w:overflowPunct w:val="0"/>
              <w:ind w:firstLine="720"/>
              <w:rPr>
                <w:rFonts w:ascii="Calibri" w:hAnsi="Calibri" w:cs="Calibri"/>
                <w:color w:val="0072C7" w:themeColor="accent2"/>
              </w:rPr>
            </w:pPr>
          </w:p>
          <w:p w14:paraId="4B5A4895" w14:textId="619F4EA0" w:rsidR="00DF0B52" w:rsidRDefault="00DF0B52" w:rsidP="00F61FAE">
            <w:pPr>
              <w:pStyle w:val="BodyText"/>
              <w:kinsoku w:val="0"/>
              <w:overflowPunct w:val="0"/>
              <w:ind w:firstLine="720"/>
              <w:rPr>
                <w:rFonts w:ascii="Calibri" w:hAnsi="Calibri" w:cs="Calibri"/>
                <w:color w:val="0072C7" w:themeColor="accent2"/>
              </w:rPr>
            </w:pPr>
          </w:p>
          <w:p w14:paraId="37982971" w14:textId="637A9B4E" w:rsidR="00DF0B52" w:rsidRDefault="00DF0B52" w:rsidP="00F61FAE">
            <w:pPr>
              <w:pStyle w:val="BodyText"/>
              <w:kinsoku w:val="0"/>
              <w:overflowPunct w:val="0"/>
              <w:ind w:firstLine="720"/>
              <w:rPr>
                <w:rFonts w:ascii="Calibri" w:hAnsi="Calibri" w:cs="Calibri"/>
                <w:color w:val="0072C7" w:themeColor="accent2"/>
              </w:rPr>
            </w:pPr>
          </w:p>
          <w:p w14:paraId="71A4F592" w14:textId="606DD401" w:rsidR="00DF0B52" w:rsidRDefault="00DF0B52" w:rsidP="00F61FAE">
            <w:pPr>
              <w:pStyle w:val="BodyText"/>
              <w:kinsoku w:val="0"/>
              <w:overflowPunct w:val="0"/>
              <w:ind w:firstLine="720"/>
              <w:rPr>
                <w:rFonts w:ascii="Calibri" w:hAnsi="Calibri" w:cs="Calibri"/>
                <w:color w:val="0072C7" w:themeColor="accent2"/>
              </w:rPr>
            </w:pPr>
          </w:p>
          <w:p w14:paraId="706B0ED7" w14:textId="56253E32" w:rsidR="00DF0B52" w:rsidRDefault="00DF0B52" w:rsidP="00F61FAE">
            <w:pPr>
              <w:pStyle w:val="BodyText"/>
              <w:kinsoku w:val="0"/>
              <w:overflowPunct w:val="0"/>
              <w:ind w:firstLine="720"/>
              <w:rPr>
                <w:rFonts w:ascii="Calibri" w:hAnsi="Calibri" w:cs="Calibri"/>
                <w:color w:val="0072C7" w:themeColor="accent2"/>
              </w:rPr>
            </w:pPr>
          </w:p>
          <w:p w14:paraId="6DCFFA2C" w14:textId="77777777" w:rsidR="00DF0B52" w:rsidRDefault="00DF0B52" w:rsidP="00F61FAE">
            <w:pPr>
              <w:pStyle w:val="BodyText"/>
              <w:kinsoku w:val="0"/>
              <w:overflowPunct w:val="0"/>
              <w:ind w:firstLine="720"/>
              <w:rPr>
                <w:rFonts w:ascii="Calibri" w:hAnsi="Calibri" w:cs="Calibri"/>
                <w:color w:val="0072C7" w:themeColor="accent2"/>
              </w:rPr>
            </w:pPr>
          </w:p>
          <w:p w14:paraId="79D6522F" w14:textId="2E1BC0F9" w:rsidR="00554EE7" w:rsidRDefault="00554EE7" w:rsidP="00F61FAE">
            <w:pPr>
              <w:pStyle w:val="BodyText"/>
              <w:kinsoku w:val="0"/>
              <w:overflowPunct w:val="0"/>
              <w:ind w:firstLine="720"/>
              <w:rPr>
                <w:rFonts w:ascii="Calibri" w:hAnsi="Calibri" w:cs="Calibri"/>
                <w:color w:val="0072C7" w:themeColor="accent2"/>
              </w:rPr>
            </w:pPr>
          </w:p>
          <w:p w14:paraId="79C6D982" w14:textId="74BEC4F3" w:rsidR="00554EE7" w:rsidRDefault="00F61B05" w:rsidP="00F61FAE">
            <w:pPr>
              <w:pStyle w:val="BodyText"/>
              <w:kinsoku w:val="0"/>
              <w:overflowPunct w:val="0"/>
              <w:ind w:firstLine="720"/>
              <w:rPr>
                <w:rFonts w:ascii="Calibri" w:hAnsi="Calibri" w:cs="Calibri"/>
                <w:color w:val="0072C7" w:themeColor="accent2"/>
              </w:rPr>
            </w:pPr>
            <w:r>
              <w:rPr>
                <w:rFonts w:ascii="Calibri" w:hAnsi="Calibri" w:cs="Calibri"/>
                <w:noProof/>
                <w:color w:val="0072C7" w:themeColor="accent2"/>
              </w:rPr>
              <w:drawing>
                <wp:anchor distT="0" distB="0" distL="114300" distR="114300" simplePos="0" relativeHeight="251676672" behindDoc="0" locked="0" layoutInCell="1" allowOverlap="1" wp14:anchorId="012F0FCF" wp14:editId="515EBA4E">
                  <wp:simplePos x="0" y="0"/>
                  <wp:positionH relativeFrom="column">
                    <wp:posOffset>-559822</wp:posOffset>
                  </wp:positionH>
                  <wp:positionV relativeFrom="paragraph">
                    <wp:posOffset>214961</wp:posOffset>
                  </wp:positionV>
                  <wp:extent cx="2182495" cy="956945"/>
                  <wp:effectExtent l="0" t="0" r="825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2495" cy="956945"/>
                          </a:xfrm>
                          <a:prstGeom prst="rect">
                            <a:avLst/>
                          </a:prstGeom>
                          <a:noFill/>
                        </pic:spPr>
                      </pic:pic>
                    </a:graphicData>
                  </a:graphic>
                  <wp14:sizeRelH relativeFrom="page">
                    <wp14:pctWidth>0</wp14:pctWidth>
                  </wp14:sizeRelH>
                  <wp14:sizeRelV relativeFrom="page">
                    <wp14:pctHeight>0</wp14:pctHeight>
                  </wp14:sizeRelV>
                </wp:anchor>
              </w:drawing>
            </w:r>
          </w:p>
          <w:p w14:paraId="1B13F731" w14:textId="6BE0E27A" w:rsidR="00554EE7" w:rsidRDefault="00554EE7" w:rsidP="00F61FAE">
            <w:pPr>
              <w:pStyle w:val="BodyText"/>
              <w:kinsoku w:val="0"/>
              <w:overflowPunct w:val="0"/>
              <w:ind w:firstLine="720"/>
              <w:rPr>
                <w:rFonts w:ascii="Calibri" w:hAnsi="Calibri" w:cs="Calibri"/>
                <w:color w:val="0072C7" w:themeColor="accent2"/>
              </w:rPr>
            </w:pPr>
          </w:p>
          <w:p w14:paraId="334E8BDF" w14:textId="6758C2BA" w:rsidR="00554EE7" w:rsidRDefault="00554EE7" w:rsidP="00F61FAE">
            <w:pPr>
              <w:pStyle w:val="BodyText"/>
              <w:kinsoku w:val="0"/>
              <w:overflowPunct w:val="0"/>
              <w:ind w:firstLine="720"/>
              <w:rPr>
                <w:rFonts w:ascii="Calibri" w:hAnsi="Calibri" w:cs="Calibri"/>
                <w:color w:val="0072C7" w:themeColor="accent2"/>
              </w:rPr>
            </w:pPr>
          </w:p>
          <w:p w14:paraId="533335CE" w14:textId="6EA410AD" w:rsidR="00554EE7" w:rsidRDefault="00554EE7" w:rsidP="00F61FAE">
            <w:pPr>
              <w:pStyle w:val="BodyText"/>
              <w:kinsoku w:val="0"/>
              <w:overflowPunct w:val="0"/>
              <w:ind w:firstLine="720"/>
              <w:rPr>
                <w:rFonts w:ascii="Calibri" w:hAnsi="Calibri" w:cs="Calibri"/>
                <w:color w:val="0072C7" w:themeColor="accent2"/>
              </w:rPr>
            </w:pPr>
          </w:p>
          <w:p w14:paraId="2720ABD1" w14:textId="2B6C4B37" w:rsidR="00554EE7" w:rsidRDefault="00554EE7" w:rsidP="00F61FAE">
            <w:pPr>
              <w:pStyle w:val="BodyText"/>
              <w:kinsoku w:val="0"/>
              <w:overflowPunct w:val="0"/>
              <w:ind w:firstLine="720"/>
              <w:rPr>
                <w:rFonts w:ascii="Calibri" w:hAnsi="Calibri" w:cs="Calibri"/>
                <w:color w:val="0072C7" w:themeColor="accent2"/>
              </w:rPr>
            </w:pPr>
          </w:p>
          <w:p w14:paraId="748E5219" w14:textId="12F0701D" w:rsidR="00554EE7" w:rsidRDefault="00554EE7" w:rsidP="00F61FAE">
            <w:pPr>
              <w:pStyle w:val="BodyText"/>
              <w:kinsoku w:val="0"/>
              <w:overflowPunct w:val="0"/>
              <w:ind w:firstLine="720"/>
              <w:rPr>
                <w:rFonts w:ascii="Calibri" w:hAnsi="Calibri" w:cs="Calibri"/>
                <w:color w:val="0072C7" w:themeColor="accent2"/>
              </w:rPr>
            </w:pPr>
          </w:p>
          <w:p w14:paraId="2D09B2B9" w14:textId="681A20CC" w:rsidR="00554EE7" w:rsidRDefault="00554EE7" w:rsidP="00F61FAE">
            <w:pPr>
              <w:pStyle w:val="BodyText"/>
              <w:kinsoku w:val="0"/>
              <w:overflowPunct w:val="0"/>
              <w:ind w:firstLine="720"/>
              <w:rPr>
                <w:rFonts w:ascii="Calibri" w:hAnsi="Calibri" w:cs="Calibri"/>
                <w:color w:val="0072C7" w:themeColor="accent2"/>
              </w:rPr>
            </w:pPr>
          </w:p>
          <w:p w14:paraId="4D6917C9" w14:textId="53C26684" w:rsidR="00554EE7" w:rsidRDefault="00554EE7" w:rsidP="00F61FAE">
            <w:pPr>
              <w:pStyle w:val="BodyText"/>
              <w:kinsoku w:val="0"/>
              <w:overflowPunct w:val="0"/>
              <w:ind w:firstLine="720"/>
              <w:rPr>
                <w:rFonts w:ascii="Calibri" w:hAnsi="Calibri" w:cs="Calibri"/>
                <w:color w:val="0072C7" w:themeColor="accent2"/>
              </w:rPr>
            </w:pPr>
          </w:p>
          <w:p w14:paraId="63E3B064" w14:textId="30F2CF62" w:rsidR="00554EE7" w:rsidRDefault="00554EE7" w:rsidP="00F61FAE">
            <w:pPr>
              <w:pStyle w:val="BodyText"/>
              <w:kinsoku w:val="0"/>
              <w:overflowPunct w:val="0"/>
              <w:ind w:firstLine="720"/>
              <w:rPr>
                <w:rFonts w:ascii="Calibri" w:hAnsi="Calibri" w:cs="Calibri"/>
                <w:color w:val="0072C7" w:themeColor="accent2"/>
              </w:rPr>
            </w:pPr>
          </w:p>
          <w:p w14:paraId="6E0AC162" w14:textId="2DA9C430" w:rsidR="00554EE7" w:rsidRDefault="00554EE7" w:rsidP="00F61FAE">
            <w:pPr>
              <w:pStyle w:val="BodyText"/>
              <w:kinsoku w:val="0"/>
              <w:overflowPunct w:val="0"/>
              <w:ind w:firstLine="720"/>
              <w:rPr>
                <w:rFonts w:ascii="Calibri" w:hAnsi="Calibri" w:cs="Calibri"/>
                <w:color w:val="0072C7" w:themeColor="accent2"/>
              </w:rPr>
            </w:pPr>
          </w:p>
          <w:p w14:paraId="64D83B61" w14:textId="566ADF30" w:rsidR="00554EE7" w:rsidRDefault="00554EE7" w:rsidP="00F61FAE">
            <w:pPr>
              <w:pStyle w:val="BodyText"/>
              <w:kinsoku w:val="0"/>
              <w:overflowPunct w:val="0"/>
              <w:ind w:firstLine="720"/>
              <w:rPr>
                <w:rFonts w:ascii="Calibri" w:hAnsi="Calibri" w:cs="Calibri"/>
                <w:color w:val="0072C7" w:themeColor="accent2"/>
              </w:rPr>
            </w:pPr>
          </w:p>
          <w:p w14:paraId="5D01244E" w14:textId="0FDAA572" w:rsidR="00554EE7" w:rsidRDefault="00554EE7" w:rsidP="00F61FAE">
            <w:pPr>
              <w:pStyle w:val="BodyText"/>
              <w:kinsoku w:val="0"/>
              <w:overflowPunct w:val="0"/>
              <w:ind w:firstLine="720"/>
              <w:rPr>
                <w:rFonts w:ascii="Calibri" w:hAnsi="Calibri" w:cs="Calibri"/>
                <w:color w:val="0072C7" w:themeColor="accent2"/>
              </w:rPr>
            </w:pPr>
          </w:p>
          <w:p w14:paraId="5209C979" w14:textId="5C831699" w:rsidR="00554EE7" w:rsidRDefault="00554EE7" w:rsidP="00F61FAE">
            <w:pPr>
              <w:pStyle w:val="BodyText"/>
              <w:kinsoku w:val="0"/>
              <w:overflowPunct w:val="0"/>
              <w:ind w:firstLine="720"/>
              <w:rPr>
                <w:rFonts w:ascii="Calibri" w:hAnsi="Calibri" w:cs="Calibri"/>
                <w:color w:val="0072C7" w:themeColor="accent2"/>
              </w:rPr>
            </w:pPr>
          </w:p>
          <w:p w14:paraId="2C06DE26" w14:textId="77777777" w:rsidR="00554EE7" w:rsidRDefault="00554EE7" w:rsidP="00F61FAE">
            <w:pPr>
              <w:pStyle w:val="BodyText"/>
              <w:kinsoku w:val="0"/>
              <w:overflowPunct w:val="0"/>
              <w:ind w:firstLine="720"/>
              <w:rPr>
                <w:rFonts w:ascii="Calibri" w:hAnsi="Calibri" w:cs="Calibri"/>
                <w:color w:val="0072C7" w:themeColor="accent2"/>
              </w:rPr>
            </w:pPr>
          </w:p>
          <w:p w14:paraId="3D365414" w14:textId="684451DD" w:rsidR="00F61FAE" w:rsidRDefault="00F61FAE" w:rsidP="00F61FAE">
            <w:pPr>
              <w:pStyle w:val="BodyText"/>
              <w:kinsoku w:val="0"/>
              <w:overflowPunct w:val="0"/>
              <w:ind w:firstLine="720"/>
              <w:rPr>
                <w:rFonts w:ascii="Calibri" w:hAnsi="Calibri" w:cs="Calibri"/>
                <w:color w:val="0072C7" w:themeColor="accent2"/>
              </w:rPr>
            </w:pPr>
          </w:p>
          <w:p w14:paraId="200579E2" w14:textId="77777777" w:rsidR="00F61FAE" w:rsidRDefault="00F61FAE" w:rsidP="00F61FAE">
            <w:pPr>
              <w:pStyle w:val="BodyText"/>
              <w:kinsoku w:val="0"/>
              <w:overflowPunct w:val="0"/>
              <w:ind w:firstLine="720"/>
              <w:rPr>
                <w:rFonts w:ascii="Calibri" w:hAnsi="Calibri" w:cs="Calibri"/>
                <w:color w:val="0072C7" w:themeColor="accent2"/>
              </w:rPr>
            </w:pPr>
          </w:p>
          <w:p w14:paraId="038D20D2" w14:textId="628946D6" w:rsidR="00F61FAE" w:rsidRPr="0056708E" w:rsidRDefault="00F61FAE">
            <w:pPr>
              <w:pStyle w:val="BodyText"/>
              <w:kinsoku w:val="0"/>
              <w:overflowPunct w:val="0"/>
              <w:rPr>
                <w:rFonts w:ascii="Calibri" w:hAnsi="Calibri" w:cs="Calibri"/>
                <w:color w:val="0072C7" w:themeColor="accent2"/>
              </w:rPr>
            </w:pPr>
          </w:p>
        </w:tc>
        <w:tc>
          <w:tcPr>
            <w:tcW w:w="585" w:type="dxa"/>
            <w:vMerge/>
          </w:tcPr>
          <w:p w14:paraId="5830D188" w14:textId="77777777" w:rsidR="003D1B71" w:rsidRDefault="003D1B71" w:rsidP="00590471">
            <w:pPr>
              <w:pStyle w:val="BodyText"/>
              <w:kinsoku w:val="0"/>
              <w:overflowPunct w:val="0"/>
              <w:rPr>
                <w:rFonts w:ascii="Times New Roman" w:hAnsi="Times New Roman"/>
              </w:rPr>
            </w:pPr>
          </w:p>
        </w:tc>
        <w:tc>
          <w:tcPr>
            <w:tcW w:w="10350" w:type="dxa"/>
            <w:vMerge/>
          </w:tcPr>
          <w:p w14:paraId="63E345EA" w14:textId="77777777" w:rsidR="003D1B71" w:rsidRPr="00590471" w:rsidRDefault="003D1B71" w:rsidP="00222466"/>
        </w:tc>
      </w:tr>
      <w:tr w:rsidR="003D1B71" w:rsidRPr="00554EE7" w14:paraId="7DE03887" w14:textId="77777777" w:rsidTr="00F61FAE">
        <w:trPr>
          <w:trHeight w:val="174"/>
        </w:trPr>
        <w:tc>
          <w:tcPr>
            <w:tcW w:w="720" w:type="dxa"/>
          </w:tcPr>
          <w:p w14:paraId="1BA75014" w14:textId="77777777" w:rsidR="003D1B71" w:rsidRPr="00376291" w:rsidRDefault="003D1B71" w:rsidP="00B6466C">
            <w:pPr>
              <w:pStyle w:val="NoSpacing"/>
              <w:rPr>
                <w:rFonts w:ascii="Calibri" w:hAnsi="Calibri" w:cs="Calibri"/>
                <w:color w:val="666666"/>
              </w:rPr>
            </w:pPr>
          </w:p>
        </w:tc>
        <w:tc>
          <w:tcPr>
            <w:tcW w:w="2966" w:type="dxa"/>
            <w:gridSpan w:val="2"/>
            <w:vAlign w:val="center"/>
          </w:tcPr>
          <w:p w14:paraId="7CB7D4DF" w14:textId="77777777" w:rsidR="003D1B71" w:rsidRPr="00376291" w:rsidRDefault="003D1B71" w:rsidP="00B6466C">
            <w:pPr>
              <w:pStyle w:val="NoSpacing"/>
              <w:rPr>
                <w:rFonts w:ascii="Calibri" w:hAnsi="Calibri" w:cs="Calibri"/>
                <w:color w:val="666666"/>
              </w:rPr>
            </w:pPr>
          </w:p>
        </w:tc>
        <w:tc>
          <w:tcPr>
            <w:tcW w:w="585" w:type="dxa"/>
            <w:vMerge/>
          </w:tcPr>
          <w:p w14:paraId="336E70E7" w14:textId="77777777" w:rsidR="003D1B71" w:rsidRDefault="003D1B71" w:rsidP="00590471">
            <w:pPr>
              <w:pStyle w:val="BodyText"/>
              <w:kinsoku w:val="0"/>
              <w:overflowPunct w:val="0"/>
              <w:rPr>
                <w:rFonts w:ascii="Times New Roman" w:hAnsi="Times New Roman"/>
              </w:rPr>
            </w:pPr>
          </w:p>
        </w:tc>
        <w:tc>
          <w:tcPr>
            <w:tcW w:w="10350" w:type="dxa"/>
            <w:vMerge/>
          </w:tcPr>
          <w:p w14:paraId="2EEE0FC8" w14:textId="77777777" w:rsidR="003D1B71" w:rsidRDefault="003D1B71" w:rsidP="005801E5">
            <w:pPr>
              <w:pStyle w:val="Heading1"/>
            </w:pPr>
          </w:p>
        </w:tc>
      </w:tr>
      <w:tr w:rsidR="003D1B71" w:rsidRPr="00554EE7" w14:paraId="57C7155F" w14:textId="77777777" w:rsidTr="00F61FAE">
        <w:trPr>
          <w:trHeight w:val="633"/>
        </w:trPr>
        <w:tc>
          <w:tcPr>
            <w:tcW w:w="720" w:type="dxa"/>
          </w:tcPr>
          <w:p w14:paraId="1DE5A12F" w14:textId="77777777" w:rsidR="003D1B71" w:rsidRDefault="003D1B71" w:rsidP="006D79A8">
            <w:pPr>
              <w:pStyle w:val="Information"/>
              <w:jc w:val="center"/>
              <w:rPr>
                <w:noProof/>
              </w:rPr>
            </w:pPr>
          </w:p>
        </w:tc>
        <w:tc>
          <w:tcPr>
            <w:tcW w:w="630" w:type="dxa"/>
            <w:tcMar>
              <w:left w:w="0" w:type="dxa"/>
              <w:right w:w="0" w:type="dxa"/>
            </w:tcMar>
            <w:vAlign w:val="center"/>
          </w:tcPr>
          <w:p w14:paraId="0D655195" w14:textId="77777777" w:rsidR="003D1B71" w:rsidRPr="00376291" w:rsidRDefault="003D1B71" w:rsidP="006D79A8">
            <w:pPr>
              <w:pStyle w:val="Information"/>
              <w:jc w:val="center"/>
              <w:rPr>
                <w:rFonts w:ascii="Calibri" w:hAnsi="Calibri" w:cs="Calibri"/>
                <w:color w:val="666666"/>
              </w:rPr>
            </w:pPr>
          </w:p>
        </w:tc>
        <w:tc>
          <w:tcPr>
            <w:tcW w:w="2336" w:type="dxa"/>
            <w:vAlign w:val="center"/>
          </w:tcPr>
          <w:p w14:paraId="02F77BE0" w14:textId="77777777" w:rsidR="003D1B71" w:rsidRPr="00380FD1" w:rsidRDefault="003D1B71" w:rsidP="00380FD1">
            <w:pPr>
              <w:pStyle w:val="Information"/>
            </w:pPr>
          </w:p>
        </w:tc>
        <w:tc>
          <w:tcPr>
            <w:tcW w:w="585" w:type="dxa"/>
            <w:vMerge/>
          </w:tcPr>
          <w:p w14:paraId="6B58036F" w14:textId="77777777" w:rsidR="003D1B71" w:rsidRDefault="003D1B71" w:rsidP="00A14C79">
            <w:pPr>
              <w:pStyle w:val="Information"/>
              <w:rPr>
                <w:rFonts w:ascii="Times New Roman" w:hAnsi="Times New Roman"/>
              </w:rPr>
            </w:pPr>
          </w:p>
        </w:tc>
        <w:tc>
          <w:tcPr>
            <w:tcW w:w="10350" w:type="dxa"/>
            <w:vMerge/>
          </w:tcPr>
          <w:p w14:paraId="2A88A8F9" w14:textId="77777777" w:rsidR="003D1B71" w:rsidRDefault="003D1B71" w:rsidP="005801E5">
            <w:pPr>
              <w:pStyle w:val="Heading1"/>
            </w:pPr>
          </w:p>
        </w:tc>
      </w:tr>
      <w:tr w:rsidR="003D1B71" w:rsidRPr="00554EE7" w14:paraId="3B2C737A" w14:textId="77777777" w:rsidTr="00F61FAE">
        <w:trPr>
          <w:trHeight w:val="2448"/>
        </w:trPr>
        <w:tc>
          <w:tcPr>
            <w:tcW w:w="720" w:type="dxa"/>
          </w:tcPr>
          <w:p w14:paraId="0B8BD134" w14:textId="77777777" w:rsidR="003D1B71" w:rsidRPr="0056708E" w:rsidRDefault="003D1B71" w:rsidP="00222466">
            <w:pPr>
              <w:rPr>
                <w:rFonts w:ascii="Calibri" w:hAnsi="Calibri" w:cs="Calibri"/>
                <w:color w:val="0072C7" w:themeColor="accent2"/>
              </w:rPr>
            </w:pPr>
          </w:p>
        </w:tc>
        <w:tc>
          <w:tcPr>
            <w:tcW w:w="2966" w:type="dxa"/>
            <w:gridSpan w:val="2"/>
          </w:tcPr>
          <w:p w14:paraId="15267D99" w14:textId="46807A54" w:rsidR="000E08AB" w:rsidRDefault="000E08AB" w:rsidP="00222466">
            <w:pPr>
              <w:rPr>
                <w:rFonts w:ascii="Calibri" w:hAnsi="Calibri" w:cs="Calibri"/>
                <w:color w:val="0072C7" w:themeColor="accent2"/>
              </w:rPr>
            </w:pPr>
          </w:p>
          <w:p w14:paraId="0D13A8D6" w14:textId="4D2BAD2F" w:rsidR="000E08AB" w:rsidRDefault="000E08AB" w:rsidP="00222466">
            <w:pPr>
              <w:rPr>
                <w:rFonts w:ascii="Calibri" w:hAnsi="Calibri" w:cs="Calibri"/>
                <w:color w:val="0072C7" w:themeColor="accent2"/>
              </w:rPr>
            </w:pPr>
          </w:p>
          <w:p w14:paraId="3E41A3B3" w14:textId="297A7BFB" w:rsidR="000E08AB" w:rsidRDefault="000E08AB" w:rsidP="00222466">
            <w:pPr>
              <w:rPr>
                <w:rFonts w:ascii="Calibri" w:hAnsi="Calibri" w:cs="Calibri"/>
                <w:color w:val="0072C7" w:themeColor="accent2"/>
              </w:rPr>
            </w:pPr>
          </w:p>
          <w:p w14:paraId="4FFCAD73" w14:textId="3ACCFD2F" w:rsidR="000E08AB" w:rsidRDefault="000E08AB" w:rsidP="00222466">
            <w:pPr>
              <w:rPr>
                <w:rFonts w:ascii="Calibri" w:hAnsi="Calibri" w:cs="Calibri"/>
                <w:color w:val="0072C7" w:themeColor="accent2"/>
              </w:rPr>
            </w:pPr>
          </w:p>
          <w:p w14:paraId="58DCAE9A" w14:textId="0D069689" w:rsidR="000E08AB" w:rsidRDefault="000E08AB" w:rsidP="00222466">
            <w:pPr>
              <w:rPr>
                <w:rFonts w:ascii="Calibri" w:hAnsi="Calibri" w:cs="Calibri"/>
                <w:color w:val="0072C7" w:themeColor="accent2"/>
              </w:rPr>
            </w:pPr>
          </w:p>
          <w:p w14:paraId="53ACFED3" w14:textId="2E6BC12E" w:rsidR="000E08AB" w:rsidRDefault="009B168E" w:rsidP="00222466">
            <w:pPr>
              <w:rPr>
                <w:rFonts w:ascii="Calibri" w:hAnsi="Calibri" w:cs="Calibri"/>
                <w:color w:val="0072C7" w:themeColor="accent2"/>
              </w:rPr>
            </w:pPr>
            <w:r>
              <w:rPr>
                <w:rFonts w:ascii="Calibri" w:hAnsi="Calibri" w:cs="Calibri"/>
                <w:noProof/>
                <w:color w:val="0072C7" w:themeColor="accent2"/>
              </w:rPr>
              <w:drawing>
                <wp:anchor distT="0" distB="0" distL="114300" distR="114300" simplePos="0" relativeHeight="251684864" behindDoc="0" locked="0" layoutInCell="1" allowOverlap="1" wp14:anchorId="4CC3E5B5" wp14:editId="4E31D91D">
                  <wp:simplePos x="0" y="0"/>
                  <wp:positionH relativeFrom="column">
                    <wp:posOffset>-172663</wp:posOffset>
                  </wp:positionH>
                  <wp:positionV relativeFrom="paragraph">
                    <wp:posOffset>193328</wp:posOffset>
                  </wp:positionV>
                  <wp:extent cx="1577340" cy="1684020"/>
                  <wp:effectExtent l="0" t="0" r="381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7340" cy="1684020"/>
                          </a:xfrm>
                          <a:prstGeom prst="rect">
                            <a:avLst/>
                          </a:prstGeom>
                          <a:noFill/>
                        </pic:spPr>
                      </pic:pic>
                    </a:graphicData>
                  </a:graphic>
                  <wp14:sizeRelH relativeFrom="page">
                    <wp14:pctWidth>0</wp14:pctWidth>
                  </wp14:sizeRelH>
                  <wp14:sizeRelV relativeFrom="page">
                    <wp14:pctHeight>0</wp14:pctHeight>
                  </wp14:sizeRelV>
                </wp:anchor>
              </w:drawing>
            </w:r>
          </w:p>
          <w:p w14:paraId="00AFF69B" w14:textId="503B2743" w:rsidR="000E08AB" w:rsidRDefault="000E08AB" w:rsidP="00222466">
            <w:pPr>
              <w:rPr>
                <w:rFonts w:ascii="Calibri" w:hAnsi="Calibri" w:cs="Calibri"/>
                <w:color w:val="0072C7" w:themeColor="accent2"/>
              </w:rPr>
            </w:pPr>
          </w:p>
          <w:p w14:paraId="03E9A5CC" w14:textId="77777777" w:rsidR="003D1B71" w:rsidRDefault="003D1B71" w:rsidP="00222466">
            <w:pPr>
              <w:rPr>
                <w:rFonts w:ascii="Calibri" w:hAnsi="Calibri" w:cs="Calibri"/>
                <w:color w:val="0072C7" w:themeColor="accent2"/>
              </w:rPr>
            </w:pPr>
          </w:p>
          <w:p w14:paraId="2F7FC245" w14:textId="77777777" w:rsidR="000E08AB" w:rsidRDefault="000E08AB" w:rsidP="00222466">
            <w:pPr>
              <w:rPr>
                <w:rFonts w:ascii="Calibri" w:hAnsi="Calibri" w:cs="Calibri"/>
                <w:color w:val="0072C7" w:themeColor="accent2"/>
              </w:rPr>
            </w:pPr>
          </w:p>
          <w:p w14:paraId="3CE3F35F" w14:textId="574B24FB" w:rsidR="000E08AB" w:rsidRDefault="000E08AB" w:rsidP="00222466">
            <w:pPr>
              <w:rPr>
                <w:rFonts w:ascii="Calibri" w:hAnsi="Calibri" w:cs="Calibri"/>
                <w:color w:val="0072C7" w:themeColor="accent2"/>
              </w:rPr>
            </w:pPr>
          </w:p>
          <w:p w14:paraId="5E376725" w14:textId="77777777" w:rsidR="000E08AB" w:rsidRDefault="000E08AB" w:rsidP="00222466">
            <w:pPr>
              <w:rPr>
                <w:rFonts w:ascii="Calibri" w:hAnsi="Calibri" w:cs="Calibri"/>
                <w:color w:val="0072C7" w:themeColor="accent2"/>
              </w:rPr>
            </w:pPr>
          </w:p>
          <w:p w14:paraId="65D9259E" w14:textId="77777777" w:rsidR="000E08AB" w:rsidRDefault="000E08AB" w:rsidP="00222466">
            <w:pPr>
              <w:rPr>
                <w:rFonts w:ascii="Calibri" w:hAnsi="Calibri" w:cs="Calibri"/>
                <w:color w:val="0072C7" w:themeColor="accent2"/>
              </w:rPr>
            </w:pPr>
          </w:p>
          <w:p w14:paraId="4AFC96BD" w14:textId="77777777" w:rsidR="000E08AB" w:rsidRDefault="000E08AB" w:rsidP="00222466">
            <w:pPr>
              <w:rPr>
                <w:rFonts w:ascii="Calibri" w:hAnsi="Calibri" w:cs="Calibri"/>
                <w:color w:val="0072C7" w:themeColor="accent2"/>
              </w:rPr>
            </w:pPr>
          </w:p>
          <w:p w14:paraId="5BFA332B" w14:textId="3CA8AFC4" w:rsidR="000E08AB" w:rsidRDefault="000E08AB" w:rsidP="00222466">
            <w:pPr>
              <w:rPr>
                <w:rFonts w:ascii="Calibri" w:hAnsi="Calibri" w:cs="Calibri"/>
                <w:color w:val="0072C7" w:themeColor="accent2"/>
              </w:rPr>
            </w:pPr>
          </w:p>
          <w:p w14:paraId="4D63E79F" w14:textId="40AF95AD" w:rsidR="000E08AB" w:rsidRDefault="000E08AB" w:rsidP="00222466">
            <w:pPr>
              <w:rPr>
                <w:rFonts w:ascii="Calibri" w:hAnsi="Calibri" w:cs="Calibri"/>
                <w:color w:val="0072C7" w:themeColor="accent2"/>
              </w:rPr>
            </w:pPr>
          </w:p>
          <w:p w14:paraId="47091EA7" w14:textId="77777777" w:rsidR="000E08AB" w:rsidRDefault="000E08AB" w:rsidP="00222466">
            <w:pPr>
              <w:rPr>
                <w:rFonts w:ascii="Calibri" w:hAnsi="Calibri" w:cs="Calibri"/>
                <w:color w:val="0072C7" w:themeColor="accent2"/>
              </w:rPr>
            </w:pPr>
          </w:p>
          <w:p w14:paraId="799104FC" w14:textId="77777777" w:rsidR="000E08AB" w:rsidRDefault="000E08AB" w:rsidP="00222466">
            <w:pPr>
              <w:rPr>
                <w:rFonts w:ascii="Calibri" w:hAnsi="Calibri" w:cs="Calibri"/>
                <w:color w:val="0072C7" w:themeColor="accent2"/>
              </w:rPr>
            </w:pPr>
          </w:p>
          <w:p w14:paraId="00B93C67" w14:textId="77777777" w:rsidR="000E08AB" w:rsidRDefault="000E08AB" w:rsidP="00222466">
            <w:pPr>
              <w:rPr>
                <w:rFonts w:ascii="Calibri" w:hAnsi="Calibri" w:cs="Calibri"/>
                <w:color w:val="0072C7" w:themeColor="accent2"/>
              </w:rPr>
            </w:pPr>
          </w:p>
          <w:p w14:paraId="380A3A8C" w14:textId="77777777" w:rsidR="000E08AB" w:rsidRDefault="000E08AB" w:rsidP="00222466">
            <w:pPr>
              <w:rPr>
                <w:rFonts w:ascii="Calibri" w:hAnsi="Calibri" w:cs="Calibri"/>
                <w:color w:val="0072C7" w:themeColor="accent2"/>
              </w:rPr>
            </w:pPr>
          </w:p>
          <w:p w14:paraId="4CF187A6" w14:textId="63E8F897" w:rsidR="000E08AB" w:rsidRDefault="000E08AB" w:rsidP="00222466">
            <w:pPr>
              <w:rPr>
                <w:rFonts w:ascii="Calibri" w:hAnsi="Calibri" w:cs="Calibri"/>
                <w:color w:val="0072C7" w:themeColor="accent2"/>
              </w:rPr>
            </w:pPr>
          </w:p>
          <w:p w14:paraId="06EFD440" w14:textId="4B8989A2" w:rsidR="000E08AB" w:rsidRDefault="000E08AB" w:rsidP="00222466">
            <w:pPr>
              <w:rPr>
                <w:rFonts w:ascii="Calibri" w:hAnsi="Calibri" w:cs="Calibri"/>
                <w:color w:val="0072C7" w:themeColor="accent2"/>
              </w:rPr>
            </w:pPr>
          </w:p>
          <w:p w14:paraId="71F4A5E0" w14:textId="6EEF97C5" w:rsidR="000E08AB" w:rsidRDefault="000E08AB" w:rsidP="00222466">
            <w:pPr>
              <w:rPr>
                <w:rFonts w:ascii="Calibri" w:hAnsi="Calibri" w:cs="Calibri"/>
                <w:color w:val="0072C7" w:themeColor="accent2"/>
              </w:rPr>
            </w:pPr>
          </w:p>
          <w:p w14:paraId="124CE9A0" w14:textId="6605A3BB" w:rsidR="000E08AB" w:rsidRDefault="000E08AB" w:rsidP="00222466">
            <w:pPr>
              <w:rPr>
                <w:rFonts w:ascii="Calibri" w:hAnsi="Calibri" w:cs="Calibri"/>
                <w:color w:val="0072C7" w:themeColor="accent2"/>
              </w:rPr>
            </w:pPr>
          </w:p>
          <w:p w14:paraId="674D46F3" w14:textId="01673AE4" w:rsidR="000E08AB" w:rsidRDefault="00B061DE" w:rsidP="00222466">
            <w:pPr>
              <w:rPr>
                <w:rFonts w:ascii="Calibri" w:hAnsi="Calibri" w:cs="Calibri"/>
                <w:color w:val="0072C7" w:themeColor="accent2"/>
              </w:rPr>
            </w:pPr>
            <w:r>
              <w:rPr>
                <w:rFonts w:ascii="Calibri" w:hAnsi="Calibri" w:cs="Calibri"/>
                <w:noProof/>
                <w:color w:val="0072C7" w:themeColor="accent2"/>
              </w:rPr>
              <w:drawing>
                <wp:anchor distT="0" distB="0" distL="114300" distR="114300" simplePos="0" relativeHeight="251677696" behindDoc="0" locked="0" layoutInCell="1" allowOverlap="1" wp14:anchorId="312AC9ED" wp14:editId="5F860AFD">
                  <wp:simplePos x="0" y="0"/>
                  <wp:positionH relativeFrom="column">
                    <wp:posOffset>-518160</wp:posOffset>
                  </wp:positionH>
                  <wp:positionV relativeFrom="paragraph">
                    <wp:posOffset>222250</wp:posOffset>
                  </wp:positionV>
                  <wp:extent cx="2182495" cy="956945"/>
                  <wp:effectExtent l="0" t="0" r="825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2495" cy="956945"/>
                          </a:xfrm>
                          <a:prstGeom prst="rect">
                            <a:avLst/>
                          </a:prstGeom>
                          <a:noFill/>
                        </pic:spPr>
                      </pic:pic>
                    </a:graphicData>
                  </a:graphic>
                  <wp14:sizeRelH relativeFrom="page">
                    <wp14:pctWidth>0</wp14:pctWidth>
                  </wp14:sizeRelH>
                  <wp14:sizeRelV relativeFrom="page">
                    <wp14:pctHeight>0</wp14:pctHeight>
                  </wp14:sizeRelV>
                </wp:anchor>
              </w:drawing>
            </w:r>
          </w:p>
          <w:p w14:paraId="32F52632" w14:textId="27E898ED" w:rsidR="000E08AB" w:rsidRDefault="000E08AB" w:rsidP="00222466">
            <w:pPr>
              <w:rPr>
                <w:rFonts w:ascii="Calibri" w:hAnsi="Calibri" w:cs="Calibri"/>
                <w:color w:val="0072C7" w:themeColor="accent2"/>
              </w:rPr>
            </w:pPr>
          </w:p>
          <w:p w14:paraId="4D10084E" w14:textId="77777777" w:rsidR="000E08AB" w:rsidRDefault="000E08AB" w:rsidP="00222466">
            <w:pPr>
              <w:rPr>
                <w:rFonts w:ascii="Calibri" w:hAnsi="Calibri" w:cs="Calibri"/>
                <w:color w:val="0072C7" w:themeColor="accent2"/>
              </w:rPr>
            </w:pPr>
          </w:p>
          <w:p w14:paraId="6995D2E3" w14:textId="77777777" w:rsidR="000E08AB" w:rsidRDefault="000E08AB" w:rsidP="00222466">
            <w:pPr>
              <w:rPr>
                <w:rFonts w:ascii="Calibri" w:hAnsi="Calibri" w:cs="Calibri"/>
                <w:color w:val="0072C7" w:themeColor="accent2"/>
              </w:rPr>
            </w:pPr>
          </w:p>
          <w:p w14:paraId="24EC59E7" w14:textId="77777777" w:rsidR="000E08AB" w:rsidRDefault="000E08AB" w:rsidP="00222466">
            <w:pPr>
              <w:rPr>
                <w:rFonts w:ascii="Calibri" w:hAnsi="Calibri" w:cs="Calibri"/>
                <w:color w:val="0072C7" w:themeColor="accent2"/>
              </w:rPr>
            </w:pPr>
          </w:p>
          <w:p w14:paraId="63C1808D" w14:textId="77777777" w:rsidR="000E08AB" w:rsidRDefault="000E08AB" w:rsidP="00222466">
            <w:pPr>
              <w:rPr>
                <w:rFonts w:ascii="Calibri" w:hAnsi="Calibri" w:cs="Calibri"/>
                <w:color w:val="0072C7" w:themeColor="accent2"/>
              </w:rPr>
            </w:pPr>
          </w:p>
          <w:p w14:paraId="32DFC66A" w14:textId="77777777" w:rsidR="000E08AB" w:rsidRDefault="000E08AB" w:rsidP="00222466">
            <w:pPr>
              <w:rPr>
                <w:rFonts w:ascii="Calibri" w:hAnsi="Calibri" w:cs="Calibri"/>
                <w:color w:val="0072C7" w:themeColor="accent2"/>
              </w:rPr>
            </w:pPr>
          </w:p>
          <w:p w14:paraId="1592D534" w14:textId="77777777" w:rsidR="000E08AB" w:rsidRDefault="000E08AB" w:rsidP="00222466">
            <w:pPr>
              <w:rPr>
                <w:rFonts w:ascii="Calibri" w:hAnsi="Calibri" w:cs="Calibri"/>
                <w:color w:val="0072C7" w:themeColor="accent2"/>
              </w:rPr>
            </w:pPr>
          </w:p>
          <w:p w14:paraId="3E07739D" w14:textId="77777777" w:rsidR="000E08AB" w:rsidRDefault="000E08AB" w:rsidP="00222466">
            <w:pPr>
              <w:rPr>
                <w:rFonts w:ascii="Calibri" w:hAnsi="Calibri" w:cs="Calibri"/>
                <w:color w:val="0072C7" w:themeColor="accent2"/>
              </w:rPr>
            </w:pPr>
          </w:p>
          <w:p w14:paraId="6014BAA5" w14:textId="77777777" w:rsidR="000E08AB" w:rsidRDefault="000E08AB" w:rsidP="00222466">
            <w:pPr>
              <w:rPr>
                <w:rFonts w:ascii="Calibri" w:hAnsi="Calibri" w:cs="Calibri"/>
                <w:color w:val="0072C7" w:themeColor="accent2"/>
              </w:rPr>
            </w:pPr>
          </w:p>
          <w:p w14:paraId="14430165" w14:textId="77777777" w:rsidR="000E08AB" w:rsidRDefault="000E08AB" w:rsidP="00222466">
            <w:pPr>
              <w:rPr>
                <w:rFonts w:ascii="Calibri" w:hAnsi="Calibri" w:cs="Calibri"/>
                <w:color w:val="0072C7" w:themeColor="accent2"/>
              </w:rPr>
            </w:pPr>
          </w:p>
          <w:p w14:paraId="34839359" w14:textId="77777777" w:rsidR="000E08AB" w:rsidRDefault="000E08AB" w:rsidP="00222466">
            <w:pPr>
              <w:rPr>
                <w:rFonts w:ascii="Calibri" w:hAnsi="Calibri" w:cs="Calibri"/>
                <w:color w:val="0072C7" w:themeColor="accent2"/>
              </w:rPr>
            </w:pPr>
          </w:p>
          <w:p w14:paraId="5FB7E53F" w14:textId="77777777" w:rsidR="000E08AB" w:rsidRDefault="000E08AB" w:rsidP="00222466">
            <w:pPr>
              <w:rPr>
                <w:rFonts w:ascii="Calibri" w:hAnsi="Calibri" w:cs="Calibri"/>
                <w:color w:val="0072C7" w:themeColor="accent2"/>
              </w:rPr>
            </w:pPr>
          </w:p>
          <w:p w14:paraId="08079C5E" w14:textId="77777777" w:rsidR="000E08AB" w:rsidRDefault="000E08AB" w:rsidP="00222466">
            <w:pPr>
              <w:rPr>
                <w:rFonts w:ascii="Calibri" w:hAnsi="Calibri" w:cs="Calibri"/>
                <w:color w:val="0072C7" w:themeColor="accent2"/>
              </w:rPr>
            </w:pPr>
          </w:p>
          <w:p w14:paraId="3C825C51" w14:textId="77777777" w:rsidR="000E08AB" w:rsidRDefault="000E08AB" w:rsidP="00222466">
            <w:pPr>
              <w:rPr>
                <w:rFonts w:ascii="Calibri" w:hAnsi="Calibri" w:cs="Calibri"/>
                <w:color w:val="0072C7" w:themeColor="accent2"/>
              </w:rPr>
            </w:pPr>
          </w:p>
          <w:p w14:paraId="0C4CEF66" w14:textId="77777777" w:rsidR="000E08AB" w:rsidRDefault="000E08AB" w:rsidP="00222466">
            <w:pPr>
              <w:rPr>
                <w:rFonts w:ascii="Calibri" w:hAnsi="Calibri" w:cs="Calibri"/>
                <w:color w:val="0072C7" w:themeColor="accent2"/>
              </w:rPr>
            </w:pPr>
          </w:p>
          <w:p w14:paraId="5F88FD5B" w14:textId="77777777" w:rsidR="000E08AB" w:rsidRDefault="000E08AB" w:rsidP="00222466">
            <w:pPr>
              <w:rPr>
                <w:rFonts w:ascii="Calibri" w:hAnsi="Calibri" w:cs="Calibri"/>
                <w:color w:val="0072C7" w:themeColor="accent2"/>
              </w:rPr>
            </w:pPr>
          </w:p>
          <w:p w14:paraId="4C70E480" w14:textId="77777777" w:rsidR="000E08AB" w:rsidRDefault="000E08AB" w:rsidP="00222466">
            <w:pPr>
              <w:rPr>
                <w:rFonts w:ascii="Calibri" w:hAnsi="Calibri" w:cs="Calibri"/>
                <w:color w:val="0072C7" w:themeColor="accent2"/>
              </w:rPr>
            </w:pPr>
          </w:p>
          <w:p w14:paraId="2F8D8B29" w14:textId="77777777" w:rsidR="000E08AB" w:rsidRDefault="000E08AB" w:rsidP="00222466">
            <w:pPr>
              <w:rPr>
                <w:rFonts w:ascii="Calibri" w:hAnsi="Calibri" w:cs="Calibri"/>
                <w:color w:val="0072C7" w:themeColor="accent2"/>
              </w:rPr>
            </w:pPr>
          </w:p>
          <w:p w14:paraId="48FB1B37" w14:textId="68D8850A" w:rsidR="000E08AB" w:rsidRDefault="000E08AB" w:rsidP="00222466">
            <w:pPr>
              <w:rPr>
                <w:rFonts w:ascii="Calibri" w:hAnsi="Calibri" w:cs="Calibri"/>
                <w:color w:val="0072C7" w:themeColor="accent2"/>
              </w:rPr>
            </w:pPr>
          </w:p>
          <w:p w14:paraId="6A8FFE5A" w14:textId="60176EEE" w:rsidR="000E08AB" w:rsidRDefault="000E08AB" w:rsidP="00222466">
            <w:pPr>
              <w:rPr>
                <w:rFonts w:ascii="Calibri" w:hAnsi="Calibri" w:cs="Calibri"/>
                <w:color w:val="0072C7" w:themeColor="accent2"/>
              </w:rPr>
            </w:pPr>
          </w:p>
          <w:p w14:paraId="5C2CD5D9" w14:textId="497BDACC" w:rsidR="000E08AB" w:rsidRDefault="009B168E" w:rsidP="00222466">
            <w:pPr>
              <w:rPr>
                <w:rFonts w:ascii="Calibri" w:hAnsi="Calibri" w:cs="Calibri"/>
                <w:color w:val="0072C7" w:themeColor="accent2"/>
              </w:rPr>
            </w:pPr>
            <w:r>
              <w:rPr>
                <w:rFonts w:ascii="Calibri" w:hAnsi="Calibri" w:cs="Calibri"/>
                <w:noProof/>
                <w:color w:val="0072C7" w:themeColor="accent2"/>
              </w:rPr>
              <w:drawing>
                <wp:anchor distT="0" distB="0" distL="114300" distR="114300" simplePos="0" relativeHeight="251685888" behindDoc="0" locked="0" layoutInCell="1" allowOverlap="1" wp14:anchorId="5B6EE65D" wp14:editId="55C0FE99">
                  <wp:simplePos x="0" y="0"/>
                  <wp:positionH relativeFrom="column">
                    <wp:posOffset>-97905</wp:posOffset>
                  </wp:positionH>
                  <wp:positionV relativeFrom="paragraph">
                    <wp:posOffset>188133</wp:posOffset>
                  </wp:positionV>
                  <wp:extent cx="1577340" cy="1684020"/>
                  <wp:effectExtent l="0" t="0" r="381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7340" cy="1684020"/>
                          </a:xfrm>
                          <a:prstGeom prst="rect">
                            <a:avLst/>
                          </a:prstGeom>
                          <a:noFill/>
                        </pic:spPr>
                      </pic:pic>
                    </a:graphicData>
                  </a:graphic>
                  <wp14:sizeRelH relativeFrom="page">
                    <wp14:pctWidth>0</wp14:pctWidth>
                  </wp14:sizeRelH>
                  <wp14:sizeRelV relativeFrom="page">
                    <wp14:pctHeight>0</wp14:pctHeight>
                  </wp14:sizeRelV>
                </wp:anchor>
              </w:drawing>
            </w:r>
          </w:p>
          <w:p w14:paraId="1CAA9CE5" w14:textId="00D85078" w:rsidR="000E08AB" w:rsidRDefault="000E08AB" w:rsidP="00222466">
            <w:pPr>
              <w:rPr>
                <w:rFonts w:ascii="Calibri" w:hAnsi="Calibri" w:cs="Calibri"/>
                <w:color w:val="0072C7" w:themeColor="accent2"/>
              </w:rPr>
            </w:pPr>
          </w:p>
          <w:p w14:paraId="55D8A968" w14:textId="54B1F11D" w:rsidR="000E08AB" w:rsidRDefault="000E08AB" w:rsidP="00222466">
            <w:pPr>
              <w:rPr>
                <w:rFonts w:ascii="Calibri" w:hAnsi="Calibri" w:cs="Calibri"/>
                <w:color w:val="0072C7" w:themeColor="accent2"/>
              </w:rPr>
            </w:pPr>
          </w:p>
          <w:p w14:paraId="20B4DF59" w14:textId="5E96BCCF" w:rsidR="000E08AB" w:rsidRDefault="000E08AB" w:rsidP="00222466">
            <w:pPr>
              <w:rPr>
                <w:rFonts w:ascii="Calibri" w:hAnsi="Calibri" w:cs="Calibri"/>
                <w:color w:val="0072C7" w:themeColor="accent2"/>
              </w:rPr>
            </w:pPr>
          </w:p>
          <w:p w14:paraId="0DE57CC1" w14:textId="0D1E43F3" w:rsidR="000E08AB" w:rsidRPr="0056708E" w:rsidRDefault="000E08AB" w:rsidP="00222466">
            <w:pPr>
              <w:rPr>
                <w:rFonts w:ascii="Calibri" w:hAnsi="Calibri" w:cs="Calibri"/>
                <w:color w:val="0072C7" w:themeColor="accent2"/>
              </w:rPr>
            </w:pPr>
          </w:p>
        </w:tc>
        <w:tc>
          <w:tcPr>
            <w:tcW w:w="585" w:type="dxa"/>
          </w:tcPr>
          <w:p w14:paraId="37EFA8D1" w14:textId="77777777" w:rsidR="003D1B71" w:rsidRDefault="003D1B71" w:rsidP="00222466"/>
        </w:tc>
        <w:tc>
          <w:tcPr>
            <w:tcW w:w="10350" w:type="dxa"/>
            <w:vMerge/>
          </w:tcPr>
          <w:p w14:paraId="002C3651" w14:textId="77777777" w:rsidR="003D1B71" w:rsidRDefault="003D1B71" w:rsidP="00222466"/>
        </w:tc>
      </w:tr>
    </w:tbl>
    <w:p w14:paraId="3356F60D" w14:textId="6DBD54AD" w:rsidR="007F5B63" w:rsidRPr="00CE1E3D" w:rsidRDefault="007F5B63" w:rsidP="00B56520">
      <w:pPr>
        <w:pStyle w:val="BodyText"/>
      </w:pPr>
    </w:p>
    <w:sectPr w:rsidR="007F5B63" w:rsidRPr="00CE1E3D" w:rsidSect="00DF0B52">
      <w:headerReference w:type="default" r:id="rId30"/>
      <w:type w:val="continuous"/>
      <w:pgSz w:w="15840" w:h="12240" w:orient="landscape" w:code="1"/>
      <w:pgMar w:top="476" w:right="1702" w:bottom="270" w:left="1138" w:header="36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CFB53" w14:textId="77777777" w:rsidR="003B1210" w:rsidRDefault="003B1210" w:rsidP="00590471">
      <w:r>
        <w:separator/>
      </w:r>
    </w:p>
  </w:endnote>
  <w:endnote w:type="continuationSeparator" w:id="0">
    <w:p w14:paraId="2BB1B0E5" w14:textId="77777777" w:rsidR="003B1210" w:rsidRDefault="003B1210"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8D190" w14:textId="77777777" w:rsidR="003B1210" w:rsidRDefault="003B1210" w:rsidP="00590471">
      <w:r>
        <w:separator/>
      </w:r>
    </w:p>
  </w:footnote>
  <w:footnote w:type="continuationSeparator" w:id="0">
    <w:p w14:paraId="31DB8D46" w14:textId="77777777" w:rsidR="003B1210" w:rsidRDefault="003B1210"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92B78"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51864F2C" wp14:editId="2AC8594E">
              <wp:simplePos x="0" y="0"/>
              <wp:positionH relativeFrom="column">
                <wp:posOffset>-1152936</wp:posOffset>
              </wp:positionH>
              <wp:positionV relativeFrom="paragraph">
                <wp:posOffset>-1353671</wp:posOffset>
              </wp:positionV>
              <wp:extent cx="7994439" cy="10456104"/>
              <wp:effectExtent l="0" t="0" r="6985" b="2540"/>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94439" cy="10456104"/>
                        <a:chOff x="692039" y="-228600"/>
                        <a:chExt cx="7994439" cy="10456104"/>
                      </a:xfrm>
                    </wpg:grpSpPr>
                    <wpg:grpSp>
                      <wpg:cNvPr id="14" name="Group 14"/>
                      <wpg:cNvGrpSpPr/>
                      <wpg:grpSpPr>
                        <a:xfrm>
                          <a:off x="692039" y="1024294"/>
                          <a:ext cx="4105465" cy="3819525"/>
                          <a:chOff x="692118" y="867489"/>
                          <a:chExt cx="4105940" cy="4010526"/>
                        </a:xfrm>
                      </wpg:grpSpPr>
                      <wps:wsp>
                        <wps:cNvPr id="3" name="Freeform: Shape 10"/>
                        <wps:cNvSpPr/>
                        <wps:spPr>
                          <a:xfrm rot="10800000" flipH="1">
                            <a:off x="733589" y="867489"/>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692118" y="1395535"/>
                            <a:ext cx="3226435" cy="3183889"/>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6"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1844798" y="1689846"/>
                          <a:ext cx="5729201" cy="8537658"/>
                          <a:chOff x="-3380312" y="-4530475"/>
                          <a:chExt cx="4688855" cy="6988250"/>
                        </a:xfrm>
                      </wpg:grpSpPr>
                      <wps:wsp>
                        <wps:cNvPr id="8" name="Freeform: Shape 10"/>
                        <wps:cNvSpPr/>
                        <wps:spPr>
                          <a:xfrm rot="10800000" flipH="1" flipV="1">
                            <a:off x="-897071" y="483204"/>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1109210" y="673419"/>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363597" y="1009440"/>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574977" y="1940855"/>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333967" y="-4530475"/>
                            <a:ext cx="538681" cy="49765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3380312" y="-2327629"/>
                            <a:ext cx="333177" cy="30668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720C9879" id="Group 26" o:spid="_x0000_s1026" style="position:absolute;margin-left:-90.8pt;margin-top:-106.6pt;width:629.5pt;height:823.3pt;z-index:251657216" coordorigin="6920,-2286" coordsize="79944,104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">
              <v:group id="Group 14" o:spid="_x0000_s1027" style="position:absolute;left:6920;top:10242;width:41055;height:38196" coordorigin="6921,8674" coordsize="41059,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left:7335;top:8674;width:40645;height:40106;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6921;top:13955;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2;1739045,3174740;1739948,3175128;1879500,3084199;1830747,3095807;1757618,3105093;1754136,3095807;1805210,3091164;1879500,3084199;2006314,3072048;2003338,3072889;2004864,3072592;1096555,3054599;1148209,3067948;1170264,3069109;1231785,3099290;1259644,3105093;1261386,3105675;1267770,3099290;1292145,3106255;1316522,3112058;1364552,3123228;1365275,3122506;1420992,3131792;1447689,3136435;1474388,3138757;1528944,3141078;1603234,3139917;1606458,3139917;1613681,3135854;1629932,3130631;1646473,3130341;1657791,3131791;1660837,3139917;1686810,3139917;1678685,3151525;1674042,3157329;1658951,3164294;1631092,3164294;1595109,3161972;1517336,3159651;1459297,3155008;1408223,3148043;1357149,3139917;1279377,3128309;1219017,3108576;1219715,3108069;1184194,3096969;1152852,3083039;1116869,3071431;1079724,3058662;1096555,3054599;1779847,3029713;1762113,3032419;1639460,3038613;1679845,3043571;1690292,3041250;1762261,3033125;1774104,3030822;1890047,3012894;1829809,3022087;1850480,3022677;1880225,3017164;2109939,3010209;1921006,3060523;2016616,3039220;898643,2986694;1032131,3043571;1079724,3058662;1115707,3071430;1151692,3083038;1183032,3096967;1176068,3102772;1157495,3099289;1091332,3074913;1058830,3062144;1026328,3048215;983379,3033125;946234,3016874;917215,3001783;898643,2986694;953200,2957675;1017042,2990177;1008917,2994820;934627,2958835;953200,2957675;717561,2878741;796494,2922851;812745,2941424;775600,2921690;747742,2904279;717561,2878741;855973,2848956;855984,2849286;859905,2854030;860336,2852043;2551161,2772759;2546946,2773110;2477299,2823024;2408813,2860169;2360060,2889188;2333363,2900796;2305504,2912404;2271841,2929816;2246304,2944905;2209159,2959996;2170854,2973926;2160407,2984372;2144156,2990177;2103529,2997141;2051294,3013392;2003702,3028482;1951467,3043573;1886463,3059824;1794762,3074913;1792441,3078396;1748350,3089419;1749493,3090004;1798456,3077762;1799406,3074913;1891108,3059824;1956111,3043573;2008345,3028482;2055938,3013392;2108172,2997141;2148800,2990177;2121297,3006679;2122102,3006428;2151122,2989015;2167372,2983212;2168455,2982912;2175497,2975086;2213804,2961156;2250948,2946067;2276486,2930976;2310147,2913565;2338006,2901957;2357110,2893652;2367026,2886866;2415779,2857847;2484264,2820702;560658,2756706;565065,2760487;566569,2761253;2558951,2726404;2558554,2726678;2558554,2727010;2560399,2727273;2560875,2726678;2584029,2709077;2577176,2713812;2575965,2715070;2580664,2712063;465879,2650609;509717,2702223;474958,2660513;2666217,2650575;2666113,2650611;2665345,2655871;2646773,2676765;2624717,2701141;2626047,2700834;2646773,2677925;2665345,2657031;2666217,2650575;579336,2624437;581634,2627234;581750,2626851;407634,2597831;437815,2617565;439297,2619310;453049,2622353;484245,2651227;527194,2686050;545766,2711587;556213,2724357;600322,2761502;587554,2771948;546476,2726304;544606,2726678;544606,2726678;583480,2769872;587554,2771948;600323,2761502;710597,2848560;688542,2855525;696667,2861329;664166,2862489;643272,2848560;623539,2833470;574786,2792842;529515,2752215;487727,2711587;467995,2691855;449422,2670961;456387,2661674;479603,2682569;505140,2702301;536480,2735965;539144,2738250;505140,2702301;480763,2682569;457547,2661674;432010,2630333;407634,2597831;2964826,2413267;2964237,2413519;2951558,2443947;2952639,2267844;2921878,2312278;2906787,2340137;2891697,2365674;2855713,2413267;2824372,2460858;2796514,2499165;2794190,2500585;2792289,2503401;2795352,2501486;2823211,2463181;2854552,2415588;2890536,2367997;2905627,2342460;2920716,2314601;2952058,2269330;3045355,2263815;3035634,2285581;3014740,2327369;3035634,2285581;3045355,2263815;3072779,2251919;3057688,2297189;3030991,2345942;3004292,2395856;2979916,2427196;2996167,2394694;3010097,2362192;3020543,2344781;3034472,2321566;3047241,2298350;3072779,2251919;2997644,2152417;2969469,2202004;2968951,2203196;2997327,2153252;3013097,2040105;2979233,2132629;2907997,2278241;2897566,2294731;2897501,2294867;2873124,2336655;2848748,2381926;2820889,2416750;2797674,2456216;2660702,2610600;2615431,2648906;2611088,2652208;2609214,2654105;2590284,2669537;2574805,2687212;2517926,2730161;2509014,2735790;2484806,2755525;2481310,2757796;2476138,2762663;2430868,2792844;2385597,2820702;2380417,2823329;2349764,2843238;2340261,2848031;2331041,2854364;2299700,2871777;2270418,2883260;2205150,2916181;2052030,2973291;1945328,3000727;2031561,2984372;2047812,2980889;2100046,2962317;2132548,2951870;2184784,2925172;2243983,2904277;2281911,2889404;2298540,2879902;2313628,2875260;2334523,2863651;2340013,2859835;2354257,2846240;2385597,2827667;2421253,2810189;2434350,2802129;2479621,2771948;2499353,2753376;2521409,2739446;2578286,2696498;2618914,2658191;2664184,2619886;2801156,2465502;2820006,2433457;2820889,2430678;2851070,2384247;2860356,2370317;2872703,2353191;2876607,2345942;2900982,2304153;2948575,2205486;2995006,2099856;3008645,2056906;3140102,1937346;3136621,1939668;3136621,1939668;3151067,1868551;3150650,1870604;3154032,1874664;3164479,1886271;3171444,1881628;3171620,1880738;3166801,1883950;3155193,1873502;3140720,1736690;3139910,1736735;3138441,1736816;3138942,1742334;3137782,1771355;3133139,1788766;3105280,1832875;3098316,1871182;3091351,1883950;3079743,1939668;3066974,1983777;3053045,2026727;3044920,2060389;3035634,2095212;3043040,2083692;3049563,2059228;3055366,2024404;3069296,1981456;3082065,1937346;3093673,1881628;3100637,1868859;3107602,1830554;3135461,1786444;3116888,1875824;3102959,1950114;3071617,2045298;3065417,2054943;3062766,2069385;3054206,2094052;3021704,2164859;3006614,2202004;2997327,2221738;2985720,2242632;2954379,2298350;2920716,2352906;2877768,2426036;2830176,2498005;2798835,2538631;2765172,2578098;2753564,2594349;2740796,2610600;2721063,2626851;2688789,2662585;2689721,2666318;2656059,2701141;2620074,2726678;2591055,2749894;2563565,2769984;2567840,2769628;2598020,2747572;2627040,2724357;2663024,2698819;2696687,2663996;2695525,2659353;2728027,2623369;2747761,2607118;2760529,2590867;2772137,2574616;2805800,2535150;2837140,2494522;2884733,2422553;2927681,2349424;2961344,2294867;2992684,2239149;3004292,2218255;3013578,2198523;3028669,2161378;3061171,2090569;3073939,2042978;3105280,1947794;3119210,1873503;3137782,1784123;3141969,1768422;3138942,1767872;3140102,1738853;3165640,1712154;3152122,1768475;3152123,1768475;3165641,1712155;3176087,1700546;3169122,1715637;3169122,1715637;3167526,1747268;3166801,1777158;3155193,1812876;3155193,1816956;3169122,1777158;3171444,1715636;3176856,1703911;3126173,1650632;3118566,1668612;3115727,1694743;3112065,1682536;3110725,1684259;3114567,1697065;3112245,1715637;3116888,1730727;3120487,1730527;3118048,1722601;3120370,1704028;3126173,1650632;3223680,1619291;3226001,1620452;3224840,1669204;3226001,1702868;3222518,1764389;3219036,1799212;3208589,1850287;3205107,1893236;3187695,1972169;3171444,2040655;3142425,2053424;3144747,2046460;3149390,1997707;3166801,1946632;3180730,1938507;3180730,1938506;3195821,1850287;3203946,1808498;3210910,1765550;3216715,1724922;3219036,1686617;3220197,1654115;3222518,1636703;3223680,1619291;163485,1081076;164063,1081365;164117,1081202;233518,914697;207981,962288;187087,979701;187037,980812;185016,1025250;185074,1025144;187087,980861;207981,963449;233518,915857;234388,916437;234823,915567;247446,813708;231195,825316;206819,876390;212396,880852;212578,880068;207981,876390;232356,825316;246746,815038;336826,747544;335360,748718;329137,772646;325219,784689;218427,979701;203336,1027292;189407,1076045;159227,1178194;139494,1247841;130208,1300077;125565,1326774;122082,1353473;111636,1425441;108153,1469551;113957,1515982;116677,1490683;116279,1482319;120922,1433566;131368,1361598;139654,1351655;151686,1271135;151102,1257127;162570,1224252;169393,1196650;167353,1201410;160388,1199088;142976,1249002;144137,1276861;136011,1330257;134851,1339543;123243,1353473;126725,1326774;131368,1300077;140654,1247841;160388,1178194;190569,1076045;204498,1027292;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5;440135,532799;476120,488689;490049,475921;510943,451544;532997,427168;565499,406274;578268,394666;592197,389443;596594,388078;2277646,176439;2336845,203136;2362382,224030;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5;603805,448062;615123,440299;624755,433119;659522,402791;715240,358681;774439,314572;811584,290194;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8;549248,463152;348434,698790;307806,754508;289234,788171;270662,819511;235838,884515;197958,944206;197533,946037;184764,980861;175478,997112;173156,999433;162855,1033677;160388,1053991;158067,1083010;141816,1130602;126725,1178194;110474,1247841;101188,1311685;95385,1375527;103510,1331417;104263,1327777;105831,1310523;115117,1246681;118025,1247651;118277,1246572;115119,1245519;131369,1175872;146459,1128280;162636,1080906;161550,1080688;163871,1051669;176639,997112;185925,980861;186237,980013;198695,946037;237000,885677;271823,820673;290395,789332;308968,755669;349596,699951;550409,464313;603805,415560;731491,315733;775600,280909;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5;3121530,1575182;3127334,1606522;3149389,1643667;3158676,1644512;3158676,1635542;3168112,1609330;3167961,1604202;3177247,1572860;3190016,1572860;3209749,1560092;3212071,1611167;3206267,1635542;3199303,1658758;3195820,1697065;3194660,1716797;3192338,1736531;3187388,1739831;3187695,1741173;3192437,1738012;3194660,1719119;3195820,1699386;3199303,1661080;3206267,1637864;3212071,1613488;3221357,1620453;3220197,1637864;3217875,1655276;3216714,1687778;3214392,1726083;3208589,1766711;3201624,1809660;3193498,1851448;3178409,1939668;3164479,1947794;3147067,1998868;3142424,2047621;3140102,2054586;3120370,2107982;3114565,2112625;3090190,2169503;3115727,2112625;3121530,2107982;3084385,2213612;3064653,2224060;3060560,2232246;3061171,2233345;3065814,2224059;3085547,2213612;3071617,2253079;3046080,2299510;3033312,2322726;3019383,2345942;3008935,2363353;2993846,2397016;2977595,2429518;2952058,2464341;2926521,2496843;2927585,2494652;2898661,2533988;2835979,2602475;2823637,2621462;2835979,2603635;2898661,2535148;2851070,2607117;2826548,2632799;2806861,2647271;2805799,2648906;2793491,2658374;2793031,2661674;2738474,2717392;2680435,2770788;2677750,2772735;2658381,2797485;2611949,2832309;2568553,2864856;2568398,2865045;2611949,2833470;2658381,2798647;2620074,2836952;2588879,2857266;2567299,2866380;2566679,2867134;2543463,2882223;2534714,2886278;2512704,2904134;2491229,2919368;2458727,2940262;2448281,2941424;2436668,2946585;2434863,2947955;2449441,2942584;2459888,2941424;2418100,2972764;2391402,2986695;2364705,2999463;2345847,3002291;2342649,3004106;2254430,3042411;2249932,3043434;2223090,3060984;2238179,3065627;2182462,3090004;2187105,3073753;2168533,3080718;2151122,3086521;2115137,3098129;2110329,3092358;2093082,3095807;2072188,3100450;2029239,3110898;2027823,3111556;2068706,3101611;2089600,3096967;2107011,3093486;2113976,3099289;2149960,3087681;2167371,3081878;2185944,3074913;2181301,3091164;2132548,3114380;2130158,3113711;2096564,3127148;2068706,3135274;2026918,3145720;2009652,3144270;1973538,3151297;1972361,3153846;1876017,3172419;1853961,3166614;1835389,3166614;1802887,3177062;1773868,3179384;1744848,3180544;1741696,3179193;1715249,3183882;1683328,3178222;1684489,3177062;1690292,3168936;1663595,3165454;1676363,3158489;1714669,3157328;1751814,3156168;1805209,3157328;1842354,3153846;1912000,3138756;1958431,3128309;1993255,3127148;1995677,3126023;1961914,3127149;1915483,3137595;1845837,3152686;1808692,3156168;1755296,3155008;1718151,3156168;1679845,3157329;1681006,3152686;1689131,3141078;2046650,3081878;2289253,2990177;2353096,2956513;2389080,2937941;2426225,2918208;2495872,2876420;2551589,2833470;2656059,2752215;2685078,2729000;2712936,2704624;2754724,2666318;2772137,2637299;2797147,2614372;2797348,2612931;2773298,2634977;2755886,2663996;2714098,2702302;2686239,2726678;2657220,2749894;2552750,2831149;2497033,2874098;2427387,2915886;2390242,2935619;2354257,2954192;2290415,2987855;2047812,3079556;1690292,3138757;1663595,3138757;1660112,3129471;1632254,3128309;1606717,3138757;1532427,3139917;1477871,3137595;1451172,3135274;1424475,3130631;1440557,3113477;1437243,3114380;1377324,3103284;1374561,3103933;1259645,3083039;1214374,3073753;1174907,3066788;1127316,3044733;1068116,3022679;1006595,2998301;1017042,2990177;1059991,2998301;1078564,3014552;1142406,3033125;1268931,3065627;1300271,3071431;1333935,3077235;1371079,3085361;1412013,3094212;1415188,3093486;1453494,3099290;1454654,3096969;1510371,3099290;1519658,3100450;1605555,3100450;1668237,3102772;1742527,3096969;1751813,3096969;1755296,3106255;1828424,3096969;1877177,3085361;1905036,3080718;1922448,3078396;1960753,3069110;1992095,3062145;2023435,3054019;2080923,3044070;2088440,3041251;2028079,3051697;1996738,3059824;1965397,3066788;1927091,3076075;1909680,3078396;1881821,3083039;1806370,3090004;1755296,3094647;1746010,3094647;1671720,3100450;1609038,3098129;1523141,3098129;1513854,3096969;1477871,3081878;1458137,3094647;1458087,3094747;1474388,3084199;1510373,3099289;1454655,3096967;1455094,3096683;1418671,3091164;1375723,3081878;1338578,3073753;1304915,3067948;1273574,3062145;1147049,3029643;1083207,3011071;1064634,2994820;1021685,2986694;957843,2954192;939270,2955353;873105,2921690;861498,2900796;863819,2899636;904447,2921690;945074,2943745;956681,2936781;909090,2905439;869624,2888028;815067,2856686;768635,2826506;695507,2795165;667649,2771949;673452,2769628;701310,2777753;643272,2717392;610770,2690695;580590,2663996;542285,2632655;486567,2571133;482744,2559186;471477,2547918;433172,2506130;428528,2485235;413438,2464341;411640,2461523;393704,2449251;358881,2399338;339148,2352906;336826,2352906;310129,2301832;284592,2250757;257894,2191558;233518,2131197;257894,2171824;282271,2222899;290395,2250757;293753,2255682;289620,2234192;278840,2214629;261294,2175171;240481,2140482;214944,2070835;193068,1999446;185882,1978627;154591,1853728;140753,1763058;140654,1765550;141816,1784123;147619,1827072;154584,1871182;142976,1832875;134851,1784123;125565,1784123;119761,1740013;111636,1712154;104671,1685457;84937,1664563;79134,1664563;73329,1635542;71008,1598397;75651,1546163;77973,1527590;81926,1514851;80004,1485802;82616,1442852;87259,1434147;87259,1428923;77973,1446335;69848,1434728;54757,1413833;52000,1397292;51275,1398743;46632,1445174;43149,1491605;39667,1527590;39667,1601879;40828,1640186;43149,1678491;32703,1714476;30381,1714476;23417,1644829;23417,1572860;29220,1517143;39663,1527584;30381,1515982;28060,1474194;30381,1410351;31541,1392939;35024,1363919;48954,1311685;55894,1276984;53597,1268735;45471,1315166;31541,1367402;28060,1396421;26898,1413833;24577,1477676;26898,1519464;21095,1575182;21095,1647150;28060,1716797;30381,1716797;45471,1782962;53597,1837519;71008,1893236;98431,2013051;100825,2036013;105832,2036013;131369,2097534;140656,2128876;123243,2102177;104671,2060389;103511,2071997;93412,2040692;86099,2041816;77973,2015119;50114,1951275;32703,1894398;31541,1846805;23417,1791087;17612,1735370;4844,1694743;12969,1478837;21095,1423120;14130,1392939;28060,1309363;31541,1289629;40828,1222304;65205,1173551;59400,1239716;65202,1228375;68686,1201265;69848,1171229;80294,1132923;96545,1074884;116279,1015684;117757,1014021;126726,966931;139494,933268;154585,905409;184765,847370;209141,795136;243964,727810;269501,698790;290395,658163;307808,632626;326380,623340;331023,616375;349596,579230;385579,537442;386559,554908;383934,562249;421563,523512;440135,499137;464512,475921;466612,478255;465673,477081;495853,446901;526034,419042;558535,384219;603805,350555;652558,314572;681707,294236;701310,276265;736134,255371;773279,235638;778196,233110;790836,220694;811585,205458;834365,193850;850481,190140;853372,188046;1169103,60359;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" fillcolor="#2c567a [3204]" stroked="f"/>
              <v:group id="Group 12" o:spid="_x0000_s1031" style="position:absolute;left:18447;top:16898;width:57292;height:85377" coordorigin="-33803,-45304" coordsize="46888,69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8970;top:4832;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11092;top:6734;width:16842;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3635;top:10094;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5749;top:19408;width:4498;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3339;top:-45304;width:5387;height:4976;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92866,494952;290349,496221;290499,496282;313799,482069;305659,483884;293449,485335;292868,483884;301395,483158;313799,482069;334972,480170;334474,480301;334729,480255;183079,477443;191703,479529;195386,479710;205657,484428;210308,485335;210599,485426;211665,484428;215735,485517;219805,486424;227824,488170;227944,488057;237247,489508;241704,490234;246162,490597;255270,490960;267674,490778;268212,490778;269418,490143;272131,489327;274893,489281;276782,489508;277291,490778;281627,490778;280271,492592;279496,493500;276976,494588;272325,494588;266317,494225;253332,493863;243642,493137;235115,492048;226588,490778;213603,488964;203525,485879;203642,485800;197711,484065;192479,481888;186471,480074;180269,478078;183079,477443;297161,473553;294200,473976;273722,474944;280465,475719;282209,475356;294225,474086;296202,473726;315560,470924;305502,472361;308953,472453;313920,471591;352272,470504;320729,478369;336691,475039;150036,466829;172323,475719;180269,478078;186277,480073;192285,481888;197517,484065;196355,484972;193254,484428;182207,480618;176781,478622;171354,476445;164184,474086;157982,471546;153137,469187;150036,466829;159145,462293;169804,467373;168447,468099;156044,462474;159145,462293;119803,449956;132982,456850;135695,459753;129493,456669;124842,453947;119803,449956;142912,445300;142914,445352;143568,446093;143641,445782;425938,433390;425234,433445;413606,441247;402172,447053;394032,451588;389575,453403;384924,455217;379303,457939;375040,460297;368838,462656;362443,464833;360698,466466;357985,467373;351202,468462;342481,471002;334535,473360;325814,475719;314961,478259;299651,480618;299263,481162;291902,482885;292093,482976;300268,481063;300426,480618;315737,478259;326590,475719;335310,473360;343256,471002;351977,468462;358761,467373;354169,469953;354303,469913;359148,467192;361861,466285;362042,466238;363218,465014;369613,462837;375815,460479;380079,458120;385699,455399;390350,453584;393540,452286;395195,451225;403335,446690;414769,440884;93607,430881;94342,431472;94594,431592;427239,426145;427172,426188;427172,426239;427481,426281;427560,426188;431426,423437;430282,424177;430079,424373;430864,423903;77783,414298;85102,422366;79298,415846;445148,414292;445130,414298;445002,415120;441901,418386;438219,422196;438441,422148;441901,418567;445002,415302;445148,414292;96725,410207;97109,410644;97128,410584;68058,406048;73097,409133;73344,409406;75640,409881;80849,414394;88020,419837;91120,423829;92864,425825;100229,431631;98097,433263;91239,426129;90927,426188;97417,432939;98097,433263;100229,431631;118640,445238;114958,446327;116315,447234;110888,447415;107400,445238;104105,442880;95966,436529;88407,430179;81430,423829;78136,420745;75035,417479;76198,416027;80074,419293;84337,422377;89570,427639;90015,427996;84337,422377;80267,419293;76391,416027;72128,411129;68058,406048;495003,377201;494905,377240;492788,381996;492968,354471;487833,361416;485313,365770;482794,369762;476786,377201;471553,384639;466902,390627;466514,390849;466197,391289;466708,390990;471359,385002;476592,377563;482600,370125;485119,366133;487639,361779;492871,354703;513027,351981;510507,359057;506050,366677;501592,374479;497523,379378;500236,374298;502561,369217;504306,366496;506631,362867;508763,359239;513027,351981;500482,336429;495778,344180;495692,344366;500430,336559;503062,318874;497408,333336;485515,356096;483774,358673;483763,358694;479693,365226;475623,372302;470972,377745;467096,383914;444227,408044;436669,414032;435944,414548;435631,414844;432470,417256;429886,420019;420389,426732;418901,427612;414860,430697;414276,431051;413412,431812;405854,436529;398296,440884;397431,441294;392313,444406;390727,445155;389187,446145;383955,448867;379066,450662;368169,455808;342604,464734;324789,469022;339187,466466;341900,465922;350621,463019;356047,461386;364768,457213;374652,453947;380985,451622;383761,450137;386280,449411;389769,447597;390685,447000;393063,444875;398296,441972;404249,439241;406436,437981;413994,433263;417289,430361;420971,428183;430467,421470;437250,415483;444808,409496;467677,385365;470824,380356;470972,379922;476011,372665;477561,370487;479622,367811;480274,366677;484344,360146;492290,344724;500042,328213;502319,321500;524267,302813;523686,303176;523686,303176;526098,292060;526028,292381;526593,293015;528337,294830;529500,294104;529529,293965;528725,294467;526787,292834;524370,271450;524235,271457;523990,271469;524073,272332;523880,276868;523104,279589;518453,286484;517290,292471;516128,294467;514190,303176;512058,310070;509732,316783;508376,322045;506825,327488;508062,325687;509151,321863;510120,316420;512445,309707;514577,302813;516515,294104;517678,292108;518841,286121;523492,279226;520391,293197;518066,304808;512833,319686;511798,321193;511355,323451;509926,327306;504499,338374;501980,344180;500430,347264;498492,350530;493259,359239;487639,367766;480468,379196;472522,390445;467290,396795;461669,402964;459731,405504;457599,408044;454305,410584;448916,416170;449072,416753;443452,422196;437444,426188;432599,429816;428009,432956;428723,432901;433762,429453;438607,425825;444615,421833;450235,416390;450041,415664;455468,410040;458762,407500;460894,404960;462832,402420;468452,396251;473685,389901;481631,378652;488801,367222;494422,358694;499654,349985;501592,346720;503143,343635;505662,337830;511089,326762;513220,319323;518453,304446;520779,292834;523880,278863;524579,276410;524073,276323;524267,271788;528531,267615;526274,276418;526274,276418;528531,267615;530275,265800;529112,268159;528846,273103;528725,277775;526787,283358;526787,283995;529112,277775;529500,268159;530403,266326;521941,257999;520672,260809;520197,264893;519586,262985;519362,263254;520004,265256;519616,268159;520391,270518;520992,270486;520585,269247;520973,266344;521941,257999;538221,253100;538609,253281;538415,260901;538609,266163;538027,275779;537446,281222;535701,289205;535120,295918;532213,308256;529500,318960;524655,320956;525042,319868;525818,312247;528725,304264;531050,302994;531050,302994;533570,289205;534926,282674;536089,275961;537058,269610;537446,263623;537639,258543;538027,255821;538221,253100;27295,168975;27392,169020;27401,168995;38988,142970;34724,150408;31236,153130;31227,153304;30890,160249;30900,160233;31236,153311;34724,150590;38988,143151;39133,143242;39206,143106;41313,127185;38600,128999;34530,136982;35461,137680;35492,137557;34724,136982;38794,128999;41196,127393;56236,116843;55991,117027;54952,120767;54298,122649;36468,153130;33949,160569;31623,168189;26584,184155;23290,195041;21739,203206;20964,207379;20383,211552;18639,222801;18057,229695;19026,236952;19480,232998;19414,231691;20189,224071;21933,212822;23316,211267;25325,198682;25228,196493;27142,191354;28282,187040;27941,187784;26778,187421;23871,195223;24065,199577;22708,207923;22515,209374;20577,211552;21158,207379;21933,203206;23483,195041;26778,184155;31817,168189;34143,160569;36662,153130;54492,122649;56236,116843;59725,98700;59724,98700;60693,99426;60693,99425;94646,72869;94609,72897;94496,73016;92913,74569;92513,75114;92251,75391;91120,76928;79299,89991;76004,93620;72709,97430;58141,112504;72903,97248;76198,93438;79492,89810;91314,76746;92513,75114;94496,73016;99566,60358;97893,60903;96649,61336;96353,61687;94221,63502;88795,66767;85113,70578;81624,74388;79299,76383;79220,76291;77021,78765;73291,83097;67283,89265;68252,90354;68270,90339;67477,89447;73484,83278;79492,76383;81818,74388;85306,70578;88988,66768;94415,63502;96547,61687;98872,60871;99607,60658;380272,27578;390156,31751;394420,35017;384924,30662;380272,27578;348101,14333;355853,15966;366706,21046;348101,14333;231433,13131;227363,13607;218642,14696;210115,16510;206432,17599;202169,18688;192839,20403;191122,21046;179300,24856;167672,29211;159532,32658;154106,34654;140734,40460;134338,44270;128137,48080;118253,54974;108950,61869;100047,69140;100810,70033;102700,68820;104308,67698;110113,62957;119415,56063;129299,49168;135501,45358;141896,41548;155269,35742;160501,33202;168641,29755;180269,25401;192091,21591;197057,20677;199456,19910;232107,13315;300741,9230;304884,9616;310504,11430;306240,10886;297325,9253;300741,9230;323295,7802;331241,8346;340931,11974;328915,9979;323295,7802;258468,7756;236084,8890;220580,10886;213215,12700;206820,14877;197905,15966;164184,28122;151974,33202;148292,34472;144997,36105;138796,39189;129105,43907;121741,49350;100423,64953;95968,68580;91609,72305;91702,72392;58174,109223;51391,117932;48290,123193;45189,128092;39375,138252;33051,147582;32980,147868;30848,153311;29298,155851;28910,156214;27190,161567;26778,164742;26391,169278;23677,176716;21158,184155;18445,195041;16894,205020;15925,214999;17282,208104;17408,207535;17669,204839;19220,194860;19705,195011;19747,194843;19220,194678;21933,183792;24453,176353;27153,168949;26972,168915;27360,164379;29491,155851;31042,153311;31094,153179;33174,147868;39569,138434;45383,128274;48484,123375;51585,118113;58368,109404;91896,72573;100810,64953;122129,49350;129493,43907;139183,39190;145385,36105;148680,34472;152362,33202;164571,28122;198293,15966;207208,14878;213603,12700;220967,10886;236472,8890;258856,7824;276847,8389;285697,0;294806,544;304108,1451;310310,2903;314380,4717;319419,3810;326977,5443;331628,6713;331434,6894;331241,8164;323295,7620;320582,6894;317868,6350;312636,5261;307403,4173;301977,3447;295969,3447;291124,3447;283566,3447;283210,3341;279883,4899;281046,6713;292674,8890;287500,8975;287587,8981;293062,8890;297713,9435;306628,11067;310891,11612;318062,13063;325427,14515;332597,16148;339768,18143;343256,19050;346745,20139;346790,20178;349291,20581;355354,22690;356201,23892;356435,23949;361861,25945;366513,27759;371164,29755;374652,31569;376978,32658;379497,33928;388025,38464;398877,44996;404498,48624;404661,48733;407533,50367;516903,242940;516821,244458;519034,244754;521166,246205;522135,251104;525817,256910;527368,257042;527368,255640;528944,251543;528918,250741;530469,245843;532601,245843;535895,243847;536283,251830;535314,255640;534151,259269;533570,265256;533376,268340;532988,271425;532162,271941;532213,272150;533005,271656;533376,268703;533570,265619;534151,259632;535314,256003;536283,252193;537833,253281;537639,256003;537252,258724;537058,263805;536670,269792;535701,276142;534539,282855;533182,289387;530663,303176;528337,304446;525430,312429;524655,320049;524267,321138;520973,329484;520003,330209;515934,339099;520197,330209;521166,329484;514965,345994;511670,347627;510987,348906;511089,349078;511864,347627;515158,345994;512833,352163;508569,359420;506437,363049;504112,366677;502368,369399;499848,374660;497135,379741;492871,385184;488608,390264;488785,389921;483956,396070;473491,406774;471431,409742;473491,406956;483956,396251;476011,407500;471916,411514;468630,413776;468452,414032;466397,415512;466320,416027;457212,424736;447522,433082;447074,433387;443839,437255;436087,442698;428842,447785;428816,447815;436087,442880;443839,437437;437444,443424;432236,446599;428633,448024;428529,448141;424653,450500;423192,451133;419517,453924;415932,456306;410506,459571;408761,459753;406823,460560;406521,460774;408955,459934;410699,459753;403723,464652;399265,466829;394808,468825;391659,469267;391125,469550;376396,475538;375645,475697;371164,478441;373683,479166;364381,482976;365156,480436;362055,481525;359148,482432;353140,484246;352338,483345;349458,483884;345969,484609;338799,486242;338562,486345;345388,484791;348877,484065;351784,483521;352946,484428;358954,482613;361861,481706;364962,480618;364187,483158;356047,486787;355648,486682;350039,488782;345388,490052;338411,491685;335529,491458;329499,492557;329303,492955;313217,495858;309535,494951;306434,494951;301007,496584;296163,496947;291317,497128;290791,496917;286376,497650;281046,496765;281240,496584;282209,495314;277751,494770;279883,493681;286279,493499;292480,493318;301395,493499;307597,492955;319225,490597;326977,488964;332791,488782;333195,488606;327558,488782;319806,490415;308178,492774;301977,493318;293062,493137;286860,493318;280465,493500;280658,492774;282015,490960;341706,481706;382211,467373;392869,462112;398877,459209;405079,456124;416707,449593;426010,442880;443452,430179;448297,426551;452948,422741;459925,416753;462832,412217;467008,408634;467041,408409;463026,411854;460119,416390;453142,422378;448491,426188;443646,429816;426204,442517;416901,449230;405273,455761;399071,458846;393063,461749;382404,467010;341900,481343;282209,490597;277751,490597;277170,489145;272519,488964;268255,490597;255852,490778;246743,490415;242286,490052;237828,489327;240513,486645;239960,486787;229956,485052;229495,485154;210309,481888;202750,480436;196161,479348;188215,475900;178331,472453;168060,468643;169804,467373;176975,468643;180075,471183;190734,474086;211859,479166;217091,480074;222712,480981;228913,482251;235748,483634;236278,483521;242673,484428;242867,484065;252169,484428;253720,484609;268061,484609;278526,484972;290930,484065;292480,484065;293062,485517;305271,484065;313411,482251;318062,481525;320969,481162;327365,479711;332597,478622;337830,477352;347428,475797;348683,475356;338605,476989;333372,478259;328140,479348;321744,480799;318837,481162;314186,481888;301589,482976;293062,483702;291511,483702;279108,484609;268643,484246;254301,484246;252751,484065;246743,481706;243448,483702;243440,483718;246162,482069;252170,484428;242867,484065;242940,484021;236859,483158;229689,481706;223487,480436;217867,479529;212634,478622;191510,473542;180851,470639;177750,468099;170579,466829;159920,461749;156819,461930;145772,456669;143834,453403;144222,453221;151005,456669;157788,460116;159726,459027;151780,454128;145191,451407;136082,446508;128330,441791;116121,436892;111470,433264;112439,432901;117090,434171;107400,424736;101973,420563;96934,416390;90539,411492;81237,401876;80598,400008;78717,398247;72322,391715;71546,388449;69027,385184;68727,384743;65732,382825;59918,375023;56624,367766;56236,367766;51779,359783;47515,351800;43058,342547;38988,333112;43058,339462;47127,347445;48484,351800;49045,352570;48355,349210;46555,346153;43625,339986;40150,334564;35887,323678;32234,312518;31035,309265;25810,289743;23500,275571;23483,275961;23677,278863;24646,285577;25809,292471;23871,286484;22515,278863;20964,278863;19995,271969;18639,267615;17476,263442;14181,260176;13212,260176;12243,255640;11855,249834;12631,241670;13018,238767;13678,236776;13357,232235;13793,225522;14569,224161;14569,223345;13018,226066;11662,224252;9142,220986;8682,218401;8561,218628;7786,225885;7204,233142;6623,238767;6623,250378;6817,256366;7204,262353;5460,267977;5072,267977;3910,257091;3910,245843;4879,237134;6622,238766;5072,236952;4685,230421;5072,220442;5266,217720;5848,213184;8173,205020;9332,199596;8948,198307;7592,205564;5266,213729;4685,218265;4491,220986;4103,230965;4491,237497;3522,246205;3522,257454;4685,268340;5072,268340;7592,278682;8948,287209;11855,295918;16434,314646;16834,318235;17670,318235;21933,327851;23484,332749;20577,328576;17476,322045;17282,323859;15596,318966;14375,319142;13018,314969;8367,304990;5460,296100;5266,288661;3910,279952;2940,271243;809,264893;2165,231147;3522,222438;2359,217720;4685,204657;5266,201573;6817,191050;10886,183429;9917,193771;10886,191999;11468,187761;11662,183067;13406,177079;16119,168007;19414,158754;19661,158494;21158,151134;23290,145872;25809,141518;30848,132446;34918,124282;40732,113759;44996,109223;48484,102873;51391,98881;54492,97430;55267,96341;58368,90535;64376,84004;64539,86734;64101,87881;70383,81827;73484,78016;77554,74388;77905,74753;77748,74569;82787,69852;87826,65497;93252,60054;100810,54793;108950,49168;113817,45990;117090,43181;122904,39915;129105,36831;129926,36436;132037,34495;135501,32114;139304,30299;141995,29720;142478,29392;195192,9434;197148,9036;202556,7257;206287,6554;208232,6539;208952,6350;253139,907;265687,862;279108,1088;279358,1264;285891,544;291899,1451;297907,2540;301006,3200;297713,2359;291705,1270;285697,363;285697,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33803;top:-23276;width:3332;height:3067;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81139,305025;179582,305807;179675,305844;194086,297085;189052,298204;181500,299098;181140,298204;186415,297756;194086,297085;207182,295915;206874,295996;207032,295967;113235,294234;118570,295520;120847,295632;127200,298539;130077,299098;130257,299154;130916,298539;133433,299210;135950,299769;140910,300845;140985,300775;146738,301670;149495,302117;152252,302341;157886,302564;165558,302452;165891,302452;166636,302061;168315,301558;170023,301530;171191,301670;171506,302452;174188,302452;173349,303571;172869,304130;171311,304801;168434,304801;164719,304577;156687,304353;150694,303906;145420,303235;140146,302452;132115,301334;125881,299434;125954,299385;122285,298315;119049,296974;115333,295856;111497,294626;113235,294234;183796,291837;181964,292098;169298,292694;173469,293172;174548,292948;181979,292166;183202,291944;195175,290217;188955,291102;191089,291159;194161,290628;217882,289958;198372,294805;208245,292753;92798,287693;106583,293172;111497,294626;115213,295855;118929,296974;122166,298315;121446,298874;119528,298539;112696,296191;109340,294961;105984,293619;101548,292166;97713,290600;94716,289147;92798,287693;98432,284898;105025,288029;104186,288476;96514,285010;98432,284898;74099,277295;82250,281544;83928,283333;80092,281432;77215,279755;74099,277295;88392,274426;88393,274457;88798,274915;88842,274723;263445,267086;263010,267120;255818,271928;248745,275506;243711,278301;240954,279419;238077,280537;234601,282214;231964,283668;228128,285122;224173,286463;223094,287470;221416,288029;217220,288700;211826,290265;206912,291718;201518,293172;194805,294737;185336,296191;185096,296526;180543,297588;180661,297645;185717,296465;185815,296191;195285,294737;201997,293172;207391,291718;212306,290265;217700,288700;221895,288029;219055,289618;219138,289594;222135,287917;223813,287358;223925,287329;224652,286575;228608,285233;232444,283780;235081,282326;238557,280649;241434,279531;243406,278731;244430,278077;249465,275282;256537,271704;57896,265540;58351,265904;58507,265978;264250,262621;264208,262647;264208,262679;264399,262704;264448,262647;266839,260952;266131,261408;266006,261529;266492,261239;48109,255320;52636,260292;49046,256274;275326,255317;275315,255320;275236,255827;273318,257839;271041,260187;271178,260158;273318,257951;275236,255938;275326,255317;59825,252799;60062,253068;60074,253031;42094,250236;45211,252137;45364,252305;46784,252598;50005,255379;54441,258734;56358,261194;57437,262424;61992,266002;60674,267008;56432,262611;56239,262647;60253,266808;60674,267008;61992,266002;73380,274387;71102,275058;71941,275617;68585,275729;66427,274387;64390,272934;59355,269020;54680,265107;50365,261194;48327,259293;46409,257280;47129,256386;49526,258398;52163,260299;55399,263542;55675,263762;52163,260299;49646,258398;47249,256386;44611,253367;42094,250236;306162,232458;306101,232482;304792,235413;304904,218450;301727,222730;300169,225414;298610,227873;294894,232458;291658,237042;288781,240732;288541,240869;288345,241140;288661,240956;291538,237266;294775,232681;298490,228097;300049,225637;301607,222954;304844,218593;317310,216916;315751,221277;312994,225973;310237,230781;307720,233800;309398,230669;310837,227538;311916,225861;313354,223625;314673,221388;317310,216916;309551,207331;306641,212108;306588,212223;309518,207412;311147,196513;307650,205425;300294,219451;299217,221040;299210,221053;296692,225078;294175,229439;291298,232793;288901,236595;274757,251466;270082,255156;269633,255474;269440,255657;267485,257143;265887,258846;260013,262983;259093,263525;256593,265426;256232,265645;255698,266113;251023,269021;246348,271704;245813,271957;242648,273875;241667,274336;240714,274947;237478,276624;234454,277730;227714,280901;211902,286402;200884,289045;209789,287470;211467,287134;216861,285345;220217,284339;225611,281767;231724,279754;235641,278322;237358,277406;238916,276959;241074,275841;241641,275474;243112,274164;246348,272375;250030,270691;251383,269915;256057,267008;258095,265219;260373,263877;266246,259740;270442,256050;275116,252360;289261,237489;291207,234403;291298,234135;294415,229662;295374,228321;296649,226671;297052,225973;299569,221947;304484,212443;309279,202269;310687,198131;324262,186615;323902,186838;323902,186838;325394,179988;325351,180186;325700,180577;326779,181695;327498,181248;327516,181162;327019,181471;325820,180465;324326,167287;324242,167291;324090,167299;324142,167830;324022,170626;323543,172303;320666,176552;319947,180242;319228,181471;318029,186838;316710,191087;315272,195224;314433,198467;313474,201821;314239,200712;314912,198355;315512,195001;316950,190864;318269,186615;319467,181248;320187,180018;320906,176328;323783,172079;321865,180689;320426,187845;317190,197013;316550,197942;316276,199333;315392,201710;312036,208530;310477,212108;309518,214009;308320,216021;305083,221388;301607,226644;297172,233688;292257,240620;289021,244534;285545,248335;284346,249901;283028,251466;280990,253031;277657,256473;277753,256833;274277,260187;270561,262647;267565,264883;264726,266819;265167,266784;268284,264660;271281,262424;274996,259964;278473,256609;278353,256162;281709,252696;283747,251131;285065,249565;286264,248000;289740,244198;292977,240285;297891,233352;302326,226308;305802,221053;309039,215686;310237,213673;311196,211773;312755,208195;316111,201374;317430,196790;320666,187621;322104,180465;324022,171856;324455,170343;324142,170290;324262,167495;326899,164923;325503,170348;325503,170348;326899,164923;327978,163805;327259,165259;327094,168305;327019,171185;325820,174625;325820,175018;327259,171185;327498,165259;328057,164129;322823,158997;322038,160729;321745,163246;321367,162070;321228,162236;321625,163470;321385,165259;321865,166712;322236,166693;321984,165929;322224,164140;322823,158997;332892,155978;333132,156090;333012,160786;333132,164029;332773,169955;332413,173309;331334,178229;330975,182366;329177,189969;327498,196566;324502,197796;324741,197125;325221,192429;327019,187509;328457,186727;328457,186727;330016,178229;330855,174204;331574,170067;332173,166153;332413,162463;332533,159333;332773,157655;332892,155978;16882,104135;16942,104162;16948,104147;24114,88108;21477,92692;19319,94370;19314,94477;19106,98757;19112,98747;19319,94481;21477,92804;24114,88220;24204,88276;24249,88192;25552,78380;23874,79499;21357,84418;21933,84848;21952,84773;21477,84418;23994,79499;25480,78508;34782,72007;34631,72120;33988,74425;33584,75585;22556,94370;20997,98954;19559,103650;16443,113489;14405,120198;13446,125230;12966,127801;12607,130373;11528,137306;11168,141554;11768,146027;12049,143590;12007,142784;12487,138088;13566,131156;14421,130198;15664,122442;15604,121093;16788,117926;17492,115267;17282,115726;16562,115502;14764,120310;14884,122994;14045,128137;13925,129031;12727,130373;13086,127801;13566,125230;14525,120198;16562,113489;19679,103650;21117,98954;22676,94370;33703,75585;34782,72007;36940,60826;36940,60826;37539,61273;37539,61273;58539,44907;58516,44924;58446,44998;57467,45955;57220,46291;57058,46461;56358,47408;49047,55459;47009,57695;44971,60043;35960,69333;45091,59931;47129,57583;49166,55347;56478,47297;57220,46291;58446,44998;61582,37197;60547,37533;59778,37799;59595,38016;58276,39134;54920,41147;52643,43495;50485,45843;49047,47073;48998,47016;47638,48541;45331,51210;41615,55012;42214,55682;42226,55673;41735,55123;45450,51322;49166,47073;50605,45843;52762,43495;55040,41147;58396,39134;59715,38016;61153,37513;61607,37382;235201,16995;241314,19567;243951,21580;238077,18896;235201,16995;215303,8833;220097,9839;226810,12970;215303,8833;143143,8092;140625,8386;135231,9057;129957,10175;127680,10846;125042,11517;119272,12574;118210,12970;110898,15318;103706,18002;98672,20126;95315,21356;87044,24934;83089,27282;79253,29630;73140,33879;67386,38128;61880,42609;62352,43160;63521,42412;64515,41720;68105,38799;73859,34550;79972,30301;83808,27953;87764,25605;96034,22027;99271,20462;104305,18337;111497,15654;118809,13306;121881,12743;123364,12270;143560,8206;186010,5688;188572,5926;192048,7044;189411,6709;183897,5702;186010,5688;199960,4808;204874,5143;210867,7379;203436,6150;199960,4808;159864,4780;146019,5479;136430,6709;131875,7827;127919,9168;122405,9839;101548,17331;93997,20462;91719,21244;89682,22251;85846,24151;79852,27058;75297,30413;62112,40029;59357,42264;56661,44560;56718,44613;35981,67311;31786,72678;29868,75921;27950,78939;24354,85201;20442,90951;20398,91127;19080,94481;18121,96047;17881,96270;16817,99569;16562,101526;16323,104321;14645,108905;13086,113489;11408,120198;10449,126348;9850,132498;10689,128249;10767,127898;10929,126236;11888,120086;12188,120180;12214,120076;11888,119975;13566,113266;15124,108682;16795,104118;16682,104097;16922,101302;18241,96047;19200,94481;19232,94400;20518,91127;24474,85313;28070,79051;29988,76032;31905,72790;36101,67423;56838,44725;62352,40029;75537,30413;80092,27059;86086,24151;89921,22251;91959,21244;94237,20462;101788,17331;122645,9839;128159,9169;132115,7827;136670,6709;146259,5479;160104,4822;171232,5170;176705,0;182339,335;188093,894;191928,1789;194446,2907;197562,2348;202237,3354;205114,4137;204994,4249;204874,5031;199960,4696;198281,4249;196603,3913;193367,3242;190130,2572;186774,2124;183058,2124;180062,2124;175387,2124;175167,2059;173109,3019;173828,4137;181020,5479;177820,5531;177874,5535;181260,5479;184137,5814;189651,6820;192288,7156;196723,8050;201278,8945;205713,9951;210148,11181;212306,11740;214464,12411;214491,12435;216039,12684;219788,13983;220312,14724;220457,14759;223813,15989;226690,17107;229567,18337;231724,19455;233163,20126;234721,20909;239995,23704;246708,27729;250184,29966;250285,30033;252061,31039;319707,149717;319656,150652;321026,150835;322344,151729;322943,154748;325221,158326;326180,158408;326180,157544;327154,155019;327139,154525;328098,151506;329416,151506;331454,150276;331694,155196;331094,157544;330375,159780;330016,163470;329896,165370;329656,167271;329145,167589;329177,167718;329666,167414;329896,165594;330016,163693;330375,160003;331094,157767;331694,155419;332653,156090;332533,157767;332293,159444;332173,162575;331933,166265;331334,170178;330615,174315;329776,178341;328218,186838;326779,187621;324981,192541;324502,197237;324262,197908;322224,203051;321625,203499;319108,208977;321745,203499;322344,203051;318508,213226;316471,214232;316048,215021;316111,215127;316591,214232;318628,213226;317190,217028;314553,221500;313234,223736;311796,225973;310717,227650;309159,230892;307481,234023;304844,237378;302206,240508;302316,240297;299329,244086;292857,250683;291582,252512;292857,250795;299329,244198;294415,251130;291883,253604;289850,254998;289740,255156;288469,256068;288422,256386;282788,261753;276794,266896;276517,267084;274517,269468;269722,272822;265241,275957;265225,275975;269722,272934;274517,269580;270561,273269;267340,275226;265111,276104;265047,276177;262650,277630;261747,278021;259474,279741;257256,281208;253900,283221;252821,283333;251622,283830;251436,283962;252941,283444;254020,283333;249705,286351;246948,287693;244191,288923;242243,289196;241913,289370;232803,293060;232339,293159;229567,294849;231125,295296;225371,297645;225851,296079;223933,296750;222135,297309;218419,298427;217923,297871;216142,298204;213984,298651;209549,299657;209403,299721;213624,298763;215782,298315;217580,297980;218299,298539;222015,297421;223813,296862;225731,296191;225251,297756;220217,299993;219970,299928;216501,301222;213624,302005;209309,303011;207526,302872;203797,303549;203675,303794;193726,305583;191449,305024;189531,305024;186175,306030;183178,306254;180181,306366;179856,306236;177125,306687;173828,306142;173948,306030;174548,305248;171791,304912;173109,304241;177065,304130;180901,304018;186414,304130;190250,303794;197442,302341;202237,301334;205833,301222;206083,301114;202597,301223;197802,302229;190610,303682;186774,304018;181260,303906;177424,304018;173469,304130;173589,303682;174428,302564;211347,296862;236399,288029;242992,284786;246708,282997;250544,281096;257736,277071;263489,272934;274277,265107;277274,262871;280151,260523;284466,256833;286264,254038;288847,251829;288867,251691;286384,253814;284586,256609;280271,260299;277394,262647;274397,264883;263609,272710;257856,276847;250663,280873;246828,282773;243112,284562;236519,287805;211467,296638;174548,302341;171791,302341;171431,301446;168554,301334;165917,302341;158246,302452;152612,302229;149855,302005;147098,301558;148759,299906;148417,299993;142229,298924;141944,298986;130077,296974;125402,296079;121327,295408;116412,293284;110299,291159;103946,288811;105025,288029;109460,288811;111378,290377;117970,292166;131036,295296;134272,295856;137748,296415;141584,297197;145811,298050;146139,297980;150095,298539;150214,298315;155968,298539;156927,298651;165797,298651;172270,298874;179942,298315;180901,298315;181260,299210;188812,298315;193846,297197;196723,296750;198521,296526;202477,295632;205713,294961;208949,294178;214886,293220;215662,292948;209429,293955;206193,294737;202956,295408;199001,296303;197203,296526;194326,296974;186534,297645;181260,298092;180301,298092;172630,298651;166157,298427;157287,298427;156328,298315;152612,296862;150574,298092;150569,298101;152252,297085;155968,298539;150215,298315;150260,298288;146499,297756;142064,296862;138228,296079;134752,295520;131515,294961;118450,291830;111857,290041;109939,288476;105504,287693;98911,284562;96994,284674;90161,281432;88962,279419;89202,279307;93397,281432;97593,283556;98791,282885;93877,279866;89801,278189;84168,275170;79373,272263;71821,269244;68945,267008;69544,266784;72421,267567;66427,261753;63071,259181;59954,256609;55999,253590;50245,247664;49850,246513;48687,245428;44731,241403;44252,239390;42694,237378;42508,237106;40656,235924;37060,231116;35022,226644;34782,226644;32025,221724;29388,216804;26631,211102;24114,205288;26631,209201;29149,214121;29988,216804;30334,217278;29908,215208;28794,213324;26983,209523;24833,206182;22196,199473;19937,192596;19195,190591;15964,178560;14535,169826;14525,170067;14645,171856;15244,175993;15963,180242;14764,176552;13925,171856;12966,171856;12367,167607;11528,164923;10809,162352;8771,160339;8172,160339;7572,157544;7333,153966;7812,148934;8052,147145;8460,145918;8262,143120;8531,138983;9011,138144;9011,137641;8052,139318;7213,138200;5654,136187;5370,134594;5295,134734;4815,139206;4456,143679;4096,147145;4096,154301;4216,157991;4456,161681;3377,165147;3137,165147;2418,158438;2418,151506;3017,146139;4096,147144;3137,146027;2898,142002;3137,135852;3257,134175;3617,131379;5055,126348;5772,123005;5535,122211;4696,126683;3257,131715;2898,134510;2778,136187;2538,142337;2778,146362;2178,151729;2178,158662;2898,165370;3137,165370;4696,171744;5535,176999;7333,182366;10164,193907;10412,196119;10929,196119;13566,202045;14525,205064;12727,202492;10809,198467;10689,199585;9646,196570;8891,196678;8052,194106;5175,187957;3377,182478;3257,177893;2418,172526;1819,167159;500,163246;1339,142449;2178,137082;1459,134175;2898,126124;3257,124223;4216,117738;6733,113042;6134,119416;6733,118323;7093,115712;7213,112819;8292,109129;9970,103538;12007,97836;12160,97676;13086,93140;14405,89897;15963,87214;19080,81623;21597,76591;25193,70106;27830,67311;29988,63398;31786,60938;33704,60043;34183,59372;36101,55794;39817,51769;39918,53451;39647,54159;43533,50427;45450,48079;47968,45843;48185,46068;48088,45955;51204,43048;54321,40364;57677,37010;62352,33767;67386,30301;70396,28342;72421,26611;76017,24599;79852,22698;80360,22454;81665,21258;83808,19791;86161,18673;87825,18315;88123,18113;120727,5814;121937,5569;125282,4472;127590,4039;128793,4030;129238,3913;156568,559;164329,531;172630,671;172784,779;176825,335;180541,894;184257,1565;186174,1972;184137,1454;180421,783;176705,224;176705,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00E209FC"/>
    <w:multiLevelType w:val="hybridMultilevel"/>
    <w:tmpl w:val="69A0B4C2"/>
    <w:lvl w:ilvl="0" w:tplc="C1705D44">
      <w:start w:val="1"/>
      <w:numFmt w:val="lowerLetter"/>
      <w:lvlText w:val="(%1)"/>
      <w:lvlJc w:val="left"/>
      <w:pPr>
        <w:ind w:left="285" w:hanging="360"/>
      </w:pPr>
      <w:rPr>
        <w:rFonts w:hint="default"/>
        <w:sz w:val="22"/>
      </w:rPr>
    </w:lvl>
    <w:lvl w:ilvl="1" w:tplc="04090019" w:tentative="1">
      <w:start w:val="1"/>
      <w:numFmt w:val="lowerLetter"/>
      <w:lvlText w:val="%2."/>
      <w:lvlJc w:val="left"/>
      <w:pPr>
        <w:ind w:left="1005" w:hanging="360"/>
      </w:pPr>
    </w:lvl>
    <w:lvl w:ilvl="2" w:tplc="0409001B" w:tentative="1">
      <w:start w:val="1"/>
      <w:numFmt w:val="lowerRoman"/>
      <w:lvlText w:val="%3."/>
      <w:lvlJc w:val="right"/>
      <w:pPr>
        <w:ind w:left="1725" w:hanging="180"/>
      </w:pPr>
    </w:lvl>
    <w:lvl w:ilvl="3" w:tplc="0409000F" w:tentative="1">
      <w:start w:val="1"/>
      <w:numFmt w:val="decimal"/>
      <w:lvlText w:val="%4."/>
      <w:lvlJc w:val="left"/>
      <w:pPr>
        <w:ind w:left="2445" w:hanging="360"/>
      </w:pPr>
    </w:lvl>
    <w:lvl w:ilvl="4" w:tplc="04090019" w:tentative="1">
      <w:start w:val="1"/>
      <w:numFmt w:val="lowerLetter"/>
      <w:lvlText w:val="%5."/>
      <w:lvlJc w:val="left"/>
      <w:pPr>
        <w:ind w:left="3165" w:hanging="360"/>
      </w:pPr>
    </w:lvl>
    <w:lvl w:ilvl="5" w:tplc="0409001B" w:tentative="1">
      <w:start w:val="1"/>
      <w:numFmt w:val="lowerRoman"/>
      <w:lvlText w:val="%6."/>
      <w:lvlJc w:val="right"/>
      <w:pPr>
        <w:ind w:left="3885" w:hanging="180"/>
      </w:pPr>
    </w:lvl>
    <w:lvl w:ilvl="6" w:tplc="0409000F" w:tentative="1">
      <w:start w:val="1"/>
      <w:numFmt w:val="decimal"/>
      <w:lvlText w:val="%7."/>
      <w:lvlJc w:val="left"/>
      <w:pPr>
        <w:ind w:left="4605" w:hanging="360"/>
      </w:pPr>
    </w:lvl>
    <w:lvl w:ilvl="7" w:tplc="04090019" w:tentative="1">
      <w:start w:val="1"/>
      <w:numFmt w:val="lowerLetter"/>
      <w:lvlText w:val="%8."/>
      <w:lvlJc w:val="left"/>
      <w:pPr>
        <w:ind w:left="5325" w:hanging="360"/>
      </w:pPr>
    </w:lvl>
    <w:lvl w:ilvl="8" w:tplc="0409001B" w:tentative="1">
      <w:start w:val="1"/>
      <w:numFmt w:val="lowerRoman"/>
      <w:lvlText w:val="%9."/>
      <w:lvlJc w:val="right"/>
      <w:pPr>
        <w:ind w:left="6045" w:hanging="180"/>
      </w:pPr>
    </w:lvl>
  </w:abstractNum>
  <w:abstractNum w:abstractNumId="3" w15:restartNumberingAfterBreak="0">
    <w:nsid w:val="0AB57C0F"/>
    <w:multiLevelType w:val="hybridMultilevel"/>
    <w:tmpl w:val="3E30200A"/>
    <w:lvl w:ilvl="0" w:tplc="78CEF8E4">
      <w:start w:val="1"/>
      <w:numFmt w:val="decimal"/>
      <w:lvlText w:val="%1."/>
      <w:lvlJc w:val="left"/>
      <w:pPr>
        <w:ind w:left="602" w:hanging="360"/>
      </w:pPr>
      <w:rPr>
        <w:b w:val="0"/>
        <w:bCs w:val="0"/>
      </w:rPr>
    </w:lvl>
    <w:lvl w:ilvl="1" w:tplc="04090019" w:tentative="1">
      <w:start w:val="1"/>
      <w:numFmt w:val="lowerLetter"/>
      <w:lvlText w:val="%2."/>
      <w:lvlJc w:val="left"/>
      <w:pPr>
        <w:ind w:left="1322" w:hanging="360"/>
      </w:pPr>
    </w:lvl>
    <w:lvl w:ilvl="2" w:tplc="0409001B" w:tentative="1">
      <w:start w:val="1"/>
      <w:numFmt w:val="lowerRoman"/>
      <w:lvlText w:val="%3."/>
      <w:lvlJc w:val="right"/>
      <w:pPr>
        <w:ind w:left="2042" w:hanging="180"/>
      </w:pPr>
    </w:lvl>
    <w:lvl w:ilvl="3" w:tplc="0409000F" w:tentative="1">
      <w:start w:val="1"/>
      <w:numFmt w:val="decimal"/>
      <w:lvlText w:val="%4."/>
      <w:lvlJc w:val="left"/>
      <w:pPr>
        <w:ind w:left="2762" w:hanging="360"/>
      </w:pPr>
    </w:lvl>
    <w:lvl w:ilvl="4" w:tplc="04090019" w:tentative="1">
      <w:start w:val="1"/>
      <w:numFmt w:val="lowerLetter"/>
      <w:lvlText w:val="%5."/>
      <w:lvlJc w:val="left"/>
      <w:pPr>
        <w:ind w:left="3482" w:hanging="360"/>
      </w:pPr>
    </w:lvl>
    <w:lvl w:ilvl="5" w:tplc="0409001B" w:tentative="1">
      <w:start w:val="1"/>
      <w:numFmt w:val="lowerRoman"/>
      <w:lvlText w:val="%6."/>
      <w:lvlJc w:val="right"/>
      <w:pPr>
        <w:ind w:left="4202" w:hanging="180"/>
      </w:pPr>
    </w:lvl>
    <w:lvl w:ilvl="6" w:tplc="0409000F" w:tentative="1">
      <w:start w:val="1"/>
      <w:numFmt w:val="decimal"/>
      <w:lvlText w:val="%7."/>
      <w:lvlJc w:val="left"/>
      <w:pPr>
        <w:ind w:left="4922" w:hanging="360"/>
      </w:pPr>
    </w:lvl>
    <w:lvl w:ilvl="7" w:tplc="04090019" w:tentative="1">
      <w:start w:val="1"/>
      <w:numFmt w:val="lowerLetter"/>
      <w:lvlText w:val="%8."/>
      <w:lvlJc w:val="left"/>
      <w:pPr>
        <w:ind w:left="5642" w:hanging="360"/>
      </w:pPr>
    </w:lvl>
    <w:lvl w:ilvl="8" w:tplc="0409001B" w:tentative="1">
      <w:start w:val="1"/>
      <w:numFmt w:val="lowerRoman"/>
      <w:lvlText w:val="%9."/>
      <w:lvlJc w:val="right"/>
      <w:pPr>
        <w:ind w:left="6362" w:hanging="180"/>
      </w:pPr>
    </w:lvl>
  </w:abstractNum>
  <w:abstractNum w:abstractNumId="4" w15:restartNumberingAfterBreak="0">
    <w:nsid w:val="0D1E6B89"/>
    <w:multiLevelType w:val="hybridMultilevel"/>
    <w:tmpl w:val="75FE1EE8"/>
    <w:lvl w:ilvl="0" w:tplc="F7EEFE36">
      <w:start w:val="1"/>
      <w:numFmt w:val="decimal"/>
      <w:lvlText w:val="%1."/>
      <w:lvlJc w:val="left"/>
      <w:pPr>
        <w:ind w:left="242" w:hanging="360"/>
      </w:pPr>
      <w:rPr>
        <w:rFonts w:hint="default"/>
      </w:rPr>
    </w:lvl>
    <w:lvl w:ilvl="1" w:tplc="04090019" w:tentative="1">
      <w:start w:val="1"/>
      <w:numFmt w:val="lowerLetter"/>
      <w:lvlText w:val="%2."/>
      <w:lvlJc w:val="left"/>
      <w:pPr>
        <w:ind w:left="962" w:hanging="360"/>
      </w:pPr>
    </w:lvl>
    <w:lvl w:ilvl="2" w:tplc="0409001B" w:tentative="1">
      <w:start w:val="1"/>
      <w:numFmt w:val="lowerRoman"/>
      <w:lvlText w:val="%3."/>
      <w:lvlJc w:val="right"/>
      <w:pPr>
        <w:ind w:left="1682" w:hanging="180"/>
      </w:pPr>
    </w:lvl>
    <w:lvl w:ilvl="3" w:tplc="0409000F" w:tentative="1">
      <w:start w:val="1"/>
      <w:numFmt w:val="decimal"/>
      <w:lvlText w:val="%4."/>
      <w:lvlJc w:val="left"/>
      <w:pPr>
        <w:ind w:left="2402" w:hanging="360"/>
      </w:pPr>
    </w:lvl>
    <w:lvl w:ilvl="4" w:tplc="04090019" w:tentative="1">
      <w:start w:val="1"/>
      <w:numFmt w:val="lowerLetter"/>
      <w:lvlText w:val="%5."/>
      <w:lvlJc w:val="left"/>
      <w:pPr>
        <w:ind w:left="3122" w:hanging="360"/>
      </w:pPr>
    </w:lvl>
    <w:lvl w:ilvl="5" w:tplc="0409001B" w:tentative="1">
      <w:start w:val="1"/>
      <w:numFmt w:val="lowerRoman"/>
      <w:lvlText w:val="%6."/>
      <w:lvlJc w:val="right"/>
      <w:pPr>
        <w:ind w:left="3842" w:hanging="180"/>
      </w:pPr>
    </w:lvl>
    <w:lvl w:ilvl="6" w:tplc="0409000F" w:tentative="1">
      <w:start w:val="1"/>
      <w:numFmt w:val="decimal"/>
      <w:lvlText w:val="%7."/>
      <w:lvlJc w:val="left"/>
      <w:pPr>
        <w:ind w:left="4562" w:hanging="360"/>
      </w:pPr>
    </w:lvl>
    <w:lvl w:ilvl="7" w:tplc="04090019" w:tentative="1">
      <w:start w:val="1"/>
      <w:numFmt w:val="lowerLetter"/>
      <w:lvlText w:val="%8."/>
      <w:lvlJc w:val="left"/>
      <w:pPr>
        <w:ind w:left="5282" w:hanging="360"/>
      </w:pPr>
    </w:lvl>
    <w:lvl w:ilvl="8" w:tplc="0409001B" w:tentative="1">
      <w:start w:val="1"/>
      <w:numFmt w:val="lowerRoman"/>
      <w:lvlText w:val="%9."/>
      <w:lvlJc w:val="right"/>
      <w:pPr>
        <w:ind w:left="6002" w:hanging="180"/>
      </w:pPr>
    </w:lvl>
  </w:abstractNum>
  <w:abstractNum w:abstractNumId="5"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466A51"/>
    <w:multiLevelType w:val="hybridMultilevel"/>
    <w:tmpl w:val="C834E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A15A39"/>
    <w:multiLevelType w:val="hybridMultilevel"/>
    <w:tmpl w:val="C14AAB94"/>
    <w:lvl w:ilvl="0" w:tplc="ACD26CF0">
      <w:numFmt w:val="bullet"/>
      <w:lvlText w:val="•"/>
      <w:lvlJc w:val="left"/>
      <w:pPr>
        <w:ind w:left="241" w:hanging="360"/>
      </w:pPr>
      <w:rPr>
        <w:rFonts w:ascii="Calibri" w:eastAsia="Times New Roman" w:hAnsi="Calibri" w:cs="Calibri" w:hint="default"/>
      </w:rPr>
    </w:lvl>
    <w:lvl w:ilvl="1" w:tplc="04090003" w:tentative="1">
      <w:start w:val="1"/>
      <w:numFmt w:val="bullet"/>
      <w:lvlText w:val="o"/>
      <w:lvlJc w:val="left"/>
      <w:pPr>
        <w:ind w:left="961" w:hanging="360"/>
      </w:pPr>
      <w:rPr>
        <w:rFonts w:ascii="Courier New" w:hAnsi="Courier New" w:cs="Courier New" w:hint="default"/>
      </w:rPr>
    </w:lvl>
    <w:lvl w:ilvl="2" w:tplc="04090005" w:tentative="1">
      <w:start w:val="1"/>
      <w:numFmt w:val="bullet"/>
      <w:lvlText w:val=""/>
      <w:lvlJc w:val="left"/>
      <w:pPr>
        <w:ind w:left="1681" w:hanging="360"/>
      </w:pPr>
      <w:rPr>
        <w:rFonts w:ascii="Wingdings" w:hAnsi="Wingdings" w:hint="default"/>
      </w:rPr>
    </w:lvl>
    <w:lvl w:ilvl="3" w:tplc="04090001" w:tentative="1">
      <w:start w:val="1"/>
      <w:numFmt w:val="bullet"/>
      <w:lvlText w:val=""/>
      <w:lvlJc w:val="left"/>
      <w:pPr>
        <w:ind w:left="2401" w:hanging="360"/>
      </w:pPr>
      <w:rPr>
        <w:rFonts w:ascii="Symbol" w:hAnsi="Symbol" w:hint="default"/>
      </w:rPr>
    </w:lvl>
    <w:lvl w:ilvl="4" w:tplc="04090003" w:tentative="1">
      <w:start w:val="1"/>
      <w:numFmt w:val="bullet"/>
      <w:lvlText w:val="o"/>
      <w:lvlJc w:val="left"/>
      <w:pPr>
        <w:ind w:left="3121" w:hanging="360"/>
      </w:pPr>
      <w:rPr>
        <w:rFonts w:ascii="Courier New" w:hAnsi="Courier New" w:cs="Courier New" w:hint="default"/>
      </w:rPr>
    </w:lvl>
    <w:lvl w:ilvl="5" w:tplc="04090005" w:tentative="1">
      <w:start w:val="1"/>
      <w:numFmt w:val="bullet"/>
      <w:lvlText w:val=""/>
      <w:lvlJc w:val="left"/>
      <w:pPr>
        <w:ind w:left="3841" w:hanging="360"/>
      </w:pPr>
      <w:rPr>
        <w:rFonts w:ascii="Wingdings" w:hAnsi="Wingdings" w:hint="default"/>
      </w:rPr>
    </w:lvl>
    <w:lvl w:ilvl="6" w:tplc="04090001" w:tentative="1">
      <w:start w:val="1"/>
      <w:numFmt w:val="bullet"/>
      <w:lvlText w:val=""/>
      <w:lvlJc w:val="left"/>
      <w:pPr>
        <w:ind w:left="4561" w:hanging="360"/>
      </w:pPr>
      <w:rPr>
        <w:rFonts w:ascii="Symbol" w:hAnsi="Symbol" w:hint="default"/>
      </w:rPr>
    </w:lvl>
    <w:lvl w:ilvl="7" w:tplc="04090003" w:tentative="1">
      <w:start w:val="1"/>
      <w:numFmt w:val="bullet"/>
      <w:lvlText w:val="o"/>
      <w:lvlJc w:val="left"/>
      <w:pPr>
        <w:ind w:left="5281" w:hanging="360"/>
      </w:pPr>
      <w:rPr>
        <w:rFonts w:ascii="Courier New" w:hAnsi="Courier New" w:cs="Courier New" w:hint="default"/>
      </w:rPr>
    </w:lvl>
    <w:lvl w:ilvl="8" w:tplc="04090005" w:tentative="1">
      <w:start w:val="1"/>
      <w:numFmt w:val="bullet"/>
      <w:lvlText w:val=""/>
      <w:lvlJc w:val="left"/>
      <w:pPr>
        <w:ind w:left="6001" w:hanging="360"/>
      </w:pPr>
      <w:rPr>
        <w:rFonts w:ascii="Wingdings" w:hAnsi="Wingdings" w:hint="default"/>
      </w:rPr>
    </w:lvl>
  </w:abstractNum>
  <w:abstractNum w:abstractNumId="8" w15:restartNumberingAfterBreak="0">
    <w:nsid w:val="31B23764"/>
    <w:multiLevelType w:val="hybridMultilevel"/>
    <w:tmpl w:val="D73CBBB4"/>
    <w:lvl w:ilvl="0" w:tplc="0828276C">
      <w:numFmt w:val="bullet"/>
      <w:lvlText w:val=""/>
      <w:lvlJc w:val="left"/>
      <w:pPr>
        <w:ind w:left="241" w:hanging="360"/>
      </w:pPr>
      <w:rPr>
        <w:rFonts w:ascii="Calibri" w:eastAsia="Times New Roman" w:hAnsi="Calibri" w:cs="Calibri" w:hint="default"/>
      </w:rPr>
    </w:lvl>
    <w:lvl w:ilvl="1" w:tplc="04090003" w:tentative="1">
      <w:start w:val="1"/>
      <w:numFmt w:val="bullet"/>
      <w:lvlText w:val="o"/>
      <w:lvlJc w:val="left"/>
      <w:pPr>
        <w:ind w:left="961" w:hanging="360"/>
      </w:pPr>
      <w:rPr>
        <w:rFonts w:ascii="Courier New" w:hAnsi="Courier New" w:cs="Courier New" w:hint="default"/>
      </w:rPr>
    </w:lvl>
    <w:lvl w:ilvl="2" w:tplc="04090005" w:tentative="1">
      <w:start w:val="1"/>
      <w:numFmt w:val="bullet"/>
      <w:lvlText w:val=""/>
      <w:lvlJc w:val="left"/>
      <w:pPr>
        <w:ind w:left="1681" w:hanging="360"/>
      </w:pPr>
      <w:rPr>
        <w:rFonts w:ascii="Wingdings" w:hAnsi="Wingdings" w:hint="default"/>
      </w:rPr>
    </w:lvl>
    <w:lvl w:ilvl="3" w:tplc="04090001" w:tentative="1">
      <w:start w:val="1"/>
      <w:numFmt w:val="bullet"/>
      <w:lvlText w:val=""/>
      <w:lvlJc w:val="left"/>
      <w:pPr>
        <w:ind w:left="2401" w:hanging="360"/>
      </w:pPr>
      <w:rPr>
        <w:rFonts w:ascii="Symbol" w:hAnsi="Symbol" w:hint="default"/>
      </w:rPr>
    </w:lvl>
    <w:lvl w:ilvl="4" w:tplc="04090003" w:tentative="1">
      <w:start w:val="1"/>
      <w:numFmt w:val="bullet"/>
      <w:lvlText w:val="o"/>
      <w:lvlJc w:val="left"/>
      <w:pPr>
        <w:ind w:left="3121" w:hanging="360"/>
      </w:pPr>
      <w:rPr>
        <w:rFonts w:ascii="Courier New" w:hAnsi="Courier New" w:cs="Courier New" w:hint="default"/>
      </w:rPr>
    </w:lvl>
    <w:lvl w:ilvl="5" w:tplc="04090005" w:tentative="1">
      <w:start w:val="1"/>
      <w:numFmt w:val="bullet"/>
      <w:lvlText w:val=""/>
      <w:lvlJc w:val="left"/>
      <w:pPr>
        <w:ind w:left="3841" w:hanging="360"/>
      </w:pPr>
      <w:rPr>
        <w:rFonts w:ascii="Wingdings" w:hAnsi="Wingdings" w:hint="default"/>
      </w:rPr>
    </w:lvl>
    <w:lvl w:ilvl="6" w:tplc="04090001" w:tentative="1">
      <w:start w:val="1"/>
      <w:numFmt w:val="bullet"/>
      <w:lvlText w:val=""/>
      <w:lvlJc w:val="left"/>
      <w:pPr>
        <w:ind w:left="4561" w:hanging="360"/>
      </w:pPr>
      <w:rPr>
        <w:rFonts w:ascii="Symbol" w:hAnsi="Symbol" w:hint="default"/>
      </w:rPr>
    </w:lvl>
    <w:lvl w:ilvl="7" w:tplc="04090003" w:tentative="1">
      <w:start w:val="1"/>
      <w:numFmt w:val="bullet"/>
      <w:lvlText w:val="o"/>
      <w:lvlJc w:val="left"/>
      <w:pPr>
        <w:ind w:left="5281" w:hanging="360"/>
      </w:pPr>
      <w:rPr>
        <w:rFonts w:ascii="Courier New" w:hAnsi="Courier New" w:cs="Courier New" w:hint="default"/>
      </w:rPr>
    </w:lvl>
    <w:lvl w:ilvl="8" w:tplc="04090005" w:tentative="1">
      <w:start w:val="1"/>
      <w:numFmt w:val="bullet"/>
      <w:lvlText w:val=""/>
      <w:lvlJc w:val="left"/>
      <w:pPr>
        <w:ind w:left="6001" w:hanging="360"/>
      </w:pPr>
      <w:rPr>
        <w:rFonts w:ascii="Wingdings" w:hAnsi="Wingdings" w:hint="default"/>
      </w:rPr>
    </w:lvl>
  </w:abstractNum>
  <w:abstractNum w:abstractNumId="9" w15:restartNumberingAfterBreak="0">
    <w:nsid w:val="42F9003D"/>
    <w:multiLevelType w:val="hybridMultilevel"/>
    <w:tmpl w:val="95881706"/>
    <w:lvl w:ilvl="0" w:tplc="0828276C">
      <w:numFmt w:val="bullet"/>
      <w:lvlText w:val=""/>
      <w:lvlJc w:val="left"/>
      <w:pPr>
        <w:ind w:left="122" w:hanging="360"/>
      </w:pPr>
      <w:rPr>
        <w:rFonts w:ascii="Calibri" w:eastAsia="Times New Roman" w:hAnsi="Calibri" w:cs="Calibri" w:hint="default"/>
      </w:rPr>
    </w:lvl>
    <w:lvl w:ilvl="1" w:tplc="04090003" w:tentative="1">
      <w:start w:val="1"/>
      <w:numFmt w:val="bullet"/>
      <w:lvlText w:val="o"/>
      <w:lvlJc w:val="left"/>
      <w:pPr>
        <w:ind w:left="1321" w:hanging="360"/>
      </w:pPr>
      <w:rPr>
        <w:rFonts w:ascii="Courier New" w:hAnsi="Courier New" w:cs="Courier New" w:hint="default"/>
      </w:rPr>
    </w:lvl>
    <w:lvl w:ilvl="2" w:tplc="04090005" w:tentative="1">
      <w:start w:val="1"/>
      <w:numFmt w:val="bullet"/>
      <w:lvlText w:val=""/>
      <w:lvlJc w:val="left"/>
      <w:pPr>
        <w:ind w:left="2041" w:hanging="360"/>
      </w:pPr>
      <w:rPr>
        <w:rFonts w:ascii="Wingdings" w:hAnsi="Wingdings" w:hint="default"/>
      </w:rPr>
    </w:lvl>
    <w:lvl w:ilvl="3" w:tplc="04090001" w:tentative="1">
      <w:start w:val="1"/>
      <w:numFmt w:val="bullet"/>
      <w:lvlText w:val=""/>
      <w:lvlJc w:val="left"/>
      <w:pPr>
        <w:ind w:left="2761" w:hanging="360"/>
      </w:pPr>
      <w:rPr>
        <w:rFonts w:ascii="Symbol" w:hAnsi="Symbol" w:hint="default"/>
      </w:rPr>
    </w:lvl>
    <w:lvl w:ilvl="4" w:tplc="04090003" w:tentative="1">
      <w:start w:val="1"/>
      <w:numFmt w:val="bullet"/>
      <w:lvlText w:val="o"/>
      <w:lvlJc w:val="left"/>
      <w:pPr>
        <w:ind w:left="3481" w:hanging="360"/>
      </w:pPr>
      <w:rPr>
        <w:rFonts w:ascii="Courier New" w:hAnsi="Courier New" w:cs="Courier New" w:hint="default"/>
      </w:rPr>
    </w:lvl>
    <w:lvl w:ilvl="5" w:tplc="04090005" w:tentative="1">
      <w:start w:val="1"/>
      <w:numFmt w:val="bullet"/>
      <w:lvlText w:val=""/>
      <w:lvlJc w:val="left"/>
      <w:pPr>
        <w:ind w:left="4201" w:hanging="360"/>
      </w:pPr>
      <w:rPr>
        <w:rFonts w:ascii="Wingdings" w:hAnsi="Wingdings" w:hint="default"/>
      </w:rPr>
    </w:lvl>
    <w:lvl w:ilvl="6" w:tplc="04090001" w:tentative="1">
      <w:start w:val="1"/>
      <w:numFmt w:val="bullet"/>
      <w:lvlText w:val=""/>
      <w:lvlJc w:val="left"/>
      <w:pPr>
        <w:ind w:left="4921" w:hanging="360"/>
      </w:pPr>
      <w:rPr>
        <w:rFonts w:ascii="Symbol" w:hAnsi="Symbol" w:hint="default"/>
      </w:rPr>
    </w:lvl>
    <w:lvl w:ilvl="7" w:tplc="04090003" w:tentative="1">
      <w:start w:val="1"/>
      <w:numFmt w:val="bullet"/>
      <w:lvlText w:val="o"/>
      <w:lvlJc w:val="left"/>
      <w:pPr>
        <w:ind w:left="5641" w:hanging="360"/>
      </w:pPr>
      <w:rPr>
        <w:rFonts w:ascii="Courier New" w:hAnsi="Courier New" w:cs="Courier New" w:hint="default"/>
      </w:rPr>
    </w:lvl>
    <w:lvl w:ilvl="8" w:tplc="04090005" w:tentative="1">
      <w:start w:val="1"/>
      <w:numFmt w:val="bullet"/>
      <w:lvlText w:val=""/>
      <w:lvlJc w:val="left"/>
      <w:pPr>
        <w:ind w:left="6361" w:hanging="360"/>
      </w:pPr>
      <w:rPr>
        <w:rFonts w:ascii="Wingdings" w:hAnsi="Wingdings" w:hint="default"/>
      </w:rPr>
    </w:lvl>
  </w:abstractNum>
  <w:abstractNum w:abstractNumId="10" w15:restartNumberingAfterBreak="0">
    <w:nsid w:val="44EF4C67"/>
    <w:multiLevelType w:val="hybridMultilevel"/>
    <w:tmpl w:val="B8F4F9D2"/>
    <w:lvl w:ilvl="0" w:tplc="0828276C">
      <w:numFmt w:val="bullet"/>
      <w:lvlText w:val=""/>
      <w:lvlJc w:val="left"/>
      <w:pPr>
        <w:ind w:left="3" w:hanging="360"/>
      </w:pPr>
      <w:rPr>
        <w:rFonts w:ascii="Calibri" w:eastAsia="Times New Roman" w:hAnsi="Calibri" w:cs="Calibri"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abstractNum w:abstractNumId="11" w15:restartNumberingAfterBreak="0">
    <w:nsid w:val="47F839D3"/>
    <w:multiLevelType w:val="hybridMultilevel"/>
    <w:tmpl w:val="0A8AB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A835033"/>
    <w:multiLevelType w:val="hybridMultilevel"/>
    <w:tmpl w:val="EBCA65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1D6B3B"/>
    <w:multiLevelType w:val="hybridMultilevel"/>
    <w:tmpl w:val="19B241C2"/>
    <w:lvl w:ilvl="0" w:tplc="04090001">
      <w:start w:val="1"/>
      <w:numFmt w:val="bullet"/>
      <w:lvlText w:val=""/>
      <w:lvlJc w:val="left"/>
      <w:pPr>
        <w:ind w:left="601" w:hanging="360"/>
      </w:pPr>
      <w:rPr>
        <w:rFonts w:ascii="Symbol" w:hAnsi="Symbol" w:hint="default"/>
      </w:rPr>
    </w:lvl>
    <w:lvl w:ilvl="1" w:tplc="04090003" w:tentative="1">
      <w:start w:val="1"/>
      <w:numFmt w:val="bullet"/>
      <w:lvlText w:val="o"/>
      <w:lvlJc w:val="left"/>
      <w:pPr>
        <w:ind w:left="1321" w:hanging="360"/>
      </w:pPr>
      <w:rPr>
        <w:rFonts w:ascii="Courier New" w:hAnsi="Courier New" w:cs="Courier New" w:hint="default"/>
      </w:rPr>
    </w:lvl>
    <w:lvl w:ilvl="2" w:tplc="04090005" w:tentative="1">
      <w:start w:val="1"/>
      <w:numFmt w:val="bullet"/>
      <w:lvlText w:val=""/>
      <w:lvlJc w:val="left"/>
      <w:pPr>
        <w:ind w:left="2041" w:hanging="360"/>
      </w:pPr>
      <w:rPr>
        <w:rFonts w:ascii="Wingdings" w:hAnsi="Wingdings" w:hint="default"/>
      </w:rPr>
    </w:lvl>
    <w:lvl w:ilvl="3" w:tplc="04090001" w:tentative="1">
      <w:start w:val="1"/>
      <w:numFmt w:val="bullet"/>
      <w:lvlText w:val=""/>
      <w:lvlJc w:val="left"/>
      <w:pPr>
        <w:ind w:left="2761" w:hanging="360"/>
      </w:pPr>
      <w:rPr>
        <w:rFonts w:ascii="Symbol" w:hAnsi="Symbol" w:hint="default"/>
      </w:rPr>
    </w:lvl>
    <w:lvl w:ilvl="4" w:tplc="04090003" w:tentative="1">
      <w:start w:val="1"/>
      <w:numFmt w:val="bullet"/>
      <w:lvlText w:val="o"/>
      <w:lvlJc w:val="left"/>
      <w:pPr>
        <w:ind w:left="3481" w:hanging="360"/>
      </w:pPr>
      <w:rPr>
        <w:rFonts w:ascii="Courier New" w:hAnsi="Courier New" w:cs="Courier New" w:hint="default"/>
      </w:rPr>
    </w:lvl>
    <w:lvl w:ilvl="5" w:tplc="04090005" w:tentative="1">
      <w:start w:val="1"/>
      <w:numFmt w:val="bullet"/>
      <w:lvlText w:val=""/>
      <w:lvlJc w:val="left"/>
      <w:pPr>
        <w:ind w:left="4201" w:hanging="360"/>
      </w:pPr>
      <w:rPr>
        <w:rFonts w:ascii="Wingdings" w:hAnsi="Wingdings" w:hint="default"/>
      </w:rPr>
    </w:lvl>
    <w:lvl w:ilvl="6" w:tplc="04090001" w:tentative="1">
      <w:start w:val="1"/>
      <w:numFmt w:val="bullet"/>
      <w:lvlText w:val=""/>
      <w:lvlJc w:val="left"/>
      <w:pPr>
        <w:ind w:left="4921" w:hanging="360"/>
      </w:pPr>
      <w:rPr>
        <w:rFonts w:ascii="Symbol" w:hAnsi="Symbol" w:hint="default"/>
      </w:rPr>
    </w:lvl>
    <w:lvl w:ilvl="7" w:tplc="04090003" w:tentative="1">
      <w:start w:val="1"/>
      <w:numFmt w:val="bullet"/>
      <w:lvlText w:val="o"/>
      <w:lvlJc w:val="left"/>
      <w:pPr>
        <w:ind w:left="5641" w:hanging="360"/>
      </w:pPr>
      <w:rPr>
        <w:rFonts w:ascii="Courier New" w:hAnsi="Courier New" w:cs="Courier New" w:hint="default"/>
      </w:rPr>
    </w:lvl>
    <w:lvl w:ilvl="8" w:tplc="04090005" w:tentative="1">
      <w:start w:val="1"/>
      <w:numFmt w:val="bullet"/>
      <w:lvlText w:val=""/>
      <w:lvlJc w:val="left"/>
      <w:pPr>
        <w:ind w:left="6361" w:hanging="360"/>
      </w:pPr>
      <w:rPr>
        <w:rFonts w:ascii="Wingdings" w:hAnsi="Wingdings" w:hint="default"/>
      </w:rPr>
    </w:lvl>
  </w:abstractNum>
  <w:abstractNum w:abstractNumId="14" w15:restartNumberingAfterBreak="0">
    <w:nsid w:val="59445FC9"/>
    <w:multiLevelType w:val="hybridMultilevel"/>
    <w:tmpl w:val="ECDAFC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599978B6"/>
    <w:multiLevelType w:val="hybridMultilevel"/>
    <w:tmpl w:val="6EF2A67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CD6526A"/>
    <w:multiLevelType w:val="hybridMultilevel"/>
    <w:tmpl w:val="A1F85586"/>
    <w:lvl w:ilvl="0" w:tplc="04090001">
      <w:start w:val="1"/>
      <w:numFmt w:val="bullet"/>
      <w:lvlText w:val=""/>
      <w:lvlJc w:val="left"/>
      <w:pPr>
        <w:ind w:left="601" w:hanging="360"/>
      </w:pPr>
      <w:rPr>
        <w:rFonts w:ascii="Symbol" w:hAnsi="Symbol" w:hint="default"/>
      </w:rPr>
    </w:lvl>
    <w:lvl w:ilvl="1" w:tplc="04090003" w:tentative="1">
      <w:start w:val="1"/>
      <w:numFmt w:val="bullet"/>
      <w:lvlText w:val="o"/>
      <w:lvlJc w:val="left"/>
      <w:pPr>
        <w:ind w:left="1321" w:hanging="360"/>
      </w:pPr>
      <w:rPr>
        <w:rFonts w:ascii="Courier New" w:hAnsi="Courier New" w:cs="Courier New" w:hint="default"/>
      </w:rPr>
    </w:lvl>
    <w:lvl w:ilvl="2" w:tplc="04090005" w:tentative="1">
      <w:start w:val="1"/>
      <w:numFmt w:val="bullet"/>
      <w:lvlText w:val=""/>
      <w:lvlJc w:val="left"/>
      <w:pPr>
        <w:ind w:left="2041" w:hanging="360"/>
      </w:pPr>
      <w:rPr>
        <w:rFonts w:ascii="Wingdings" w:hAnsi="Wingdings" w:hint="default"/>
      </w:rPr>
    </w:lvl>
    <w:lvl w:ilvl="3" w:tplc="04090001" w:tentative="1">
      <w:start w:val="1"/>
      <w:numFmt w:val="bullet"/>
      <w:lvlText w:val=""/>
      <w:lvlJc w:val="left"/>
      <w:pPr>
        <w:ind w:left="2761" w:hanging="360"/>
      </w:pPr>
      <w:rPr>
        <w:rFonts w:ascii="Symbol" w:hAnsi="Symbol" w:hint="default"/>
      </w:rPr>
    </w:lvl>
    <w:lvl w:ilvl="4" w:tplc="04090003" w:tentative="1">
      <w:start w:val="1"/>
      <w:numFmt w:val="bullet"/>
      <w:lvlText w:val="o"/>
      <w:lvlJc w:val="left"/>
      <w:pPr>
        <w:ind w:left="3481" w:hanging="360"/>
      </w:pPr>
      <w:rPr>
        <w:rFonts w:ascii="Courier New" w:hAnsi="Courier New" w:cs="Courier New" w:hint="default"/>
      </w:rPr>
    </w:lvl>
    <w:lvl w:ilvl="5" w:tplc="04090005" w:tentative="1">
      <w:start w:val="1"/>
      <w:numFmt w:val="bullet"/>
      <w:lvlText w:val=""/>
      <w:lvlJc w:val="left"/>
      <w:pPr>
        <w:ind w:left="4201" w:hanging="360"/>
      </w:pPr>
      <w:rPr>
        <w:rFonts w:ascii="Wingdings" w:hAnsi="Wingdings" w:hint="default"/>
      </w:rPr>
    </w:lvl>
    <w:lvl w:ilvl="6" w:tplc="04090001" w:tentative="1">
      <w:start w:val="1"/>
      <w:numFmt w:val="bullet"/>
      <w:lvlText w:val=""/>
      <w:lvlJc w:val="left"/>
      <w:pPr>
        <w:ind w:left="4921" w:hanging="360"/>
      </w:pPr>
      <w:rPr>
        <w:rFonts w:ascii="Symbol" w:hAnsi="Symbol" w:hint="default"/>
      </w:rPr>
    </w:lvl>
    <w:lvl w:ilvl="7" w:tplc="04090003" w:tentative="1">
      <w:start w:val="1"/>
      <w:numFmt w:val="bullet"/>
      <w:lvlText w:val="o"/>
      <w:lvlJc w:val="left"/>
      <w:pPr>
        <w:ind w:left="5641" w:hanging="360"/>
      </w:pPr>
      <w:rPr>
        <w:rFonts w:ascii="Courier New" w:hAnsi="Courier New" w:cs="Courier New" w:hint="default"/>
      </w:rPr>
    </w:lvl>
    <w:lvl w:ilvl="8" w:tplc="04090005" w:tentative="1">
      <w:start w:val="1"/>
      <w:numFmt w:val="bullet"/>
      <w:lvlText w:val=""/>
      <w:lvlJc w:val="left"/>
      <w:pPr>
        <w:ind w:left="6361" w:hanging="360"/>
      </w:pPr>
      <w:rPr>
        <w:rFonts w:ascii="Wingdings" w:hAnsi="Wingdings" w:hint="default"/>
      </w:rPr>
    </w:lvl>
  </w:abstractNum>
  <w:abstractNum w:abstractNumId="17" w15:restartNumberingAfterBreak="0">
    <w:nsid w:val="5F1F0364"/>
    <w:multiLevelType w:val="hybridMultilevel"/>
    <w:tmpl w:val="C834E5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17F23AD"/>
    <w:multiLevelType w:val="hybridMultilevel"/>
    <w:tmpl w:val="A8600B24"/>
    <w:lvl w:ilvl="0" w:tplc="78CEF8E4">
      <w:start w:val="1"/>
      <w:numFmt w:val="decimal"/>
      <w:lvlText w:val="%1."/>
      <w:lvlJc w:val="left"/>
      <w:pPr>
        <w:ind w:left="484" w:hanging="360"/>
      </w:pPr>
      <w:rPr>
        <w:b w:val="0"/>
        <w:bCs w:val="0"/>
      </w:rPr>
    </w:lvl>
    <w:lvl w:ilvl="1" w:tplc="04090019" w:tentative="1">
      <w:start w:val="1"/>
      <w:numFmt w:val="lowerLetter"/>
      <w:lvlText w:val="%2."/>
      <w:lvlJc w:val="left"/>
      <w:pPr>
        <w:ind w:left="1322" w:hanging="360"/>
      </w:pPr>
    </w:lvl>
    <w:lvl w:ilvl="2" w:tplc="0409001B" w:tentative="1">
      <w:start w:val="1"/>
      <w:numFmt w:val="lowerRoman"/>
      <w:lvlText w:val="%3."/>
      <w:lvlJc w:val="right"/>
      <w:pPr>
        <w:ind w:left="2042" w:hanging="180"/>
      </w:pPr>
    </w:lvl>
    <w:lvl w:ilvl="3" w:tplc="0409000F" w:tentative="1">
      <w:start w:val="1"/>
      <w:numFmt w:val="decimal"/>
      <w:lvlText w:val="%4."/>
      <w:lvlJc w:val="left"/>
      <w:pPr>
        <w:ind w:left="2762" w:hanging="360"/>
      </w:pPr>
    </w:lvl>
    <w:lvl w:ilvl="4" w:tplc="04090019" w:tentative="1">
      <w:start w:val="1"/>
      <w:numFmt w:val="lowerLetter"/>
      <w:lvlText w:val="%5."/>
      <w:lvlJc w:val="left"/>
      <w:pPr>
        <w:ind w:left="3482" w:hanging="360"/>
      </w:pPr>
    </w:lvl>
    <w:lvl w:ilvl="5" w:tplc="0409001B" w:tentative="1">
      <w:start w:val="1"/>
      <w:numFmt w:val="lowerRoman"/>
      <w:lvlText w:val="%6."/>
      <w:lvlJc w:val="right"/>
      <w:pPr>
        <w:ind w:left="4202" w:hanging="180"/>
      </w:pPr>
    </w:lvl>
    <w:lvl w:ilvl="6" w:tplc="0409000F" w:tentative="1">
      <w:start w:val="1"/>
      <w:numFmt w:val="decimal"/>
      <w:lvlText w:val="%7."/>
      <w:lvlJc w:val="left"/>
      <w:pPr>
        <w:ind w:left="4922" w:hanging="360"/>
      </w:pPr>
    </w:lvl>
    <w:lvl w:ilvl="7" w:tplc="04090019" w:tentative="1">
      <w:start w:val="1"/>
      <w:numFmt w:val="lowerLetter"/>
      <w:lvlText w:val="%8."/>
      <w:lvlJc w:val="left"/>
      <w:pPr>
        <w:ind w:left="5642" w:hanging="360"/>
      </w:pPr>
    </w:lvl>
    <w:lvl w:ilvl="8" w:tplc="0409001B" w:tentative="1">
      <w:start w:val="1"/>
      <w:numFmt w:val="lowerRoman"/>
      <w:lvlText w:val="%9."/>
      <w:lvlJc w:val="right"/>
      <w:pPr>
        <w:ind w:left="6362" w:hanging="180"/>
      </w:pPr>
    </w:lvl>
  </w:abstractNum>
  <w:abstractNum w:abstractNumId="19" w15:restartNumberingAfterBreak="0">
    <w:nsid w:val="6DB924FF"/>
    <w:multiLevelType w:val="hybridMultilevel"/>
    <w:tmpl w:val="12689BF2"/>
    <w:lvl w:ilvl="0" w:tplc="04090001">
      <w:start w:val="1"/>
      <w:numFmt w:val="bullet"/>
      <w:lvlText w:val=""/>
      <w:lvlJc w:val="left"/>
      <w:pPr>
        <w:ind w:left="3" w:hanging="360"/>
      </w:pPr>
      <w:rPr>
        <w:rFonts w:ascii="Symbol" w:hAnsi="Symbol"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abstractNum w:abstractNumId="20" w15:restartNumberingAfterBreak="0">
    <w:nsid w:val="6FE2745E"/>
    <w:multiLevelType w:val="hybridMultilevel"/>
    <w:tmpl w:val="123C035E"/>
    <w:lvl w:ilvl="0" w:tplc="ACD26CF0">
      <w:numFmt w:val="bullet"/>
      <w:lvlText w:val="•"/>
      <w:lvlJc w:val="left"/>
      <w:pPr>
        <w:ind w:left="122" w:hanging="360"/>
      </w:pPr>
      <w:rPr>
        <w:rFonts w:ascii="Calibri" w:eastAsia="Times New Roman" w:hAnsi="Calibri" w:cs="Calibri" w:hint="default"/>
      </w:rPr>
    </w:lvl>
    <w:lvl w:ilvl="1" w:tplc="04090003" w:tentative="1">
      <w:start w:val="1"/>
      <w:numFmt w:val="bullet"/>
      <w:lvlText w:val="o"/>
      <w:lvlJc w:val="left"/>
      <w:pPr>
        <w:ind w:left="1321" w:hanging="360"/>
      </w:pPr>
      <w:rPr>
        <w:rFonts w:ascii="Courier New" w:hAnsi="Courier New" w:cs="Courier New" w:hint="default"/>
      </w:rPr>
    </w:lvl>
    <w:lvl w:ilvl="2" w:tplc="04090005" w:tentative="1">
      <w:start w:val="1"/>
      <w:numFmt w:val="bullet"/>
      <w:lvlText w:val=""/>
      <w:lvlJc w:val="left"/>
      <w:pPr>
        <w:ind w:left="2041" w:hanging="360"/>
      </w:pPr>
      <w:rPr>
        <w:rFonts w:ascii="Wingdings" w:hAnsi="Wingdings" w:hint="default"/>
      </w:rPr>
    </w:lvl>
    <w:lvl w:ilvl="3" w:tplc="04090001" w:tentative="1">
      <w:start w:val="1"/>
      <w:numFmt w:val="bullet"/>
      <w:lvlText w:val=""/>
      <w:lvlJc w:val="left"/>
      <w:pPr>
        <w:ind w:left="2761" w:hanging="360"/>
      </w:pPr>
      <w:rPr>
        <w:rFonts w:ascii="Symbol" w:hAnsi="Symbol" w:hint="default"/>
      </w:rPr>
    </w:lvl>
    <w:lvl w:ilvl="4" w:tplc="04090003" w:tentative="1">
      <w:start w:val="1"/>
      <w:numFmt w:val="bullet"/>
      <w:lvlText w:val="o"/>
      <w:lvlJc w:val="left"/>
      <w:pPr>
        <w:ind w:left="3481" w:hanging="360"/>
      </w:pPr>
      <w:rPr>
        <w:rFonts w:ascii="Courier New" w:hAnsi="Courier New" w:cs="Courier New" w:hint="default"/>
      </w:rPr>
    </w:lvl>
    <w:lvl w:ilvl="5" w:tplc="04090005" w:tentative="1">
      <w:start w:val="1"/>
      <w:numFmt w:val="bullet"/>
      <w:lvlText w:val=""/>
      <w:lvlJc w:val="left"/>
      <w:pPr>
        <w:ind w:left="4201" w:hanging="360"/>
      </w:pPr>
      <w:rPr>
        <w:rFonts w:ascii="Wingdings" w:hAnsi="Wingdings" w:hint="default"/>
      </w:rPr>
    </w:lvl>
    <w:lvl w:ilvl="6" w:tplc="04090001" w:tentative="1">
      <w:start w:val="1"/>
      <w:numFmt w:val="bullet"/>
      <w:lvlText w:val=""/>
      <w:lvlJc w:val="left"/>
      <w:pPr>
        <w:ind w:left="4921" w:hanging="360"/>
      </w:pPr>
      <w:rPr>
        <w:rFonts w:ascii="Symbol" w:hAnsi="Symbol" w:hint="default"/>
      </w:rPr>
    </w:lvl>
    <w:lvl w:ilvl="7" w:tplc="04090003" w:tentative="1">
      <w:start w:val="1"/>
      <w:numFmt w:val="bullet"/>
      <w:lvlText w:val="o"/>
      <w:lvlJc w:val="left"/>
      <w:pPr>
        <w:ind w:left="5641" w:hanging="360"/>
      </w:pPr>
      <w:rPr>
        <w:rFonts w:ascii="Courier New" w:hAnsi="Courier New" w:cs="Courier New" w:hint="default"/>
      </w:rPr>
    </w:lvl>
    <w:lvl w:ilvl="8" w:tplc="04090005" w:tentative="1">
      <w:start w:val="1"/>
      <w:numFmt w:val="bullet"/>
      <w:lvlText w:val=""/>
      <w:lvlJc w:val="left"/>
      <w:pPr>
        <w:ind w:left="6361" w:hanging="360"/>
      </w:pPr>
      <w:rPr>
        <w:rFonts w:ascii="Wingdings" w:hAnsi="Wingdings" w:hint="default"/>
      </w:rPr>
    </w:lvl>
  </w:abstractNum>
  <w:abstractNum w:abstractNumId="21" w15:restartNumberingAfterBreak="0">
    <w:nsid w:val="703F621A"/>
    <w:multiLevelType w:val="hybridMultilevel"/>
    <w:tmpl w:val="E6AE2DA2"/>
    <w:lvl w:ilvl="0" w:tplc="8A4ABCB4">
      <w:start w:val="2020"/>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1813BFE"/>
    <w:multiLevelType w:val="hybridMultilevel"/>
    <w:tmpl w:val="A350CA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781563C"/>
    <w:multiLevelType w:val="hybridMultilevel"/>
    <w:tmpl w:val="75FE1EE8"/>
    <w:lvl w:ilvl="0" w:tplc="F7EEFE36">
      <w:start w:val="1"/>
      <w:numFmt w:val="decimal"/>
      <w:lvlText w:val="%1."/>
      <w:lvlJc w:val="left"/>
      <w:pPr>
        <w:ind w:left="242" w:hanging="360"/>
      </w:pPr>
      <w:rPr>
        <w:rFonts w:hint="default"/>
      </w:rPr>
    </w:lvl>
    <w:lvl w:ilvl="1" w:tplc="04090019" w:tentative="1">
      <w:start w:val="1"/>
      <w:numFmt w:val="lowerLetter"/>
      <w:lvlText w:val="%2."/>
      <w:lvlJc w:val="left"/>
      <w:pPr>
        <w:ind w:left="962" w:hanging="360"/>
      </w:pPr>
    </w:lvl>
    <w:lvl w:ilvl="2" w:tplc="0409001B" w:tentative="1">
      <w:start w:val="1"/>
      <w:numFmt w:val="lowerRoman"/>
      <w:lvlText w:val="%3."/>
      <w:lvlJc w:val="right"/>
      <w:pPr>
        <w:ind w:left="1682" w:hanging="180"/>
      </w:pPr>
    </w:lvl>
    <w:lvl w:ilvl="3" w:tplc="0409000F" w:tentative="1">
      <w:start w:val="1"/>
      <w:numFmt w:val="decimal"/>
      <w:lvlText w:val="%4."/>
      <w:lvlJc w:val="left"/>
      <w:pPr>
        <w:ind w:left="2402" w:hanging="360"/>
      </w:pPr>
    </w:lvl>
    <w:lvl w:ilvl="4" w:tplc="04090019" w:tentative="1">
      <w:start w:val="1"/>
      <w:numFmt w:val="lowerLetter"/>
      <w:lvlText w:val="%5."/>
      <w:lvlJc w:val="left"/>
      <w:pPr>
        <w:ind w:left="3122" w:hanging="360"/>
      </w:pPr>
    </w:lvl>
    <w:lvl w:ilvl="5" w:tplc="0409001B" w:tentative="1">
      <w:start w:val="1"/>
      <w:numFmt w:val="lowerRoman"/>
      <w:lvlText w:val="%6."/>
      <w:lvlJc w:val="right"/>
      <w:pPr>
        <w:ind w:left="3842" w:hanging="180"/>
      </w:pPr>
    </w:lvl>
    <w:lvl w:ilvl="6" w:tplc="0409000F" w:tentative="1">
      <w:start w:val="1"/>
      <w:numFmt w:val="decimal"/>
      <w:lvlText w:val="%7."/>
      <w:lvlJc w:val="left"/>
      <w:pPr>
        <w:ind w:left="4562" w:hanging="360"/>
      </w:pPr>
    </w:lvl>
    <w:lvl w:ilvl="7" w:tplc="04090019" w:tentative="1">
      <w:start w:val="1"/>
      <w:numFmt w:val="lowerLetter"/>
      <w:lvlText w:val="%8."/>
      <w:lvlJc w:val="left"/>
      <w:pPr>
        <w:ind w:left="5282" w:hanging="360"/>
      </w:pPr>
    </w:lvl>
    <w:lvl w:ilvl="8" w:tplc="0409001B" w:tentative="1">
      <w:start w:val="1"/>
      <w:numFmt w:val="lowerRoman"/>
      <w:lvlText w:val="%9."/>
      <w:lvlJc w:val="right"/>
      <w:pPr>
        <w:ind w:left="6002" w:hanging="180"/>
      </w:pPr>
    </w:lvl>
  </w:abstractNum>
  <w:abstractNum w:abstractNumId="24" w15:restartNumberingAfterBreak="0">
    <w:nsid w:val="788421CD"/>
    <w:multiLevelType w:val="hybridMultilevel"/>
    <w:tmpl w:val="00D2E7C2"/>
    <w:lvl w:ilvl="0" w:tplc="ACD26CF0">
      <w:numFmt w:val="bullet"/>
      <w:lvlText w:val="•"/>
      <w:lvlJc w:val="left"/>
      <w:pPr>
        <w:ind w:left="3" w:hanging="360"/>
      </w:pPr>
      <w:rPr>
        <w:rFonts w:ascii="Calibri" w:eastAsia="Times New Roman" w:hAnsi="Calibri" w:cs="Calibri" w:hint="default"/>
      </w:rPr>
    </w:lvl>
    <w:lvl w:ilvl="1" w:tplc="04090003" w:tentative="1">
      <w:start w:val="1"/>
      <w:numFmt w:val="bullet"/>
      <w:lvlText w:val="o"/>
      <w:lvlJc w:val="left"/>
      <w:pPr>
        <w:ind w:left="1202" w:hanging="360"/>
      </w:pPr>
      <w:rPr>
        <w:rFonts w:ascii="Courier New" w:hAnsi="Courier New" w:cs="Courier New" w:hint="default"/>
      </w:rPr>
    </w:lvl>
    <w:lvl w:ilvl="2" w:tplc="04090005" w:tentative="1">
      <w:start w:val="1"/>
      <w:numFmt w:val="bullet"/>
      <w:lvlText w:val=""/>
      <w:lvlJc w:val="left"/>
      <w:pPr>
        <w:ind w:left="1922" w:hanging="360"/>
      </w:pPr>
      <w:rPr>
        <w:rFonts w:ascii="Wingdings" w:hAnsi="Wingdings" w:hint="default"/>
      </w:rPr>
    </w:lvl>
    <w:lvl w:ilvl="3" w:tplc="04090001" w:tentative="1">
      <w:start w:val="1"/>
      <w:numFmt w:val="bullet"/>
      <w:lvlText w:val=""/>
      <w:lvlJc w:val="left"/>
      <w:pPr>
        <w:ind w:left="2642" w:hanging="360"/>
      </w:pPr>
      <w:rPr>
        <w:rFonts w:ascii="Symbol" w:hAnsi="Symbol" w:hint="default"/>
      </w:rPr>
    </w:lvl>
    <w:lvl w:ilvl="4" w:tplc="04090003" w:tentative="1">
      <w:start w:val="1"/>
      <w:numFmt w:val="bullet"/>
      <w:lvlText w:val="o"/>
      <w:lvlJc w:val="left"/>
      <w:pPr>
        <w:ind w:left="3362" w:hanging="360"/>
      </w:pPr>
      <w:rPr>
        <w:rFonts w:ascii="Courier New" w:hAnsi="Courier New" w:cs="Courier New" w:hint="default"/>
      </w:rPr>
    </w:lvl>
    <w:lvl w:ilvl="5" w:tplc="04090005" w:tentative="1">
      <w:start w:val="1"/>
      <w:numFmt w:val="bullet"/>
      <w:lvlText w:val=""/>
      <w:lvlJc w:val="left"/>
      <w:pPr>
        <w:ind w:left="4082" w:hanging="360"/>
      </w:pPr>
      <w:rPr>
        <w:rFonts w:ascii="Wingdings" w:hAnsi="Wingdings" w:hint="default"/>
      </w:rPr>
    </w:lvl>
    <w:lvl w:ilvl="6" w:tplc="04090001" w:tentative="1">
      <w:start w:val="1"/>
      <w:numFmt w:val="bullet"/>
      <w:lvlText w:val=""/>
      <w:lvlJc w:val="left"/>
      <w:pPr>
        <w:ind w:left="4802" w:hanging="360"/>
      </w:pPr>
      <w:rPr>
        <w:rFonts w:ascii="Symbol" w:hAnsi="Symbol" w:hint="default"/>
      </w:rPr>
    </w:lvl>
    <w:lvl w:ilvl="7" w:tplc="04090003" w:tentative="1">
      <w:start w:val="1"/>
      <w:numFmt w:val="bullet"/>
      <w:lvlText w:val="o"/>
      <w:lvlJc w:val="left"/>
      <w:pPr>
        <w:ind w:left="5522" w:hanging="360"/>
      </w:pPr>
      <w:rPr>
        <w:rFonts w:ascii="Courier New" w:hAnsi="Courier New" w:cs="Courier New" w:hint="default"/>
      </w:rPr>
    </w:lvl>
    <w:lvl w:ilvl="8" w:tplc="04090005" w:tentative="1">
      <w:start w:val="1"/>
      <w:numFmt w:val="bullet"/>
      <w:lvlText w:val=""/>
      <w:lvlJc w:val="left"/>
      <w:pPr>
        <w:ind w:left="6242" w:hanging="360"/>
      </w:pPr>
      <w:rPr>
        <w:rFonts w:ascii="Wingdings" w:hAnsi="Wingdings" w:hint="default"/>
      </w:rPr>
    </w:lvl>
  </w:abstractNum>
  <w:num w:numId="1">
    <w:abstractNumId w:val="1"/>
  </w:num>
  <w:num w:numId="2">
    <w:abstractNumId w:val="5"/>
  </w:num>
  <w:num w:numId="3">
    <w:abstractNumId w:val="0"/>
  </w:num>
  <w:num w:numId="4">
    <w:abstractNumId w:val="21"/>
  </w:num>
  <w:num w:numId="5">
    <w:abstractNumId w:val="14"/>
  </w:num>
  <w:num w:numId="6">
    <w:abstractNumId w:val="16"/>
  </w:num>
  <w:num w:numId="7">
    <w:abstractNumId w:val="13"/>
  </w:num>
  <w:num w:numId="8">
    <w:abstractNumId w:val="7"/>
  </w:num>
  <w:num w:numId="9">
    <w:abstractNumId w:val="20"/>
  </w:num>
  <w:num w:numId="10">
    <w:abstractNumId w:val="8"/>
  </w:num>
  <w:num w:numId="11">
    <w:abstractNumId w:val="9"/>
  </w:num>
  <w:num w:numId="12">
    <w:abstractNumId w:val="10"/>
  </w:num>
  <w:num w:numId="13">
    <w:abstractNumId w:val="24"/>
  </w:num>
  <w:num w:numId="14">
    <w:abstractNumId w:val="19"/>
  </w:num>
  <w:num w:numId="15">
    <w:abstractNumId w:val="2"/>
  </w:num>
  <w:num w:numId="16">
    <w:abstractNumId w:val="15"/>
  </w:num>
  <w:num w:numId="17">
    <w:abstractNumId w:val="22"/>
  </w:num>
  <w:num w:numId="18">
    <w:abstractNumId w:val="11"/>
  </w:num>
  <w:num w:numId="19">
    <w:abstractNumId w:val="6"/>
  </w:num>
  <w:num w:numId="20">
    <w:abstractNumId w:val="17"/>
  </w:num>
  <w:num w:numId="21">
    <w:abstractNumId w:val="12"/>
  </w:num>
  <w:num w:numId="22">
    <w:abstractNumId w:val="3"/>
  </w:num>
  <w:num w:numId="23">
    <w:abstractNumId w:val="18"/>
  </w:num>
  <w:num w:numId="24">
    <w:abstractNumId w:val="2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59393"/>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165"/>
    <w:rsid w:val="000073E2"/>
    <w:rsid w:val="000110A3"/>
    <w:rsid w:val="00031D62"/>
    <w:rsid w:val="00060042"/>
    <w:rsid w:val="00077C10"/>
    <w:rsid w:val="0008685D"/>
    <w:rsid w:val="00090860"/>
    <w:rsid w:val="000E08AB"/>
    <w:rsid w:val="00112FD7"/>
    <w:rsid w:val="00130165"/>
    <w:rsid w:val="0013260C"/>
    <w:rsid w:val="001452F8"/>
    <w:rsid w:val="00150ABD"/>
    <w:rsid w:val="001735E1"/>
    <w:rsid w:val="001946FC"/>
    <w:rsid w:val="001C5003"/>
    <w:rsid w:val="001D71AF"/>
    <w:rsid w:val="001E53F6"/>
    <w:rsid w:val="00222466"/>
    <w:rsid w:val="0024753C"/>
    <w:rsid w:val="0025686A"/>
    <w:rsid w:val="00276026"/>
    <w:rsid w:val="002B4549"/>
    <w:rsid w:val="002F3919"/>
    <w:rsid w:val="00310F17"/>
    <w:rsid w:val="00322A46"/>
    <w:rsid w:val="003326CB"/>
    <w:rsid w:val="00335B2F"/>
    <w:rsid w:val="00352B8D"/>
    <w:rsid w:val="00353B60"/>
    <w:rsid w:val="00376291"/>
    <w:rsid w:val="00380FD1"/>
    <w:rsid w:val="00383D02"/>
    <w:rsid w:val="00385DE7"/>
    <w:rsid w:val="003B1210"/>
    <w:rsid w:val="003D1B71"/>
    <w:rsid w:val="003D6907"/>
    <w:rsid w:val="003F3289"/>
    <w:rsid w:val="00401C5C"/>
    <w:rsid w:val="00407559"/>
    <w:rsid w:val="00430439"/>
    <w:rsid w:val="00445982"/>
    <w:rsid w:val="00445DC8"/>
    <w:rsid w:val="004D0A8D"/>
    <w:rsid w:val="004D1E8E"/>
    <w:rsid w:val="004E158A"/>
    <w:rsid w:val="005006B1"/>
    <w:rsid w:val="005425B0"/>
    <w:rsid w:val="00554EE7"/>
    <w:rsid w:val="00565C77"/>
    <w:rsid w:val="0056708E"/>
    <w:rsid w:val="005801E5"/>
    <w:rsid w:val="00590471"/>
    <w:rsid w:val="005C492C"/>
    <w:rsid w:val="005D01FA"/>
    <w:rsid w:val="005E5ADB"/>
    <w:rsid w:val="005F4CDF"/>
    <w:rsid w:val="005F6610"/>
    <w:rsid w:val="00615ABE"/>
    <w:rsid w:val="00624C7B"/>
    <w:rsid w:val="00635FA0"/>
    <w:rsid w:val="00653E17"/>
    <w:rsid w:val="00675EB1"/>
    <w:rsid w:val="00681EF4"/>
    <w:rsid w:val="00693D15"/>
    <w:rsid w:val="006A08E8"/>
    <w:rsid w:val="006A190F"/>
    <w:rsid w:val="006A1985"/>
    <w:rsid w:val="006C6541"/>
    <w:rsid w:val="006D79A8"/>
    <w:rsid w:val="0072353B"/>
    <w:rsid w:val="00727793"/>
    <w:rsid w:val="007575B6"/>
    <w:rsid w:val="007633C7"/>
    <w:rsid w:val="00785DFE"/>
    <w:rsid w:val="007B1165"/>
    <w:rsid w:val="007B3C81"/>
    <w:rsid w:val="007D67CA"/>
    <w:rsid w:val="007E668F"/>
    <w:rsid w:val="007E7561"/>
    <w:rsid w:val="007F5B63"/>
    <w:rsid w:val="00803A0A"/>
    <w:rsid w:val="00825654"/>
    <w:rsid w:val="0083139F"/>
    <w:rsid w:val="00843031"/>
    <w:rsid w:val="00846CB9"/>
    <w:rsid w:val="008566AA"/>
    <w:rsid w:val="00896C50"/>
    <w:rsid w:val="00897CB9"/>
    <w:rsid w:val="008A13DC"/>
    <w:rsid w:val="008A1E6E"/>
    <w:rsid w:val="008C024F"/>
    <w:rsid w:val="008C2CFC"/>
    <w:rsid w:val="00912DC8"/>
    <w:rsid w:val="009475DC"/>
    <w:rsid w:val="00962D2B"/>
    <w:rsid w:val="0096341D"/>
    <w:rsid w:val="00967B93"/>
    <w:rsid w:val="009718AF"/>
    <w:rsid w:val="00974355"/>
    <w:rsid w:val="009852DB"/>
    <w:rsid w:val="009A51D2"/>
    <w:rsid w:val="009A76DD"/>
    <w:rsid w:val="009B168E"/>
    <w:rsid w:val="009D090F"/>
    <w:rsid w:val="00A275CA"/>
    <w:rsid w:val="00A31464"/>
    <w:rsid w:val="00A31B16"/>
    <w:rsid w:val="00A33613"/>
    <w:rsid w:val="00A440CA"/>
    <w:rsid w:val="00A47A8D"/>
    <w:rsid w:val="00A506A2"/>
    <w:rsid w:val="00A50795"/>
    <w:rsid w:val="00A75DE9"/>
    <w:rsid w:val="00A90F89"/>
    <w:rsid w:val="00AA0463"/>
    <w:rsid w:val="00AC6C7E"/>
    <w:rsid w:val="00AC7EEB"/>
    <w:rsid w:val="00AF42C8"/>
    <w:rsid w:val="00B061DE"/>
    <w:rsid w:val="00B138E2"/>
    <w:rsid w:val="00B4158A"/>
    <w:rsid w:val="00B4712F"/>
    <w:rsid w:val="00B56520"/>
    <w:rsid w:val="00B621E3"/>
    <w:rsid w:val="00B6466C"/>
    <w:rsid w:val="00B743B7"/>
    <w:rsid w:val="00B74F8F"/>
    <w:rsid w:val="00BB1B5D"/>
    <w:rsid w:val="00BC22C7"/>
    <w:rsid w:val="00BC41B5"/>
    <w:rsid w:val="00BC41C1"/>
    <w:rsid w:val="00BD195A"/>
    <w:rsid w:val="00BD695C"/>
    <w:rsid w:val="00BD7A9A"/>
    <w:rsid w:val="00BE64EC"/>
    <w:rsid w:val="00C07240"/>
    <w:rsid w:val="00C14078"/>
    <w:rsid w:val="00C16AFA"/>
    <w:rsid w:val="00C36A05"/>
    <w:rsid w:val="00C561DA"/>
    <w:rsid w:val="00C74D95"/>
    <w:rsid w:val="00CC386C"/>
    <w:rsid w:val="00CD3B03"/>
    <w:rsid w:val="00CE1E3D"/>
    <w:rsid w:val="00CF320A"/>
    <w:rsid w:val="00CF3C22"/>
    <w:rsid w:val="00D053FA"/>
    <w:rsid w:val="00D06415"/>
    <w:rsid w:val="00D22AC8"/>
    <w:rsid w:val="00D27CEC"/>
    <w:rsid w:val="00D43F6D"/>
    <w:rsid w:val="00D46F0E"/>
    <w:rsid w:val="00D527AD"/>
    <w:rsid w:val="00D6615E"/>
    <w:rsid w:val="00DC3F0A"/>
    <w:rsid w:val="00DF0B52"/>
    <w:rsid w:val="00E26AED"/>
    <w:rsid w:val="00E50CAB"/>
    <w:rsid w:val="00E56196"/>
    <w:rsid w:val="00E73AB8"/>
    <w:rsid w:val="00E90A60"/>
    <w:rsid w:val="00EC50BA"/>
    <w:rsid w:val="00ED47F7"/>
    <w:rsid w:val="00ED71F8"/>
    <w:rsid w:val="00EE76FF"/>
    <w:rsid w:val="00EE7E09"/>
    <w:rsid w:val="00F0223C"/>
    <w:rsid w:val="00F077BE"/>
    <w:rsid w:val="00F134D2"/>
    <w:rsid w:val="00F3235D"/>
    <w:rsid w:val="00F32393"/>
    <w:rsid w:val="00F41403"/>
    <w:rsid w:val="00F61B05"/>
    <w:rsid w:val="00F61F32"/>
    <w:rsid w:val="00F61FAE"/>
    <w:rsid w:val="00F878BD"/>
    <w:rsid w:val="00FB7AA7"/>
    <w:rsid w:val="00FD0DAE"/>
    <w:rsid w:val="00FE56DD"/>
    <w:rsid w:val="00FE7401"/>
    <w:rsid w:val="00FF3A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9393"/>
    <o:shapelayout v:ext="edit">
      <o:idmap v:ext="edit" data="1"/>
    </o:shapelayout>
  </w:shapeDefaults>
  <w:decimalSymbol w:val="."/>
  <w:listSeparator w:val=","/>
  <w14:docId w14:val="4A6B6D46"/>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34"/>
    <w:qFormat/>
    <w:rsid w:val="00F0223C"/>
    <w:pPr>
      <w:numPr>
        <w:numId w:val="2"/>
      </w:numPr>
      <w:spacing w:after="120"/>
      <w:ind w:left="108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styleId="Hyperlink">
    <w:name w:val="Hyperlink"/>
    <w:basedOn w:val="DefaultParagraphFont"/>
    <w:uiPriority w:val="99"/>
    <w:unhideWhenUsed/>
    <w:rsid w:val="000073E2"/>
    <w:rPr>
      <w:color w:val="0563C1" w:themeColor="hyperlink"/>
      <w:u w:val="single"/>
    </w:rPr>
  </w:style>
  <w:style w:type="character" w:styleId="UnresolvedMention">
    <w:name w:val="Unresolved Mention"/>
    <w:basedOn w:val="DefaultParagraphFont"/>
    <w:uiPriority w:val="99"/>
    <w:semiHidden/>
    <w:rsid w:val="000073E2"/>
    <w:rPr>
      <w:color w:val="605E5C"/>
      <w:shd w:val="clear" w:color="auto" w:fill="E1DFDD"/>
    </w:rPr>
  </w:style>
  <w:style w:type="character" w:styleId="FollowedHyperlink">
    <w:name w:val="FollowedHyperlink"/>
    <w:basedOn w:val="DefaultParagraphFont"/>
    <w:uiPriority w:val="99"/>
    <w:semiHidden/>
    <w:unhideWhenUsed/>
    <w:rsid w:val="000073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581789">
      <w:bodyDiv w:val="1"/>
      <w:marLeft w:val="0"/>
      <w:marRight w:val="0"/>
      <w:marTop w:val="0"/>
      <w:marBottom w:val="0"/>
      <w:divBdr>
        <w:top w:val="none" w:sz="0" w:space="0" w:color="auto"/>
        <w:left w:val="none" w:sz="0" w:space="0" w:color="auto"/>
        <w:bottom w:val="none" w:sz="0" w:space="0" w:color="auto"/>
        <w:right w:val="none" w:sz="0" w:space="0" w:color="auto"/>
      </w:divBdr>
      <w:divsChild>
        <w:div w:id="1501189820">
          <w:marLeft w:val="1325"/>
          <w:marRight w:val="0"/>
          <w:marTop w:val="230"/>
          <w:marBottom w:val="0"/>
          <w:divBdr>
            <w:top w:val="none" w:sz="0" w:space="0" w:color="auto"/>
            <w:left w:val="none" w:sz="0" w:space="0" w:color="auto"/>
            <w:bottom w:val="none" w:sz="0" w:space="0" w:color="auto"/>
            <w:right w:val="none" w:sz="0" w:space="0" w:color="auto"/>
          </w:divBdr>
        </w:div>
        <w:div w:id="1418862832">
          <w:marLeft w:val="1325"/>
          <w:marRight w:val="0"/>
          <w:marTop w:val="230"/>
          <w:marBottom w:val="0"/>
          <w:divBdr>
            <w:top w:val="none" w:sz="0" w:space="0" w:color="auto"/>
            <w:left w:val="none" w:sz="0" w:space="0" w:color="auto"/>
            <w:bottom w:val="none" w:sz="0" w:space="0" w:color="auto"/>
            <w:right w:val="none" w:sz="0" w:space="0" w:color="auto"/>
          </w:divBdr>
        </w:div>
        <w:div w:id="142624471">
          <w:marLeft w:val="1325"/>
          <w:marRight w:val="0"/>
          <w:marTop w:val="23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mhsa.ab.ca" TargetMode="External"/><Relationship Id="rId26" Type="http://schemas.openxmlformats.org/officeDocument/2006/relationships/hyperlink" Target="https://www.mhsa.ab.ca/blog/2021/10/21/breaking-changes-to-ohs-legislation-announced" TargetMode="External"/><Relationship Id="rId3" Type="http://schemas.openxmlformats.org/officeDocument/2006/relationships/customXml" Target="../customXml/item3.xml"/><Relationship Id="rId21" Type="http://schemas.openxmlformats.org/officeDocument/2006/relationships/hyperlink" Target="http://www.qp.alberta.ca/1266.cfm?page=O02P1.cfm&amp;leg_type=Acts&amp;isbncln=978077980049%200&amp;display=html.%20"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alberta.ca/report-potentially-serious-incidents.aspx" TargetMode="External"/><Relationship Id="rId25" Type="http://schemas.openxmlformats.org/officeDocument/2006/relationships/hyperlink" Target="https://www.energysafetycanada.com/Attachments/DownloadResource?attachmentGuid=639a8d23-1668-4fb8-9f43-77103984f16a&amp;open=True"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mhsa.ab.ca"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file:///C:\Users\JessieA\AppData\Local\Microsoft\Windows\INetCache\Content.Outlook\EYP4M3TG\www.energysafetycanada.com\_Resources\Guidelines-Reports\POTENTIALLY-SERIOUS-INCIDENT-(PSI)-GUIDELINE"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alberta.ca/report-potentially-serious-incidents.aspx" TargetMode="External"/><Relationship Id="rId28" Type="http://schemas.openxmlformats.org/officeDocument/2006/relationships/image" Target="media/image10.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ohs-pubstore.labour.alberta.ca/li016-1" TargetMode="External"/><Relationship Id="rId27" Type="http://schemas.openxmlformats.org/officeDocument/2006/relationships/image" Target="media/image9.png"/><Relationship Id="rId30"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ssica\AppData\Roaming\Microsoft\Templates\Blue%20spheres%20resume.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377303-89CA-48CF-B410-2734A6C94E85}">
  <ds:schemaRefs>
    <ds:schemaRef ds:uri="http://schemas.microsoft.com/sharepoint/v3/contenttype/forms"/>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4</Pages>
  <Words>549</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2021-10-29T15:47:00Z</dcterms:created>
  <dcterms:modified xsi:type="dcterms:W3CDTF">2021-11-01T16:04:00Z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