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621" w:type="dxa"/>
        <w:tblInd w:w="-851" w:type="dxa"/>
        <w:tblLayout w:type="fixed"/>
        <w:tblLook w:val="0600" w:firstRow="0" w:lastRow="0" w:firstColumn="0" w:lastColumn="0" w:noHBand="1" w:noVBand="1"/>
      </w:tblPr>
      <w:tblGrid>
        <w:gridCol w:w="720"/>
        <w:gridCol w:w="630"/>
        <w:gridCol w:w="2336"/>
        <w:gridCol w:w="585"/>
        <w:gridCol w:w="10350"/>
      </w:tblGrid>
      <w:tr w:rsidR="003D1B71" w14:paraId="16753C70" w14:textId="77777777" w:rsidTr="00A93D26">
        <w:trPr>
          <w:trHeight w:val="3835"/>
        </w:trPr>
        <w:tc>
          <w:tcPr>
            <w:tcW w:w="3686" w:type="dxa"/>
            <w:gridSpan w:val="3"/>
            <w:vMerge w:val="restart"/>
            <w:tcBorders>
              <w:bottom w:val="nil"/>
            </w:tcBorders>
          </w:tcPr>
          <w:p w14:paraId="6F7B07F1" w14:textId="4E51D07B" w:rsidR="003D1B71" w:rsidRDefault="00B4712F" w:rsidP="003D1B71">
            <w:pPr>
              <w:pStyle w:val="BodyText"/>
              <w:kinsoku w:val="0"/>
              <w:overflowPunct w:val="0"/>
              <w:ind w:left="-120"/>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7BE42BDE" wp14:editId="4B442D9B">
                  <wp:simplePos x="0" y="0"/>
                  <wp:positionH relativeFrom="column">
                    <wp:posOffset>-44392</wp:posOffset>
                  </wp:positionH>
                  <wp:positionV relativeFrom="paragraph">
                    <wp:posOffset>933796</wp:posOffset>
                  </wp:positionV>
                  <wp:extent cx="2182495" cy="95694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anchor>
              </w:drawing>
            </w:r>
          </w:p>
        </w:tc>
        <w:tc>
          <w:tcPr>
            <w:tcW w:w="585" w:type="dxa"/>
            <w:vMerge w:val="restart"/>
            <w:tcBorders>
              <w:bottom w:val="nil"/>
            </w:tcBorders>
          </w:tcPr>
          <w:p w14:paraId="5DEC8F33" w14:textId="77777777" w:rsidR="003D1B71" w:rsidRPr="0056708E" w:rsidRDefault="003D1B71" w:rsidP="00590471">
            <w:pPr>
              <w:pStyle w:val="BodyText"/>
              <w:kinsoku w:val="0"/>
              <w:overflowPunct w:val="0"/>
              <w:rPr>
                <w:rFonts w:ascii="Times New Roman" w:hAnsi="Times New Roman"/>
                <w:color w:val="0072C7" w:themeColor="accent2"/>
              </w:rPr>
            </w:pPr>
          </w:p>
        </w:tc>
        <w:tc>
          <w:tcPr>
            <w:tcW w:w="10350" w:type="dxa"/>
            <w:tcBorders>
              <w:bottom w:val="nil"/>
            </w:tcBorders>
          </w:tcPr>
          <w:p w14:paraId="7735A53C" w14:textId="04B23AE8" w:rsidR="00F61FAE" w:rsidRDefault="00F61FAE" w:rsidP="00DF0B52">
            <w:pPr>
              <w:pStyle w:val="Title"/>
              <w:tabs>
                <w:tab w:val="left" w:pos="417"/>
                <w:tab w:val="center" w:pos="5025"/>
              </w:tabs>
              <w:spacing w:before="100" w:beforeAutospacing="1" w:after="120"/>
              <w:ind w:right="69"/>
              <w:rPr>
                <w:sz w:val="52"/>
                <w:szCs w:val="44"/>
              </w:rPr>
            </w:pPr>
            <w:r>
              <w:rPr>
                <w:sz w:val="52"/>
                <w:szCs w:val="44"/>
              </w:rPr>
              <w:tab/>
            </w:r>
            <w:r>
              <w:rPr>
                <w:sz w:val="52"/>
                <w:szCs w:val="44"/>
              </w:rPr>
              <w:tab/>
            </w:r>
            <w:r w:rsidRPr="00F61FAE">
              <w:rPr>
                <w:sz w:val="52"/>
                <w:szCs w:val="44"/>
              </w:rPr>
              <w:t>Potentially Serious Injury (PSI</w:t>
            </w:r>
            <w:r>
              <w:rPr>
                <w:sz w:val="52"/>
                <w:szCs w:val="44"/>
              </w:rPr>
              <w:t>)</w:t>
            </w:r>
            <w:r>
              <w:tab/>
            </w:r>
          </w:p>
          <w:p w14:paraId="2C34B98D" w14:textId="6C376394" w:rsidR="00F61FAE" w:rsidRPr="00B061DE" w:rsidRDefault="00F61FAE" w:rsidP="00F61FAE">
            <w:pPr>
              <w:ind w:left="-118" w:right="69"/>
            </w:pPr>
            <w:r w:rsidRPr="00B061DE">
              <w:t>The MHSA is committed to assisting our members with ongoing information on topics within the industry and implemented as per legislation. Potential for Serious Injury was introduced to Alberta OHS in June 2018.</w:t>
            </w:r>
            <w:r w:rsidR="007633C7" w:rsidRPr="00B061DE">
              <w:t xml:space="preserve"> The information provided is up to date based on reports released on </w:t>
            </w:r>
            <w:r w:rsidR="00A93D26">
              <w:t>January 4</w:t>
            </w:r>
            <w:r w:rsidR="007633C7" w:rsidRPr="00B061DE">
              <w:t>, 202</w:t>
            </w:r>
            <w:r w:rsidR="00A93D26">
              <w:t>2</w:t>
            </w:r>
            <w:r w:rsidR="007633C7" w:rsidRPr="00B061DE">
              <w:t>.</w:t>
            </w:r>
          </w:p>
          <w:p w14:paraId="7DBF2CFC" w14:textId="3B6AA4BD" w:rsidR="00F61FAE" w:rsidRPr="00B061DE" w:rsidRDefault="00F61FAE" w:rsidP="00F61FAE">
            <w:pPr>
              <w:ind w:left="-118" w:right="69"/>
              <w:rPr>
                <w:b/>
                <w:bCs/>
                <w:sz w:val="6"/>
                <w:szCs w:val="6"/>
                <w:u w:val="single"/>
              </w:rPr>
            </w:pPr>
          </w:p>
          <w:p w14:paraId="443ED6A0" w14:textId="7306C38A" w:rsidR="00F61FAE" w:rsidRPr="00B061DE" w:rsidRDefault="00F61FAE" w:rsidP="00F61FAE">
            <w:pPr>
              <w:ind w:left="-118" w:right="69"/>
              <w:rPr>
                <w:b/>
                <w:bCs/>
                <w:u w:val="single"/>
              </w:rPr>
            </w:pPr>
            <w:r w:rsidRPr="00B061DE">
              <w:rPr>
                <w:b/>
                <w:bCs/>
                <w:u w:val="single"/>
              </w:rPr>
              <w:t>Reported PSIs in Alberta</w:t>
            </w:r>
          </w:p>
          <w:p w14:paraId="39BC9EA1" w14:textId="7B5369F4" w:rsidR="00F61FAE" w:rsidRPr="00B061DE" w:rsidRDefault="007633C7" w:rsidP="00F61FAE">
            <w:pPr>
              <w:ind w:left="-118" w:right="69"/>
            </w:pPr>
            <w:r w:rsidRPr="00A93D26">
              <w:t>Statistics shown below provide evidence of</w:t>
            </w:r>
            <w:r w:rsidR="00F61FAE" w:rsidRPr="00A93D26">
              <w:t xml:space="preserve"> a steady decline in</w:t>
            </w:r>
            <w:r w:rsidR="00A93D26" w:rsidRPr="00A93D26">
              <w:t xml:space="preserve"> manufacturing</w:t>
            </w:r>
            <w:r w:rsidR="00F61FAE" w:rsidRPr="00A93D26">
              <w:t xml:space="preserve"> reporting since the introduction of PSI reporting in 2018.</w:t>
            </w:r>
            <w:r w:rsidR="00F61FAE" w:rsidRPr="00B061DE">
              <w:t xml:space="preserve"> </w:t>
            </w:r>
          </w:p>
          <w:p w14:paraId="573E9209" w14:textId="7FE2C489" w:rsidR="00F61FAE" w:rsidRPr="00F61FAE" w:rsidRDefault="00A93D26" w:rsidP="00F61FAE">
            <w:pPr>
              <w:ind w:left="-118" w:right="69"/>
              <w:rPr>
                <w:sz w:val="24"/>
                <w:szCs w:val="24"/>
              </w:rPr>
            </w:pPr>
            <w:r w:rsidRPr="00AA0463">
              <w:rPr>
                <w:rFonts w:ascii="Calibri" w:hAnsi="Calibri" w:cs="Calibri"/>
                <w:noProof/>
                <w:color w:val="002060"/>
                <w:sz w:val="28"/>
                <w:szCs w:val="28"/>
              </w:rPr>
              <mc:AlternateContent>
                <mc:Choice Requires="wps">
                  <w:drawing>
                    <wp:anchor distT="45720" distB="45720" distL="114300" distR="114300" simplePos="0" relativeHeight="251663360" behindDoc="0" locked="0" layoutInCell="1" allowOverlap="1" wp14:anchorId="0DA49AD6" wp14:editId="17271681">
                      <wp:simplePos x="0" y="0"/>
                      <wp:positionH relativeFrom="column">
                        <wp:posOffset>4473575</wp:posOffset>
                      </wp:positionH>
                      <wp:positionV relativeFrom="paragraph">
                        <wp:posOffset>168275</wp:posOffset>
                      </wp:positionV>
                      <wp:extent cx="1868556" cy="9409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940905"/>
                              </a:xfrm>
                              <a:prstGeom prst="rect">
                                <a:avLst/>
                              </a:prstGeom>
                              <a:solidFill>
                                <a:srgbClr val="FFFFFF"/>
                              </a:solidFill>
                              <a:ln w="9525">
                                <a:noFill/>
                                <a:miter lim="800000"/>
                                <a:headEnd/>
                                <a:tailEnd/>
                              </a:ln>
                            </wps:spPr>
                            <wps:txbx>
                              <w:txbxContent>
                                <w:p w14:paraId="11734002" w14:textId="6DD2F762" w:rsidR="00AA0463" w:rsidRDefault="00AA0463">
                                  <w:r w:rsidRPr="00AA0463">
                                    <w:t>*MHSA Member companies refers to all auto-levied members through WCB – Industry codes 30100 and 62500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49AD6" id="_x0000_t202" coordsize="21600,21600" o:spt="202" path="m,l,21600r21600,l21600,xe">
                      <v:stroke joinstyle="miter"/>
                      <v:path gradientshapeok="t" o:connecttype="rect"/>
                    </v:shapetype>
                    <v:shape id="Text Box 2" o:spid="_x0000_s1026" type="#_x0000_t202" style="position:absolute;left:0;text-align:left;margin-left:352.25pt;margin-top:13.25pt;width:147.15pt;height:74.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" stroked="f">
                      <v:textbox>
                        <w:txbxContent>
                          <w:p w14:paraId="11734002" w14:textId="6DD2F762" w:rsidR="00AA0463" w:rsidRDefault="00AA0463">
                            <w:r w:rsidRPr="00AA0463">
                              <w:t>*MHSA Member companies refers to all auto-levied members through WCB – Industry codes 30100 and 62500</w:t>
                            </w:r>
                          </w:p>
                        </w:txbxContent>
                      </v:textbox>
                    </v:shape>
                  </w:pict>
                </mc:Fallback>
              </mc:AlternateContent>
            </w:r>
            <w:r>
              <w:rPr>
                <w:noProof/>
              </w:rPr>
              <w:drawing>
                <wp:inline distT="0" distB="0" distL="0" distR="0" wp14:anchorId="1B2DBE0B" wp14:editId="2DFF8B29">
                  <wp:extent cx="4314825" cy="1371600"/>
                  <wp:effectExtent l="0" t="0" r="0" b="0"/>
                  <wp:docPr id="1" name="Chart 1">
                    <a:extLst xmlns:a="http://schemas.openxmlformats.org/drawingml/2006/main">
                      <a:ext uri="{FF2B5EF4-FFF2-40B4-BE49-F238E27FC236}">
                        <a16:creationId xmlns:a16="http://schemas.microsoft.com/office/drawing/2014/main" id="{F32CB4B6-199C-4054-8004-47EEBFFE3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3D1B71" w:rsidRPr="00554EE7" w14:paraId="3C524C10" w14:textId="77777777" w:rsidTr="00AC5405">
        <w:trPr>
          <w:trHeight w:val="721"/>
        </w:trPr>
        <w:tc>
          <w:tcPr>
            <w:tcW w:w="3686" w:type="dxa"/>
            <w:gridSpan w:val="3"/>
            <w:vMerge/>
            <w:tcBorders>
              <w:bottom w:val="nil"/>
            </w:tcBorders>
          </w:tcPr>
          <w:p w14:paraId="2A9C4E02" w14:textId="77777777" w:rsidR="003D1B71" w:rsidRDefault="003D1B71">
            <w:pPr>
              <w:pStyle w:val="BodyText"/>
              <w:kinsoku w:val="0"/>
              <w:overflowPunct w:val="0"/>
              <w:rPr>
                <w:rFonts w:ascii="Times New Roman" w:hAnsi="Times New Roman"/>
              </w:rPr>
            </w:pPr>
          </w:p>
        </w:tc>
        <w:tc>
          <w:tcPr>
            <w:tcW w:w="585" w:type="dxa"/>
            <w:vMerge/>
            <w:tcBorders>
              <w:bottom w:val="nil"/>
            </w:tcBorders>
          </w:tcPr>
          <w:p w14:paraId="49697AD8" w14:textId="77777777" w:rsidR="003D1B71" w:rsidRDefault="003D1B71" w:rsidP="00590471">
            <w:pPr>
              <w:pStyle w:val="BodyText"/>
              <w:kinsoku w:val="0"/>
              <w:overflowPunct w:val="0"/>
              <w:rPr>
                <w:rFonts w:ascii="Times New Roman" w:hAnsi="Times New Roman"/>
              </w:rPr>
            </w:pPr>
          </w:p>
        </w:tc>
        <w:tc>
          <w:tcPr>
            <w:tcW w:w="10350" w:type="dxa"/>
            <w:vMerge w:val="restart"/>
            <w:tcBorders>
              <w:bottom w:val="nil"/>
            </w:tcBorders>
            <w:vAlign w:val="bottom"/>
          </w:tcPr>
          <w:p w14:paraId="2693648B" w14:textId="181279A6" w:rsidR="00B061DE" w:rsidRDefault="008D4DB8" w:rsidP="00077C10">
            <w:pPr>
              <w:spacing w:line="276" w:lineRule="auto"/>
              <w:ind w:left="-118" w:right="69"/>
              <w:rPr>
                <w:b/>
                <w:bCs/>
                <w:u w:val="single"/>
              </w:rPr>
            </w:pPr>
            <w:r>
              <w:rPr>
                <w:noProof/>
              </w:rPr>
              <w:drawing>
                <wp:anchor distT="0" distB="0" distL="114300" distR="114300" simplePos="0" relativeHeight="251686912" behindDoc="0" locked="0" layoutInCell="1" allowOverlap="1" wp14:anchorId="3D16E304" wp14:editId="116CCEAE">
                  <wp:simplePos x="0" y="0"/>
                  <wp:positionH relativeFrom="column">
                    <wp:posOffset>3990340</wp:posOffset>
                  </wp:positionH>
                  <wp:positionV relativeFrom="paragraph">
                    <wp:posOffset>3175</wp:posOffset>
                  </wp:positionV>
                  <wp:extent cx="2471420" cy="1409700"/>
                  <wp:effectExtent l="0" t="0" r="5080" b="0"/>
                  <wp:wrapNone/>
                  <wp:docPr id="28" name="Chart 28">
                    <a:extLst xmlns:a="http://schemas.openxmlformats.org/drawingml/2006/main">
                      <a:ext uri="{FF2B5EF4-FFF2-40B4-BE49-F238E27FC236}">
                        <a16:creationId xmlns:a16="http://schemas.microsoft.com/office/drawing/2014/main" id="{E55BF7D5-9A4D-496D-A1AB-44416A677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w:drawing>
                <wp:inline distT="0" distB="0" distL="0" distR="0" wp14:anchorId="0D5B8970" wp14:editId="4DCE3272">
                  <wp:extent cx="4362450" cy="1409700"/>
                  <wp:effectExtent l="0" t="0" r="0" b="0"/>
                  <wp:docPr id="27" name="Chart 27">
                    <a:extLst xmlns:a="http://schemas.openxmlformats.org/drawingml/2006/main">
                      <a:ext uri="{FF2B5EF4-FFF2-40B4-BE49-F238E27FC236}">
                        <a16:creationId xmlns:a16="http://schemas.microsoft.com/office/drawing/2014/main" id="{32DCAFAB-E233-4A8A-BD0F-741F35EE4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5F91E6" w14:textId="10278AC5" w:rsidR="00077C10" w:rsidRPr="00B061DE" w:rsidRDefault="00077C10" w:rsidP="00077C10">
            <w:pPr>
              <w:spacing w:line="276" w:lineRule="auto"/>
              <w:ind w:left="-118" w:right="69"/>
              <w:rPr>
                <w:b/>
                <w:bCs/>
                <w:u w:val="single"/>
              </w:rPr>
            </w:pPr>
            <w:r w:rsidRPr="00B061DE">
              <w:rPr>
                <w:b/>
                <w:bCs/>
                <w:u w:val="single"/>
              </w:rPr>
              <w:t>MHSA - Number of PSIs, by month and year</w:t>
            </w:r>
          </w:p>
          <w:p w14:paraId="346D2B6D" w14:textId="138F2A9E" w:rsidR="00077C10" w:rsidRPr="00B061DE" w:rsidRDefault="00077C10" w:rsidP="00077C10">
            <w:pPr>
              <w:ind w:left="-118" w:right="69"/>
            </w:pPr>
            <w:r w:rsidRPr="00B061DE">
              <w:t>June through October are</w:t>
            </w:r>
            <w:r w:rsidR="00B138E2" w:rsidRPr="00B061DE">
              <w:t xml:space="preserve"> reported as higher</w:t>
            </w:r>
            <w:r w:rsidRPr="00B061DE">
              <w:t xml:space="preserve"> incident months</w:t>
            </w:r>
            <w:r w:rsidR="00B138E2" w:rsidRPr="00B061DE">
              <w:t>. M</w:t>
            </w:r>
            <w:r w:rsidRPr="00B061DE">
              <w:t>anufacturing projects</w:t>
            </w:r>
            <w:r w:rsidR="00B138E2" w:rsidRPr="00B061DE">
              <w:t xml:space="preserve"> tend to increase during these periods which increases staffing and hazardous work being conducted</w:t>
            </w:r>
            <w:r w:rsidRPr="00B061DE">
              <w:t xml:space="preserve">. </w:t>
            </w:r>
          </w:p>
          <w:p w14:paraId="799967A5" w14:textId="7913DCAB" w:rsidR="00615ABE" w:rsidRDefault="007633C7" w:rsidP="00077C10">
            <w:pPr>
              <w:ind w:left="-118" w:right="69"/>
              <w:rPr>
                <w:sz w:val="24"/>
                <w:szCs w:val="24"/>
              </w:rPr>
            </w:pPr>
            <w:r w:rsidRPr="00B061DE">
              <w:t>Note: PSI reporting began on June 1, 2018</w:t>
            </w:r>
          </w:p>
          <w:p w14:paraId="5B27CCA3" w14:textId="519F5439" w:rsidR="00077C10" w:rsidRPr="00077C10" w:rsidRDefault="00AF7932" w:rsidP="00077C10">
            <w:pPr>
              <w:spacing w:line="276" w:lineRule="auto"/>
              <w:ind w:left="-118" w:right="69"/>
              <w:rPr>
                <w:rFonts w:ascii="Calibri" w:hAnsi="Calibri" w:cs="Calibri"/>
                <w:color w:val="002060"/>
                <w:sz w:val="28"/>
                <w:szCs w:val="28"/>
                <w:lang w:val="en-CA"/>
              </w:rPr>
            </w:pPr>
            <w:r>
              <w:rPr>
                <w:noProof/>
              </w:rPr>
              <w:drawing>
                <wp:inline distT="0" distB="0" distL="0" distR="0" wp14:anchorId="686EFAC0" wp14:editId="03E1FDB2">
                  <wp:extent cx="6581775" cy="1734185"/>
                  <wp:effectExtent l="0" t="0" r="0" b="0"/>
                  <wp:docPr id="31" name="Chart 31">
                    <a:extLst xmlns:a="http://schemas.openxmlformats.org/drawingml/2006/main">
                      <a:ext uri="{FF2B5EF4-FFF2-40B4-BE49-F238E27FC236}">
                        <a16:creationId xmlns:a16="http://schemas.microsoft.com/office/drawing/2014/main" id="{59841C4F-4B7F-4D06-8286-721A872A4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53F0A6" w14:textId="779A9918" w:rsidR="00F61B05" w:rsidRPr="00B061DE" w:rsidRDefault="00F61B05" w:rsidP="00D22AC8">
            <w:pPr>
              <w:spacing w:line="276" w:lineRule="auto"/>
              <w:ind w:left="-118" w:right="69"/>
              <w:rPr>
                <w:b/>
                <w:bCs/>
                <w:u w:val="single"/>
              </w:rPr>
            </w:pPr>
            <w:r w:rsidRPr="00B061DE">
              <w:rPr>
                <w:b/>
                <w:bCs/>
                <w:u w:val="single"/>
              </w:rPr>
              <w:lastRenderedPageBreak/>
              <w:t>Top 10 Industries reporting PSIs</w:t>
            </w:r>
            <w:r w:rsidR="005425B0" w:rsidRPr="00B061DE">
              <w:rPr>
                <w:b/>
                <w:bCs/>
                <w:u w:val="single"/>
              </w:rPr>
              <w:t xml:space="preserve"> </w:t>
            </w:r>
            <w:r w:rsidR="00A75DE9" w:rsidRPr="00B061DE">
              <w:rPr>
                <w:b/>
                <w:bCs/>
                <w:u w:val="single"/>
              </w:rPr>
              <w:t>throughout</w:t>
            </w:r>
            <w:r w:rsidR="005425B0" w:rsidRPr="00B061DE">
              <w:rPr>
                <w:b/>
                <w:bCs/>
                <w:u w:val="single"/>
              </w:rPr>
              <w:t xml:space="preserve"> the Province</w:t>
            </w:r>
          </w:p>
          <w:p w14:paraId="0980204A" w14:textId="4C2B0FBD" w:rsidR="00AC5405" w:rsidRDefault="00AC5405" w:rsidP="00F61FAE">
            <w:pPr>
              <w:spacing w:line="276" w:lineRule="auto"/>
              <w:ind w:left="-118" w:right="69"/>
              <w:rPr>
                <w:noProof/>
              </w:rPr>
            </w:pPr>
            <w:r w:rsidRPr="00AC5405">
              <w:rPr>
                <w:noProof/>
              </w:rPr>
              <w:drawing>
                <wp:inline distT="0" distB="0" distL="0" distR="0" wp14:anchorId="2B07A054" wp14:editId="5E9E78C0">
                  <wp:extent cx="6435090" cy="1305560"/>
                  <wp:effectExtent l="0" t="0" r="381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35090" cy="1305560"/>
                          </a:xfrm>
                          <a:prstGeom prst="rect">
                            <a:avLst/>
                          </a:prstGeom>
                        </pic:spPr>
                      </pic:pic>
                    </a:graphicData>
                  </a:graphic>
                </wp:inline>
              </w:drawing>
            </w:r>
          </w:p>
          <w:p w14:paraId="70D0F42B" w14:textId="2176CB2C" w:rsidR="00DF0B52" w:rsidRPr="00B061DE" w:rsidRDefault="00DF0B52" w:rsidP="00DF0B52">
            <w:pPr>
              <w:spacing w:line="276" w:lineRule="auto"/>
              <w:ind w:left="-118" w:right="69"/>
              <w:rPr>
                <w:szCs w:val="20"/>
              </w:rPr>
            </w:pPr>
            <w:r w:rsidRPr="00B061DE">
              <w:t>The top 3</w:t>
            </w:r>
            <w:r w:rsidRPr="00B061DE">
              <w:rPr>
                <w:b/>
                <w:bCs/>
                <w:u w:val="single"/>
              </w:rPr>
              <w:t xml:space="preserve"> industries reporting </w:t>
            </w:r>
            <w:r w:rsidRPr="00B061DE">
              <w:t xml:space="preserve">PSIs </w:t>
            </w:r>
            <w:r w:rsidR="00BE64EC" w:rsidRPr="00B061DE">
              <w:t xml:space="preserve">reported between </w:t>
            </w:r>
            <w:r w:rsidR="003D6907" w:rsidRPr="006475E6">
              <w:t>2019-202</w:t>
            </w:r>
            <w:r w:rsidR="006475E6" w:rsidRPr="006475E6">
              <w:t>2</w:t>
            </w:r>
            <w:r w:rsidR="003D6907" w:rsidRPr="006475E6">
              <w:t xml:space="preserve"> </w:t>
            </w:r>
            <w:r w:rsidRPr="006475E6">
              <w:t xml:space="preserve">include </w:t>
            </w:r>
            <w:r w:rsidRPr="006475E6">
              <w:rPr>
                <w:szCs w:val="20"/>
              </w:rPr>
              <w:t>Health Care Services (</w:t>
            </w:r>
            <w:r w:rsidR="006475E6" w:rsidRPr="006475E6">
              <w:rPr>
                <w:szCs w:val="20"/>
              </w:rPr>
              <w:t>330</w:t>
            </w:r>
            <w:r w:rsidRPr="006475E6">
              <w:rPr>
                <w:szCs w:val="20"/>
              </w:rPr>
              <w:t xml:space="preserve"> total), Construction Industrial (2</w:t>
            </w:r>
            <w:r w:rsidR="006475E6" w:rsidRPr="006475E6">
              <w:rPr>
                <w:szCs w:val="20"/>
              </w:rPr>
              <w:t>70</w:t>
            </w:r>
            <w:r w:rsidRPr="006475E6">
              <w:rPr>
                <w:szCs w:val="20"/>
              </w:rPr>
              <w:t xml:space="preserve"> total), </w:t>
            </w:r>
            <w:r w:rsidRPr="007B6730">
              <w:rPr>
                <w:szCs w:val="20"/>
              </w:rPr>
              <w:t>Oilsands Operations (2</w:t>
            </w:r>
            <w:r w:rsidR="007B6730" w:rsidRPr="007B6730">
              <w:rPr>
                <w:szCs w:val="20"/>
              </w:rPr>
              <w:t>35</w:t>
            </w:r>
            <w:r w:rsidRPr="007B6730">
              <w:rPr>
                <w:szCs w:val="20"/>
              </w:rPr>
              <w:t xml:space="preserve"> total). Steel Manufacturing is </w:t>
            </w:r>
            <w:r w:rsidR="007B6730" w:rsidRPr="007B6730">
              <w:rPr>
                <w:szCs w:val="20"/>
              </w:rPr>
              <w:t>9</w:t>
            </w:r>
            <w:r w:rsidRPr="007B6730">
              <w:rPr>
                <w:szCs w:val="20"/>
              </w:rPr>
              <w:t>th with 102 total reports.</w:t>
            </w:r>
            <w:r w:rsidR="00AC5405">
              <w:rPr>
                <w:noProof/>
              </w:rPr>
              <w:t xml:space="preserve"> </w:t>
            </w:r>
          </w:p>
          <w:p w14:paraId="02911497" w14:textId="12CF9184" w:rsidR="007633C7" w:rsidRPr="00B061DE" w:rsidRDefault="007633C7" w:rsidP="00F61FAE">
            <w:pPr>
              <w:spacing w:line="276" w:lineRule="auto"/>
              <w:ind w:left="-118" w:right="69"/>
              <w:rPr>
                <w:b/>
                <w:bCs/>
                <w:sz w:val="6"/>
                <w:szCs w:val="6"/>
                <w:u w:val="single"/>
              </w:rPr>
            </w:pPr>
          </w:p>
          <w:p w14:paraId="400E3252" w14:textId="51DB2D35" w:rsidR="007633C7" w:rsidRPr="00B061DE" w:rsidRDefault="00D22AC8" w:rsidP="00F61FAE">
            <w:pPr>
              <w:spacing w:line="276" w:lineRule="auto"/>
              <w:ind w:left="-118" w:right="69"/>
              <w:rPr>
                <w:b/>
                <w:bCs/>
                <w:u w:val="single"/>
              </w:rPr>
            </w:pPr>
            <w:r w:rsidRPr="00B061DE">
              <w:rPr>
                <w:b/>
                <w:bCs/>
                <w:u w:val="single"/>
              </w:rPr>
              <w:t xml:space="preserve">Top 10 Types of </w:t>
            </w:r>
            <w:r w:rsidR="005006B1" w:rsidRPr="00B061DE">
              <w:rPr>
                <w:b/>
                <w:bCs/>
                <w:u w:val="single"/>
              </w:rPr>
              <w:t xml:space="preserve">Reported PSI </w:t>
            </w:r>
            <w:r w:rsidRPr="00B061DE">
              <w:rPr>
                <w:b/>
                <w:bCs/>
                <w:u w:val="single"/>
              </w:rPr>
              <w:t xml:space="preserve">Incidents </w:t>
            </w:r>
            <w:r w:rsidR="001E53F6">
              <w:rPr>
                <w:b/>
                <w:bCs/>
                <w:u w:val="single"/>
              </w:rPr>
              <w:t>b</w:t>
            </w:r>
            <w:r w:rsidRPr="00B061DE">
              <w:rPr>
                <w:b/>
                <w:bCs/>
                <w:u w:val="single"/>
              </w:rPr>
              <w:t>y Year</w:t>
            </w:r>
          </w:p>
          <w:p w14:paraId="2A60CF0D" w14:textId="67473250" w:rsidR="00DF0B52" w:rsidRDefault="00E97E1F" w:rsidP="00F61FAE">
            <w:pPr>
              <w:spacing w:line="276" w:lineRule="auto"/>
              <w:ind w:left="-118" w:right="69"/>
              <w:rPr>
                <w:b/>
                <w:bCs/>
                <w:noProof/>
              </w:rPr>
            </w:pPr>
            <w:r w:rsidRPr="00E97E1F">
              <w:rPr>
                <w:b/>
                <w:bCs/>
                <w:noProof/>
              </w:rPr>
              <w:drawing>
                <wp:inline distT="0" distB="0" distL="0" distR="0" wp14:anchorId="31620613" wp14:editId="188FC6AB">
                  <wp:extent cx="6435090" cy="158877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5090" cy="1588770"/>
                          </a:xfrm>
                          <a:prstGeom prst="rect">
                            <a:avLst/>
                          </a:prstGeom>
                        </pic:spPr>
                      </pic:pic>
                    </a:graphicData>
                  </a:graphic>
                </wp:inline>
              </w:drawing>
            </w:r>
          </w:p>
          <w:p w14:paraId="0E69445A" w14:textId="20ABF816" w:rsidR="00D22AC8" w:rsidRPr="00B061DE" w:rsidRDefault="00DF0B52" w:rsidP="00DF0B52">
            <w:pPr>
              <w:spacing w:line="276" w:lineRule="auto"/>
              <w:ind w:left="-118" w:right="69"/>
              <w:rPr>
                <w:szCs w:val="20"/>
              </w:rPr>
            </w:pPr>
            <w:r w:rsidRPr="00B061DE">
              <w:t xml:space="preserve">The </w:t>
            </w:r>
            <w:r w:rsidR="00D22AC8" w:rsidRPr="00B061DE">
              <w:t xml:space="preserve">Top Three </w:t>
            </w:r>
            <w:r w:rsidR="00D22AC8" w:rsidRPr="00B061DE">
              <w:rPr>
                <w:b/>
                <w:bCs/>
                <w:u w:val="single"/>
              </w:rPr>
              <w:t>Types</w:t>
            </w:r>
            <w:r w:rsidR="00D22AC8" w:rsidRPr="00B061DE">
              <w:t xml:space="preserve"> </w:t>
            </w:r>
            <w:r w:rsidR="005006B1" w:rsidRPr="00B061DE">
              <w:t xml:space="preserve">of PSIs reported between </w:t>
            </w:r>
            <w:r w:rsidR="00D22AC8" w:rsidRPr="00504E41">
              <w:t>2018 – 202</w:t>
            </w:r>
            <w:r w:rsidR="00504E41" w:rsidRPr="00504E41">
              <w:t>2</w:t>
            </w:r>
            <w:r w:rsidR="00D22AC8" w:rsidRPr="00504E41">
              <w:t xml:space="preserve"> </w:t>
            </w:r>
            <w:r w:rsidRPr="00504E41">
              <w:t>include</w:t>
            </w:r>
            <w:r w:rsidR="001E53F6" w:rsidRPr="00504E41">
              <w:t>:</w:t>
            </w:r>
            <w:r w:rsidRPr="00504E41">
              <w:t xml:space="preserve"> </w:t>
            </w:r>
            <w:r w:rsidR="00D22AC8" w:rsidRPr="00504E41">
              <w:rPr>
                <w:szCs w:val="20"/>
              </w:rPr>
              <w:t>Caught, contact, or struck with object, tool, equipment (9</w:t>
            </w:r>
            <w:r w:rsidR="00504E41" w:rsidRPr="00504E41">
              <w:rPr>
                <w:szCs w:val="20"/>
              </w:rPr>
              <w:t>3</w:t>
            </w:r>
            <w:r w:rsidR="00D22AC8" w:rsidRPr="00504E41">
              <w:rPr>
                <w:szCs w:val="20"/>
              </w:rPr>
              <w:t xml:space="preserve"> Total)</w:t>
            </w:r>
            <w:r w:rsidR="001E53F6" w:rsidRPr="00504E41">
              <w:rPr>
                <w:szCs w:val="20"/>
              </w:rPr>
              <w:t>;</w:t>
            </w:r>
            <w:r w:rsidRPr="00504E41">
              <w:rPr>
                <w:szCs w:val="20"/>
              </w:rPr>
              <w:t xml:space="preserve"> </w:t>
            </w:r>
            <w:r w:rsidR="00D22AC8" w:rsidRPr="00504E41">
              <w:rPr>
                <w:szCs w:val="20"/>
              </w:rPr>
              <w:t>Other incident Type (15 Total)</w:t>
            </w:r>
            <w:r w:rsidR="001E53F6" w:rsidRPr="00504E41">
              <w:rPr>
                <w:szCs w:val="20"/>
              </w:rPr>
              <w:t>;</w:t>
            </w:r>
            <w:r w:rsidRPr="00504E41">
              <w:rPr>
                <w:szCs w:val="20"/>
              </w:rPr>
              <w:t xml:space="preserve"> </w:t>
            </w:r>
            <w:r w:rsidR="00D22AC8" w:rsidRPr="00504E41">
              <w:rPr>
                <w:szCs w:val="20"/>
              </w:rPr>
              <w:t>Slip, Trip (11 Total)</w:t>
            </w:r>
          </w:p>
          <w:p w14:paraId="2DD41BD2" w14:textId="77777777" w:rsidR="00F61B05" w:rsidRPr="00B061DE" w:rsidRDefault="00F61B05" w:rsidP="00F61FAE">
            <w:pPr>
              <w:spacing w:line="276" w:lineRule="auto"/>
              <w:ind w:left="-118" w:right="69"/>
              <w:rPr>
                <w:b/>
                <w:bCs/>
                <w:sz w:val="6"/>
                <w:szCs w:val="6"/>
                <w:u w:val="single"/>
              </w:rPr>
            </w:pPr>
          </w:p>
          <w:p w14:paraId="12F5D4E2" w14:textId="5CEDD949" w:rsidR="00F61FAE" w:rsidRPr="00B061DE" w:rsidRDefault="00077C10" w:rsidP="00F61FAE">
            <w:pPr>
              <w:spacing w:line="276" w:lineRule="auto"/>
              <w:ind w:left="-118" w:right="69"/>
              <w:rPr>
                <w:b/>
                <w:bCs/>
                <w:u w:val="single"/>
              </w:rPr>
            </w:pPr>
            <w:r w:rsidRPr="00B061DE">
              <w:rPr>
                <w:b/>
                <w:bCs/>
                <w:u w:val="single"/>
              </w:rPr>
              <w:t xml:space="preserve">Top 10 </w:t>
            </w:r>
            <w:r w:rsidR="00624C7B" w:rsidRPr="00B061DE">
              <w:rPr>
                <w:b/>
                <w:bCs/>
                <w:u w:val="single"/>
              </w:rPr>
              <w:t>PSIs</w:t>
            </w:r>
            <w:r w:rsidR="009718AF" w:rsidRPr="00B061DE">
              <w:rPr>
                <w:b/>
                <w:bCs/>
                <w:u w:val="single"/>
              </w:rPr>
              <w:t xml:space="preserve"> </w:t>
            </w:r>
            <w:r w:rsidRPr="00B061DE">
              <w:rPr>
                <w:b/>
                <w:bCs/>
                <w:u w:val="single"/>
              </w:rPr>
              <w:t>Incident Sources</w:t>
            </w:r>
          </w:p>
          <w:p w14:paraId="2BB5AF2C" w14:textId="793FA1A9" w:rsidR="00DF0B52" w:rsidRPr="00B061DE" w:rsidRDefault="00392595" w:rsidP="00F61FAE">
            <w:pPr>
              <w:spacing w:line="276" w:lineRule="auto"/>
              <w:ind w:left="-118" w:right="69"/>
              <w:rPr>
                <w:b/>
                <w:bCs/>
                <w:u w:val="single"/>
              </w:rPr>
            </w:pPr>
            <w:r w:rsidRPr="00392595">
              <w:rPr>
                <w:b/>
                <w:bCs/>
                <w:u w:val="single"/>
              </w:rPr>
              <w:drawing>
                <wp:inline distT="0" distB="0" distL="0" distR="0" wp14:anchorId="1929C942" wp14:editId="731A9C00">
                  <wp:extent cx="6435090" cy="1671320"/>
                  <wp:effectExtent l="0" t="0" r="381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5090" cy="1671320"/>
                          </a:xfrm>
                          <a:prstGeom prst="rect">
                            <a:avLst/>
                          </a:prstGeom>
                        </pic:spPr>
                      </pic:pic>
                    </a:graphicData>
                  </a:graphic>
                </wp:inline>
              </w:drawing>
            </w:r>
          </w:p>
          <w:p w14:paraId="4D774988" w14:textId="743A2617" w:rsidR="00DF0B52" w:rsidRPr="00B061DE" w:rsidRDefault="00DF0B52" w:rsidP="001D71AF">
            <w:pPr>
              <w:spacing w:line="276" w:lineRule="auto"/>
              <w:ind w:left="-118" w:right="69"/>
              <w:rPr>
                <w:szCs w:val="20"/>
              </w:rPr>
            </w:pPr>
            <w:r w:rsidRPr="00B061DE">
              <w:t xml:space="preserve">The top Three </w:t>
            </w:r>
            <w:r w:rsidRPr="00B061DE">
              <w:rPr>
                <w:b/>
                <w:bCs/>
                <w:u w:val="single"/>
              </w:rPr>
              <w:t>Sources</w:t>
            </w:r>
            <w:r w:rsidRPr="00B061DE">
              <w:t xml:space="preserve"> of PSIs </w:t>
            </w:r>
            <w:r w:rsidRPr="00E47173">
              <w:t>2018-202</w:t>
            </w:r>
            <w:r w:rsidR="00E47173" w:rsidRPr="00E47173">
              <w:t>2</w:t>
            </w:r>
            <w:r w:rsidR="001D71AF" w:rsidRPr="00E47173">
              <w:t xml:space="preserve"> include</w:t>
            </w:r>
            <w:r w:rsidR="001E53F6" w:rsidRPr="00E47173">
              <w:t>:</w:t>
            </w:r>
            <w:r w:rsidR="001D71AF" w:rsidRPr="00E47173">
              <w:t xml:space="preserve"> </w:t>
            </w:r>
            <w:r w:rsidRPr="00E47173">
              <w:rPr>
                <w:szCs w:val="20"/>
              </w:rPr>
              <w:t>Object, tool, or equipment (6</w:t>
            </w:r>
            <w:r w:rsidR="00E47173" w:rsidRPr="00E47173">
              <w:rPr>
                <w:szCs w:val="20"/>
              </w:rPr>
              <w:t>8</w:t>
            </w:r>
            <w:r w:rsidRPr="00E47173">
              <w:rPr>
                <w:szCs w:val="20"/>
              </w:rPr>
              <w:t xml:space="preserve"> total)</w:t>
            </w:r>
            <w:r w:rsidR="001E53F6" w:rsidRPr="00E47173">
              <w:rPr>
                <w:szCs w:val="20"/>
              </w:rPr>
              <w:t>;</w:t>
            </w:r>
            <w:r w:rsidR="001D71AF" w:rsidRPr="00E47173">
              <w:rPr>
                <w:szCs w:val="20"/>
              </w:rPr>
              <w:t xml:space="preserve"> </w:t>
            </w:r>
            <w:r w:rsidRPr="00E47173">
              <w:rPr>
                <w:szCs w:val="20"/>
              </w:rPr>
              <w:t>Crane, hoisting, lifting device (23 total)</w:t>
            </w:r>
            <w:r w:rsidR="001E53F6" w:rsidRPr="00E47173">
              <w:rPr>
                <w:szCs w:val="20"/>
              </w:rPr>
              <w:t>;</w:t>
            </w:r>
            <w:r w:rsidR="001D71AF" w:rsidRPr="00E47173">
              <w:rPr>
                <w:szCs w:val="20"/>
              </w:rPr>
              <w:t xml:space="preserve"> </w:t>
            </w:r>
            <w:r w:rsidRPr="00E47173">
              <w:rPr>
                <w:szCs w:val="20"/>
              </w:rPr>
              <w:t>Machinery</w:t>
            </w:r>
            <w:r w:rsidR="001E53F6" w:rsidRPr="00E47173">
              <w:rPr>
                <w:szCs w:val="20"/>
              </w:rPr>
              <w:t xml:space="preserve"> (14 total); Other source</w:t>
            </w:r>
            <w:r w:rsidRPr="00E47173">
              <w:rPr>
                <w:szCs w:val="20"/>
              </w:rPr>
              <w:t xml:space="preserve"> (14 total)</w:t>
            </w:r>
            <w:r w:rsidR="001D71AF" w:rsidRPr="00E47173">
              <w:rPr>
                <w:szCs w:val="20"/>
              </w:rPr>
              <w:t>.</w:t>
            </w:r>
          </w:p>
          <w:p w14:paraId="636E3F24" w14:textId="5EDFA096" w:rsidR="00111F81" w:rsidRDefault="00111F81" w:rsidP="00077C10">
            <w:pPr>
              <w:rPr>
                <w:b/>
                <w:bCs/>
                <w:u w:val="single"/>
              </w:rPr>
            </w:pPr>
          </w:p>
          <w:p w14:paraId="44208C9C" w14:textId="77777777" w:rsidR="00392595" w:rsidRDefault="00392595" w:rsidP="00077C10">
            <w:pPr>
              <w:rPr>
                <w:b/>
                <w:bCs/>
                <w:u w:val="single"/>
              </w:rPr>
            </w:pPr>
          </w:p>
          <w:p w14:paraId="5DBDD514" w14:textId="0CDBB2FD" w:rsidR="00077C10" w:rsidRPr="00B061DE" w:rsidRDefault="00077C10" w:rsidP="00077C10">
            <w:pPr>
              <w:rPr>
                <w:b/>
                <w:bCs/>
                <w:u w:val="single"/>
              </w:rPr>
            </w:pPr>
            <w:r w:rsidRPr="00B061DE">
              <w:rPr>
                <w:b/>
                <w:bCs/>
                <w:u w:val="single"/>
              </w:rPr>
              <w:lastRenderedPageBreak/>
              <w:t>Reporting PSI and Prevention of PSI Recurrence</w:t>
            </w:r>
          </w:p>
          <w:p w14:paraId="56A44EC9" w14:textId="77777777" w:rsidR="00077C10" w:rsidRPr="00B061DE" w:rsidRDefault="00077C10" w:rsidP="00077C10">
            <w:r w:rsidRPr="00B061DE">
              <w:t xml:space="preserve">Reporting and investigating Potentially Serious Incidents (PSIs) OHS information for workers, employers and prime contractors can be done through: </w:t>
            </w:r>
          </w:p>
          <w:p w14:paraId="60BB44E5" w14:textId="746F7C40" w:rsidR="00077C10" w:rsidRPr="00B061DE" w:rsidRDefault="00E47173" w:rsidP="00B061DE">
            <w:pPr>
              <w:spacing w:after="120"/>
              <w:rPr>
                <w:rFonts w:cstheme="minorHAnsi"/>
                <w:color w:val="0563C1" w:themeColor="hyperlink"/>
                <w:u w:val="single"/>
              </w:rPr>
            </w:pPr>
            <w:hyperlink r:id="rId18" w:history="1">
              <w:r w:rsidR="00077C10" w:rsidRPr="00B061DE">
                <w:rPr>
                  <w:rFonts w:cstheme="minorHAnsi"/>
                  <w:color w:val="0563C1" w:themeColor="hyperlink"/>
                  <w:u w:val="single"/>
                </w:rPr>
                <w:t>Report potentially serious incidents | Alberta.ca</w:t>
              </w:r>
            </w:hyperlink>
          </w:p>
          <w:p w14:paraId="6E13AD74" w14:textId="24540BF6" w:rsidR="00077C10" w:rsidRPr="00B061DE" w:rsidRDefault="00077C10" w:rsidP="00B061DE">
            <w:pPr>
              <w:spacing w:after="120"/>
              <w:rPr>
                <w:rFonts w:cstheme="minorHAnsi"/>
                <w:b/>
                <w:bCs/>
                <w:color w:val="1C1C1C"/>
                <w:w w:val="105"/>
                <w:u w:val="single"/>
              </w:rPr>
            </w:pPr>
            <w:r w:rsidRPr="00B061DE">
              <w:t xml:space="preserve">If you </w:t>
            </w:r>
            <w:r w:rsidR="001E53F6">
              <w:t>have a have a PSI and</w:t>
            </w:r>
            <w:r w:rsidRPr="00B061DE">
              <w:t xml:space="preserve"> </w:t>
            </w:r>
            <w:r w:rsidR="001E53F6">
              <w:t xml:space="preserve">are </w:t>
            </w:r>
            <w:r w:rsidRPr="00B061DE">
              <w:t>unsure about any step</w:t>
            </w:r>
            <w:r w:rsidR="001E53F6">
              <w:t>s</w:t>
            </w:r>
            <w:r w:rsidRPr="00B061DE">
              <w:t>, please contact MHSA and we’ll help you throughout the process.</w:t>
            </w:r>
          </w:p>
          <w:p w14:paraId="03F22013" w14:textId="77777777" w:rsidR="00077C10" w:rsidRPr="00B061DE" w:rsidRDefault="00077C10" w:rsidP="00077C10">
            <w:pPr>
              <w:rPr>
                <w:b/>
                <w:bCs/>
                <w:u w:val="single"/>
              </w:rPr>
            </w:pPr>
            <w:r w:rsidRPr="00B061DE">
              <w:rPr>
                <w:b/>
                <w:bCs/>
                <w:u w:val="single"/>
              </w:rPr>
              <w:t>Corrective Actions</w:t>
            </w:r>
          </w:p>
          <w:p w14:paraId="799D3966" w14:textId="5CDF1C26" w:rsidR="00077C10" w:rsidRPr="00B061DE" w:rsidRDefault="00077C10" w:rsidP="00B061DE">
            <w:pPr>
              <w:spacing w:after="120"/>
            </w:pPr>
            <w:r w:rsidRPr="00B061DE">
              <w:t xml:space="preserve">In the event of </w:t>
            </w:r>
            <w:r w:rsidR="00BE64EC" w:rsidRPr="00B061DE">
              <w:t>an</w:t>
            </w:r>
            <w:r w:rsidRPr="00B061DE">
              <w:t xml:space="preserve"> incident </w:t>
            </w:r>
            <w:r w:rsidR="00BE64EC" w:rsidRPr="00B061DE">
              <w:t>at</w:t>
            </w:r>
            <w:r w:rsidRPr="00B061DE">
              <w:t xml:space="preserve"> the workplace</w:t>
            </w:r>
            <w:r w:rsidR="00BE64EC" w:rsidRPr="00B061DE">
              <w:t xml:space="preserve"> including PSIs,</w:t>
            </w:r>
            <w:r w:rsidRPr="00B061DE">
              <w:t xml:space="preserve"> corrective actions must be </w:t>
            </w:r>
            <w:r w:rsidR="00BE64EC" w:rsidRPr="00B061DE">
              <w:t xml:space="preserve">identified and </w:t>
            </w:r>
            <w:r w:rsidRPr="00B061DE">
              <w:t xml:space="preserve">implemented to prevent </w:t>
            </w:r>
            <w:r w:rsidR="00BE64EC" w:rsidRPr="00B061DE">
              <w:t>that type of incident</w:t>
            </w:r>
            <w:r w:rsidR="001E53F6">
              <w:t xml:space="preserve"> of recurring</w:t>
            </w:r>
            <w:r w:rsidR="00BE64EC" w:rsidRPr="00B061DE">
              <w:t>.</w:t>
            </w:r>
            <w:r w:rsidRPr="00B061DE">
              <w:t xml:space="preserve"> </w:t>
            </w:r>
            <w:r w:rsidR="00BE64EC" w:rsidRPr="00B061DE">
              <w:t>A proper investigation, including evaluation of current controls and implementation of corrective actions, is critical in the reduction of incidents and injuries in the workplace</w:t>
            </w:r>
            <w:r w:rsidRPr="00B061DE">
              <w:t xml:space="preserve">. </w:t>
            </w:r>
          </w:p>
          <w:p w14:paraId="27670219" w14:textId="5C88707B" w:rsidR="00077C10" w:rsidRPr="00B061DE" w:rsidRDefault="00077C10" w:rsidP="00B061DE">
            <w:pPr>
              <w:spacing w:after="120"/>
              <w:rPr>
                <w:rFonts w:cstheme="minorHAnsi"/>
              </w:rPr>
            </w:pPr>
            <w:r w:rsidRPr="00B061DE">
              <w:t xml:space="preserve">Communication of results of PSI investigations should be communicated to all levels of </w:t>
            </w:r>
            <w:r w:rsidR="00BE64EC" w:rsidRPr="00B061DE">
              <w:t>an organization</w:t>
            </w:r>
            <w:r w:rsidRPr="00B061DE">
              <w:t xml:space="preserve"> to provide essential information needed to prevent </w:t>
            </w:r>
            <w:r w:rsidR="00BE64EC" w:rsidRPr="00B061DE">
              <w:t>incidents, injuries and even fatalities from occurring in the workplace.”</w:t>
            </w:r>
          </w:p>
          <w:p w14:paraId="35C8535F" w14:textId="0AB2C3A2" w:rsidR="00077C10" w:rsidRPr="00B061DE" w:rsidRDefault="00077C10" w:rsidP="00077C10">
            <w:pPr>
              <w:rPr>
                <w:b/>
                <w:bCs/>
                <w:u w:val="single"/>
              </w:rPr>
            </w:pPr>
            <w:r w:rsidRPr="00B061DE">
              <w:rPr>
                <w:b/>
                <w:bCs/>
                <w:u w:val="single"/>
              </w:rPr>
              <w:t>How MHSA can help</w:t>
            </w:r>
          </w:p>
          <w:p w14:paraId="613338A1" w14:textId="67CF55CC" w:rsidR="00077C10" w:rsidRPr="00B061DE" w:rsidRDefault="00077C10" w:rsidP="00B061DE">
            <w:pPr>
              <w:spacing w:after="120"/>
            </w:pPr>
            <w:r w:rsidRPr="00B061DE">
              <w:t xml:space="preserve">We offer a variety of assistance to companies through training, advising, site visits and mentoring to help employers understand their responsibilities and requirements for PSI reporting in Alberta. For more information visit </w:t>
            </w:r>
            <w:hyperlink r:id="rId19" w:history="1">
              <w:r w:rsidR="00407559" w:rsidRPr="00407559">
                <w:rPr>
                  <w:rStyle w:val="Hyperlink"/>
                </w:rPr>
                <w:t>http://mhsa.ab.ca</w:t>
              </w:r>
            </w:hyperlink>
            <w:r w:rsidR="00407559">
              <w:t xml:space="preserve"> or </w:t>
            </w:r>
            <w:r w:rsidRPr="00B061DE">
              <w:t>reach out to a Regional MHSA office and speak with one of our knowledgeable safety advisors today!</w:t>
            </w:r>
          </w:p>
          <w:p w14:paraId="7643D012" w14:textId="77777777" w:rsidR="00077C10" w:rsidRPr="00B061DE" w:rsidRDefault="00077C10" w:rsidP="00554EE7">
            <w:pPr>
              <w:rPr>
                <w:b/>
                <w:bCs/>
                <w:u w:val="single"/>
              </w:rPr>
            </w:pPr>
            <w:r w:rsidRPr="00B061DE">
              <w:rPr>
                <w:b/>
                <w:bCs/>
                <w:u w:val="single"/>
              </w:rPr>
              <w:t>Available Courses through MHSA relevant to PSI Reporting</w:t>
            </w:r>
          </w:p>
          <w:p w14:paraId="2292381B" w14:textId="77777777" w:rsidR="00077C10" w:rsidRPr="00B061DE" w:rsidRDefault="00077C10" w:rsidP="00077C10">
            <w:pPr>
              <w:ind w:right="-254"/>
              <w:rPr>
                <w:rFonts w:cstheme="minorHAnsi"/>
                <w:b/>
                <w:bCs/>
                <w:u w:val="single"/>
              </w:rPr>
            </w:pPr>
          </w:p>
          <w:tbl>
            <w:tblPr>
              <w:tblStyle w:val="TableGrid"/>
              <w:tblpPr w:leftFromText="180" w:rightFromText="180" w:vertAnchor="text" w:horzAnchor="margin" w:tblpY="-219"/>
              <w:tblOverlap w:val="never"/>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2430"/>
              <w:gridCol w:w="4230"/>
            </w:tblGrid>
            <w:tr w:rsidR="00077C10" w:rsidRPr="00B061DE" w14:paraId="0F6C17A0" w14:textId="77777777" w:rsidTr="00B56520">
              <w:trPr>
                <w:trHeight w:val="327"/>
              </w:trPr>
              <w:tc>
                <w:tcPr>
                  <w:tcW w:w="3595" w:type="dxa"/>
                </w:tcPr>
                <w:p w14:paraId="5E7F1722" w14:textId="77777777" w:rsidR="00077C10" w:rsidRPr="00B061DE" w:rsidRDefault="00077C10" w:rsidP="00B56520">
                  <w:pPr>
                    <w:numPr>
                      <w:ilvl w:val="0"/>
                      <w:numId w:val="17"/>
                    </w:numPr>
                    <w:spacing w:after="100" w:afterAutospacing="1"/>
                    <w:ind w:right="-254"/>
                    <w:rPr>
                      <w:rFonts w:cstheme="minorHAnsi"/>
                    </w:rPr>
                  </w:pPr>
                  <w:r w:rsidRPr="00B061DE">
                    <w:rPr>
                      <w:rFonts w:cstheme="minorHAnsi"/>
                    </w:rPr>
                    <w:t>Basic Rigging</w:t>
                  </w:r>
                </w:p>
              </w:tc>
              <w:tc>
                <w:tcPr>
                  <w:tcW w:w="2430" w:type="dxa"/>
                </w:tcPr>
                <w:p w14:paraId="4CA75D73" w14:textId="6028591D" w:rsidR="00077C10" w:rsidRPr="00B061DE" w:rsidRDefault="00B56520" w:rsidP="00B56520">
                  <w:pPr>
                    <w:numPr>
                      <w:ilvl w:val="0"/>
                      <w:numId w:val="17"/>
                    </w:numPr>
                    <w:spacing w:after="100" w:afterAutospacing="1"/>
                    <w:ind w:right="-254"/>
                    <w:rPr>
                      <w:rFonts w:cstheme="minorHAnsi"/>
                    </w:rPr>
                  </w:pPr>
                  <w:r w:rsidRPr="00B061DE">
                    <w:rPr>
                      <w:rFonts w:cstheme="minorHAnsi"/>
                    </w:rPr>
                    <w:t xml:space="preserve">Hazard Assessment </w:t>
                  </w:r>
                  <w:r w:rsidRPr="00B061DE">
                    <w:rPr>
                      <w:rFonts w:cstheme="minorHAnsi"/>
                    </w:rPr>
                    <w:tab/>
                  </w:r>
                </w:p>
              </w:tc>
              <w:tc>
                <w:tcPr>
                  <w:tcW w:w="4230" w:type="dxa"/>
                </w:tcPr>
                <w:p w14:paraId="4BB8E669" w14:textId="65770E61" w:rsidR="00077C10" w:rsidRPr="00B061DE" w:rsidRDefault="00B56520" w:rsidP="00B56520">
                  <w:pPr>
                    <w:numPr>
                      <w:ilvl w:val="0"/>
                      <w:numId w:val="17"/>
                    </w:numPr>
                    <w:spacing w:after="100" w:afterAutospacing="1"/>
                    <w:ind w:right="-254"/>
                    <w:rPr>
                      <w:rFonts w:cstheme="minorHAnsi"/>
                    </w:rPr>
                  </w:pPr>
                  <w:r w:rsidRPr="00B061DE">
                    <w:rPr>
                      <w:rFonts w:cstheme="minorHAnsi"/>
                    </w:rPr>
                    <w:t>Overhead Crane Operator</w:t>
                  </w:r>
                </w:p>
              </w:tc>
            </w:tr>
            <w:tr w:rsidR="00077C10" w:rsidRPr="00B061DE" w14:paraId="11ED43A0" w14:textId="77777777" w:rsidTr="00B56520">
              <w:trPr>
                <w:trHeight w:val="281"/>
              </w:trPr>
              <w:tc>
                <w:tcPr>
                  <w:tcW w:w="3595" w:type="dxa"/>
                </w:tcPr>
                <w:p w14:paraId="40D3018F" w14:textId="77777777" w:rsidR="00077C10" w:rsidRPr="00B061DE" w:rsidRDefault="00077C10" w:rsidP="00B56520">
                  <w:pPr>
                    <w:numPr>
                      <w:ilvl w:val="0"/>
                      <w:numId w:val="17"/>
                    </w:numPr>
                    <w:spacing w:after="100" w:afterAutospacing="1"/>
                    <w:ind w:right="-254"/>
                    <w:rPr>
                      <w:rFonts w:cstheme="minorHAnsi"/>
                    </w:rPr>
                  </w:pPr>
                  <w:r w:rsidRPr="00B061DE">
                    <w:rPr>
                      <w:rFonts w:cstheme="minorHAnsi"/>
                    </w:rPr>
                    <w:t>Forklift Operator</w:t>
                  </w:r>
                </w:p>
              </w:tc>
              <w:tc>
                <w:tcPr>
                  <w:tcW w:w="2430" w:type="dxa"/>
                </w:tcPr>
                <w:p w14:paraId="79EF99C5" w14:textId="77777777" w:rsidR="00077C10" w:rsidRPr="00B061DE" w:rsidRDefault="00077C10" w:rsidP="00B56520">
                  <w:pPr>
                    <w:numPr>
                      <w:ilvl w:val="0"/>
                      <w:numId w:val="17"/>
                    </w:numPr>
                    <w:spacing w:after="100" w:afterAutospacing="1"/>
                    <w:ind w:right="-254"/>
                    <w:rPr>
                      <w:rFonts w:cstheme="minorHAnsi"/>
                    </w:rPr>
                  </w:pPr>
                  <w:r w:rsidRPr="00B061DE">
                    <w:rPr>
                      <w:rFonts w:cstheme="minorHAnsi"/>
                    </w:rPr>
                    <w:t>Navigating OHS</w:t>
                  </w:r>
                </w:p>
              </w:tc>
              <w:tc>
                <w:tcPr>
                  <w:tcW w:w="4230" w:type="dxa"/>
                </w:tcPr>
                <w:p w14:paraId="77EB1E10" w14:textId="77777777" w:rsidR="00077C10" w:rsidRPr="00B061DE" w:rsidRDefault="00077C10" w:rsidP="00B56520">
                  <w:pPr>
                    <w:numPr>
                      <w:ilvl w:val="0"/>
                      <w:numId w:val="17"/>
                    </w:numPr>
                    <w:spacing w:after="100" w:afterAutospacing="1"/>
                    <w:ind w:right="89"/>
                    <w:rPr>
                      <w:rFonts w:cstheme="minorHAnsi"/>
                    </w:rPr>
                  </w:pPr>
                  <w:r w:rsidRPr="00B061DE">
                    <w:rPr>
                      <w:rFonts w:cstheme="minorHAnsi"/>
                    </w:rPr>
                    <w:t>Principles of Workplace Investigation</w:t>
                  </w:r>
                </w:p>
              </w:tc>
            </w:tr>
            <w:tr w:rsidR="00077C10" w:rsidRPr="00B061DE" w14:paraId="3C1310D7" w14:textId="77777777" w:rsidTr="00B56520">
              <w:trPr>
                <w:trHeight w:val="173"/>
              </w:trPr>
              <w:tc>
                <w:tcPr>
                  <w:tcW w:w="3595" w:type="dxa"/>
                </w:tcPr>
                <w:p w14:paraId="564815AF" w14:textId="71FF654A" w:rsidR="00077C10" w:rsidRPr="00B061DE" w:rsidRDefault="00B56520" w:rsidP="00B56520">
                  <w:pPr>
                    <w:numPr>
                      <w:ilvl w:val="0"/>
                      <w:numId w:val="17"/>
                    </w:numPr>
                    <w:spacing w:after="100" w:afterAutospacing="1"/>
                    <w:ind w:right="-254"/>
                    <w:rPr>
                      <w:rFonts w:cstheme="minorHAnsi"/>
                    </w:rPr>
                  </w:pPr>
                  <w:r w:rsidRPr="00B061DE">
                    <w:rPr>
                      <w:rFonts w:cstheme="minorHAnsi"/>
                    </w:rPr>
                    <w:t>Responding to OHS Investigations</w:t>
                  </w:r>
                </w:p>
              </w:tc>
              <w:tc>
                <w:tcPr>
                  <w:tcW w:w="2430" w:type="dxa"/>
                </w:tcPr>
                <w:p w14:paraId="2674BC22" w14:textId="3ABD6B4F" w:rsidR="00077C10" w:rsidRPr="00B061DE" w:rsidRDefault="00B56520" w:rsidP="00B56520">
                  <w:pPr>
                    <w:numPr>
                      <w:ilvl w:val="0"/>
                      <w:numId w:val="17"/>
                    </w:numPr>
                    <w:spacing w:after="100" w:afterAutospacing="1"/>
                    <w:ind w:right="-254"/>
                    <w:rPr>
                      <w:rFonts w:cstheme="minorHAnsi"/>
                    </w:rPr>
                  </w:pPr>
                  <w:r w:rsidRPr="00B061DE">
                    <w:rPr>
                      <w:rFonts w:cstheme="minorHAnsi"/>
                    </w:rPr>
                    <w:t>Leading Safety</w:t>
                  </w:r>
                </w:p>
              </w:tc>
              <w:tc>
                <w:tcPr>
                  <w:tcW w:w="4230" w:type="dxa"/>
                </w:tcPr>
                <w:p w14:paraId="67622ADB" w14:textId="274EB83A" w:rsidR="00077C10" w:rsidRPr="00B061DE" w:rsidRDefault="00B56520" w:rsidP="00B56520">
                  <w:pPr>
                    <w:numPr>
                      <w:ilvl w:val="0"/>
                      <w:numId w:val="17"/>
                    </w:numPr>
                    <w:spacing w:after="100" w:afterAutospacing="1"/>
                    <w:ind w:right="-254"/>
                    <w:rPr>
                      <w:rFonts w:cstheme="minorHAnsi"/>
                    </w:rPr>
                  </w:pPr>
                  <w:r w:rsidRPr="00B061DE">
                    <w:rPr>
                      <w:rFonts w:cstheme="minorHAnsi"/>
                    </w:rPr>
                    <w:t>Musculoskeletal Disorder Awareness</w:t>
                  </w:r>
                </w:p>
              </w:tc>
            </w:tr>
            <w:tr w:rsidR="00B56520" w:rsidRPr="00B061DE" w14:paraId="70D37864" w14:textId="77777777" w:rsidTr="00B56520">
              <w:trPr>
                <w:trHeight w:val="344"/>
              </w:trPr>
              <w:tc>
                <w:tcPr>
                  <w:tcW w:w="3595" w:type="dxa"/>
                </w:tcPr>
                <w:p w14:paraId="6A1C7B1D" w14:textId="7C5D2C24" w:rsidR="00B56520" w:rsidRPr="00B061DE" w:rsidRDefault="00B56520" w:rsidP="00B56520">
                  <w:pPr>
                    <w:numPr>
                      <w:ilvl w:val="0"/>
                      <w:numId w:val="17"/>
                    </w:numPr>
                    <w:ind w:right="-254"/>
                    <w:rPr>
                      <w:rFonts w:cstheme="minorHAnsi"/>
                    </w:rPr>
                  </w:pPr>
                  <w:r w:rsidRPr="00B061DE">
                    <w:rPr>
                      <w:rFonts w:cstheme="minorHAnsi"/>
                    </w:rPr>
                    <w:t>Safety Basics</w:t>
                  </w:r>
                </w:p>
              </w:tc>
              <w:tc>
                <w:tcPr>
                  <w:tcW w:w="2430" w:type="dxa"/>
                </w:tcPr>
                <w:p w14:paraId="61AC0856" w14:textId="77777777" w:rsidR="00B56520" w:rsidRPr="00B061DE" w:rsidRDefault="00B56520" w:rsidP="00B56520">
                  <w:pPr>
                    <w:spacing w:after="100" w:afterAutospacing="1"/>
                    <w:ind w:left="360" w:right="-254"/>
                    <w:rPr>
                      <w:rFonts w:cstheme="minorHAnsi"/>
                    </w:rPr>
                  </w:pPr>
                </w:p>
              </w:tc>
              <w:tc>
                <w:tcPr>
                  <w:tcW w:w="4230" w:type="dxa"/>
                </w:tcPr>
                <w:p w14:paraId="1FC8AE4D" w14:textId="77777777" w:rsidR="00B56520" w:rsidRPr="00B061DE" w:rsidRDefault="00B56520" w:rsidP="00B56520">
                  <w:pPr>
                    <w:spacing w:after="100" w:afterAutospacing="1"/>
                    <w:ind w:left="360" w:right="-254"/>
                    <w:rPr>
                      <w:rFonts w:cstheme="minorHAnsi"/>
                    </w:rPr>
                  </w:pPr>
                </w:p>
              </w:tc>
            </w:tr>
          </w:tbl>
          <w:p w14:paraId="7AA1AC4A" w14:textId="144334E8" w:rsidR="00077C10" w:rsidRPr="00B061DE" w:rsidRDefault="00077C10" w:rsidP="00B061DE">
            <w:pPr>
              <w:spacing w:after="120"/>
              <w:ind w:right="-254"/>
              <w:rPr>
                <w:rFonts w:cstheme="minorHAnsi"/>
                <w:b/>
                <w:bCs/>
                <w:u w:val="single"/>
              </w:rPr>
            </w:pPr>
            <w:r w:rsidRPr="00B061DE">
              <w:rPr>
                <w:noProof/>
              </w:rPr>
              <w:drawing>
                <wp:anchor distT="0" distB="0" distL="114300" distR="114300" simplePos="0" relativeHeight="251668480" behindDoc="0" locked="0" layoutInCell="1" allowOverlap="1" wp14:anchorId="5723393D" wp14:editId="7D57B95D">
                  <wp:simplePos x="0" y="0"/>
                  <wp:positionH relativeFrom="column">
                    <wp:posOffset>-7214870</wp:posOffset>
                  </wp:positionH>
                  <wp:positionV relativeFrom="paragraph">
                    <wp:posOffset>208915</wp:posOffset>
                  </wp:positionV>
                  <wp:extent cx="1835150" cy="804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5150" cy="804545"/>
                          </a:xfrm>
                          <a:prstGeom prst="rect">
                            <a:avLst/>
                          </a:prstGeom>
                          <a:noFill/>
                        </pic:spPr>
                      </pic:pic>
                    </a:graphicData>
                  </a:graphic>
                  <wp14:sizeRelH relativeFrom="page">
                    <wp14:pctWidth>0</wp14:pctWidth>
                  </wp14:sizeRelH>
                  <wp14:sizeRelV relativeFrom="page">
                    <wp14:pctHeight>0</wp14:pctHeight>
                  </wp14:sizeRelV>
                </wp:anchor>
              </w:drawing>
            </w:r>
            <w:r w:rsidRPr="00B061DE">
              <w:rPr>
                <w:rFonts w:cstheme="minorHAnsi"/>
                <w:b/>
                <w:bCs/>
              </w:rPr>
              <w:t>Register for courses via our website by visiting:</w:t>
            </w:r>
            <w:r w:rsidR="00407559">
              <w:rPr>
                <w:rFonts w:cstheme="minorHAnsi"/>
                <w:b/>
                <w:bCs/>
              </w:rPr>
              <w:t xml:space="preserve"> </w:t>
            </w:r>
            <w:hyperlink r:id="rId21" w:history="1">
              <w:r w:rsidR="00407559" w:rsidRPr="00707195">
                <w:rPr>
                  <w:rStyle w:val="Hyperlink"/>
                  <w:rFonts w:cstheme="minorHAnsi"/>
                </w:rPr>
                <w:t>https://www.mhsa.ab.ca</w:t>
              </w:r>
            </w:hyperlink>
          </w:p>
          <w:p w14:paraId="54C6BAC2" w14:textId="77777777" w:rsidR="00B061DE" w:rsidRDefault="00B061DE" w:rsidP="00077C10">
            <w:pPr>
              <w:ind w:left="-125" w:right="-259"/>
              <w:rPr>
                <w:rFonts w:cstheme="minorHAnsi"/>
                <w:b/>
                <w:bCs/>
                <w:u w:val="single"/>
              </w:rPr>
            </w:pPr>
          </w:p>
          <w:p w14:paraId="42FA3577" w14:textId="77777777" w:rsidR="00B061DE" w:rsidRDefault="00B061DE" w:rsidP="00077C10">
            <w:pPr>
              <w:ind w:left="-125" w:right="-259"/>
              <w:rPr>
                <w:rFonts w:cstheme="minorHAnsi"/>
                <w:b/>
                <w:bCs/>
                <w:u w:val="single"/>
              </w:rPr>
            </w:pPr>
          </w:p>
          <w:p w14:paraId="5C342630" w14:textId="77777777" w:rsidR="00B061DE" w:rsidRDefault="00B061DE" w:rsidP="00077C10">
            <w:pPr>
              <w:ind w:left="-125" w:right="-259"/>
              <w:rPr>
                <w:rFonts w:cstheme="minorHAnsi"/>
                <w:b/>
                <w:bCs/>
                <w:u w:val="single"/>
              </w:rPr>
            </w:pPr>
          </w:p>
          <w:p w14:paraId="298B6FC5" w14:textId="77777777" w:rsidR="00B061DE" w:rsidRDefault="00B061DE" w:rsidP="00077C10">
            <w:pPr>
              <w:ind w:left="-125" w:right="-259"/>
              <w:rPr>
                <w:rFonts w:cstheme="minorHAnsi"/>
                <w:b/>
                <w:bCs/>
                <w:u w:val="single"/>
              </w:rPr>
            </w:pPr>
          </w:p>
          <w:p w14:paraId="208A19AD" w14:textId="77777777" w:rsidR="00B061DE" w:rsidRDefault="00B061DE" w:rsidP="00077C10">
            <w:pPr>
              <w:ind w:left="-125" w:right="-259"/>
              <w:rPr>
                <w:rFonts w:cstheme="minorHAnsi"/>
                <w:b/>
                <w:bCs/>
                <w:u w:val="single"/>
              </w:rPr>
            </w:pPr>
          </w:p>
          <w:p w14:paraId="5E0B8892" w14:textId="77777777" w:rsidR="00B061DE" w:rsidRDefault="00B061DE" w:rsidP="00077C10">
            <w:pPr>
              <w:ind w:left="-125" w:right="-259"/>
              <w:rPr>
                <w:rFonts w:cstheme="minorHAnsi"/>
                <w:b/>
                <w:bCs/>
                <w:u w:val="single"/>
              </w:rPr>
            </w:pPr>
          </w:p>
          <w:p w14:paraId="71EC1740" w14:textId="77777777" w:rsidR="00B061DE" w:rsidRDefault="00B061DE" w:rsidP="00077C10">
            <w:pPr>
              <w:ind w:left="-125" w:right="-259"/>
              <w:rPr>
                <w:rFonts w:cstheme="minorHAnsi"/>
                <w:b/>
                <w:bCs/>
                <w:u w:val="single"/>
              </w:rPr>
            </w:pPr>
          </w:p>
          <w:p w14:paraId="34752521" w14:textId="77777777" w:rsidR="00B061DE" w:rsidRDefault="00B061DE" w:rsidP="00077C10">
            <w:pPr>
              <w:ind w:left="-125" w:right="-259"/>
              <w:rPr>
                <w:rFonts w:cstheme="minorHAnsi"/>
                <w:b/>
                <w:bCs/>
                <w:u w:val="single"/>
              </w:rPr>
            </w:pPr>
          </w:p>
          <w:p w14:paraId="21BA30A2" w14:textId="77777777" w:rsidR="00111F81" w:rsidRDefault="00111F81" w:rsidP="00077C10">
            <w:pPr>
              <w:ind w:left="-125" w:right="-259"/>
              <w:rPr>
                <w:rFonts w:cstheme="minorHAnsi"/>
                <w:b/>
                <w:bCs/>
                <w:u w:val="single"/>
              </w:rPr>
            </w:pPr>
          </w:p>
          <w:p w14:paraId="004BCE7B" w14:textId="177940DE" w:rsidR="00077C10" w:rsidRPr="00B061DE" w:rsidRDefault="00077C10" w:rsidP="00077C10">
            <w:pPr>
              <w:ind w:left="-125" w:right="-259"/>
              <w:rPr>
                <w:rFonts w:cstheme="minorHAnsi"/>
                <w:b/>
                <w:bCs/>
                <w:u w:val="single"/>
              </w:rPr>
            </w:pPr>
            <w:r w:rsidRPr="00B061DE">
              <w:rPr>
                <w:rFonts w:cstheme="minorHAnsi"/>
                <w:b/>
                <w:bCs/>
                <w:u w:val="single"/>
              </w:rPr>
              <w:lastRenderedPageBreak/>
              <w:t>References</w:t>
            </w:r>
          </w:p>
          <w:p w14:paraId="77DB3C25" w14:textId="77777777" w:rsidR="00077C10" w:rsidRPr="00B061DE" w:rsidRDefault="00077C10" w:rsidP="00077C10">
            <w:pPr>
              <w:ind w:left="-125" w:right="-259"/>
              <w:rPr>
                <w:rFonts w:cstheme="minorHAnsi"/>
              </w:rPr>
            </w:pPr>
            <w:r w:rsidRPr="00B061DE">
              <w:rPr>
                <w:rFonts w:cstheme="minorHAnsi"/>
                <w:b/>
                <w:bCs/>
              </w:rPr>
              <w:t xml:space="preserve">Alberta </w:t>
            </w:r>
            <w:proofErr w:type="spellStart"/>
            <w:r w:rsidRPr="00B061DE">
              <w:rPr>
                <w:rFonts w:cstheme="minorHAnsi"/>
                <w:b/>
                <w:bCs/>
              </w:rPr>
              <w:t>Labour</w:t>
            </w:r>
            <w:proofErr w:type="spellEnd"/>
            <w:r w:rsidRPr="00B061DE">
              <w:rPr>
                <w:rFonts w:cstheme="minorHAnsi"/>
                <w:b/>
                <w:bCs/>
              </w:rPr>
              <w:t>, Occupational Health and Safety Act, June 1, 2018,</w:t>
            </w:r>
            <w:r w:rsidRPr="00B061DE">
              <w:rPr>
                <w:rFonts w:cstheme="minorHAnsi"/>
              </w:rPr>
              <w:t xml:space="preserve"> </w:t>
            </w:r>
            <w:hyperlink r:id="rId22" w:history="1">
              <w:r w:rsidRPr="00B061DE">
                <w:rPr>
                  <w:rFonts w:cstheme="minorHAnsi"/>
                  <w:color w:val="0563C1" w:themeColor="hyperlink"/>
                  <w:u w:val="single"/>
                </w:rPr>
                <w:t>http://www.qp.alberta.ca/1266.cfm?page=O02P1.cfm&amp;leg_type=Acts&amp;isbncln=978077980049 0&amp;display=html.</w:t>
              </w:r>
            </w:hyperlink>
            <w:r w:rsidRPr="00B061DE">
              <w:rPr>
                <w:rFonts w:cstheme="minorHAnsi"/>
              </w:rPr>
              <w:t xml:space="preserve"> </w:t>
            </w:r>
          </w:p>
          <w:p w14:paraId="309F4A02" w14:textId="4154AC62" w:rsidR="00077C10" w:rsidRPr="00B061DE" w:rsidRDefault="00077C10" w:rsidP="00077C10">
            <w:pPr>
              <w:ind w:left="-125" w:right="-259"/>
              <w:rPr>
                <w:rFonts w:cstheme="minorHAnsi"/>
              </w:rPr>
            </w:pPr>
          </w:p>
          <w:p w14:paraId="69E6FE39" w14:textId="2F85A837" w:rsidR="00077C10" w:rsidRPr="00B061DE" w:rsidRDefault="00077C10" w:rsidP="00077C10">
            <w:pPr>
              <w:ind w:left="-125" w:right="-259"/>
              <w:rPr>
                <w:rFonts w:cstheme="minorHAnsi"/>
              </w:rPr>
            </w:pPr>
            <w:r w:rsidRPr="00B061DE">
              <w:rPr>
                <w:rFonts w:cstheme="minorHAnsi"/>
                <w:b/>
                <w:bCs/>
                <w:u w:val="single"/>
              </w:rPr>
              <w:t xml:space="preserve">Alberta </w:t>
            </w:r>
            <w:proofErr w:type="spellStart"/>
            <w:r w:rsidRPr="00B061DE">
              <w:rPr>
                <w:rFonts w:cstheme="minorHAnsi"/>
                <w:b/>
                <w:bCs/>
                <w:u w:val="single"/>
              </w:rPr>
              <w:t>Labour</w:t>
            </w:r>
            <w:proofErr w:type="spellEnd"/>
            <w:r w:rsidRPr="00B061DE">
              <w:rPr>
                <w:rFonts w:cstheme="minorHAnsi"/>
                <w:b/>
                <w:bCs/>
                <w:u w:val="single"/>
              </w:rPr>
              <w:t>, Reporting and Investigating Potentially Serious Incidents (PSI), Bulletin</w:t>
            </w:r>
            <w:r w:rsidRPr="00B061DE">
              <w:rPr>
                <w:rFonts w:cstheme="minorHAnsi"/>
              </w:rPr>
              <w:t xml:space="preserve">, </w:t>
            </w:r>
            <w:hyperlink r:id="rId23" w:history="1">
              <w:r w:rsidRPr="00B061DE">
                <w:rPr>
                  <w:rFonts w:cstheme="minorHAnsi"/>
                  <w:color w:val="0563C1" w:themeColor="hyperlink"/>
                  <w:u w:val="single"/>
                </w:rPr>
                <w:t>https://ohs-pubstore.labour.alberta.ca/li016-1</w:t>
              </w:r>
            </w:hyperlink>
          </w:p>
          <w:p w14:paraId="5DB3C631" w14:textId="7E855DF1" w:rsidR="00077C10" w:rsidRPr="00B061DE" w:rsidRDefault="00077C10" w:rsidP="00077C10">
            <w:pPr>
              <w:ind w:left="-125" w:right="-259"/>
              <w:rPr>
                <w:rFonts w:cstheme="minorHAnsi"/>
              </w:rPr>
            </w:pPr>
          </w:p>
          <w:p w14:paraId="54C73ECF" w14:textId="16EA4B23" w:rsidR="00077C10" w:rsidRPr="00B061DE" w:rsidRDefault="00077C10" w:rsidP="00077C10">
            <w:pPr>
              <w:ind w:left="-125" w:right="-259"/>
              <w:rPr>
                <w:rFonts w:cstheme="minorHAnsi"/>
              </w:rPr>
            </w:pPr>
            <w:r w:rsidRPr="00B061DE">
              <w:rPr>
                <w:rFonts w:cstheme="minorHAnsi"/>
                <w:b/>
                <w:bCs/>
                <w:u w:val="single"/>
              </w:rPr>
              <w:t xml:space="preserve">Alberta </w:t>
            </w:r>
            <w:proofErr w:type="spellStart"/>
            <w:r w:rsidRPr="00B061DE">
              <w:rPr>
                <w:rFonts w:cstheme="minorHAnsi"/>
                <w:b/>
                <w:bCs/>
                <w:u w:val="single"/>
              </w:rPr>
              <w:t>Labour</w:t>
            </w:r>
            <w:proofErr w:type="spellEnd"/>
            <w:r w:rsidRPr="00B061DE">
              <w:rPr>
                <w:rFonts w:cstheme="minorHAnsi"/>
                <w:b/>
                <w:bCs/>
                <w:u w:val="single"/>
              </w:rPr>
              <w:t xml:space="preserve"> Report potentially serious incidents (PSI) website: </w:t>
            </w:r>
            <w:hyperlink r:id="rId24" w:history="1">
              <w:r w:rsidRPr="00B061DE">
                <w:rPr>
                  <w:rFonts w:cstheme="minorHAnsi"/>
                  <w:color w:val="0563C1" w:themeColor="hyperlink"/>
                  <w:u w:val="single"/>
                </w:rPr>
                <w:t>https://www.alberta.ca/report-potentially-serious-incidents.aspx</w:t>
              </w:r>
            </w:hyperlink>
          </w:p>
          <w:p w14:paraId="7AC17272" w14:textId="77777777" w:rsidR="00077C10" w:rsidRPr="00B061DE" w:rsidRDefault="00077C10" w:rsidP="00077C10">
            <w:pPr>
              <w:ind w:left="-125" w:right="-259"/>
              <w:rPr>
                <w:rFonts w:cstheme="minorHAnsi"/>
              </w:rPr>
            </w:pPr>
          </w:p>
          <w:p w14:paraId="2EF74E3B" w14:textId="77777777" w:rsidR="00077C10" w:rsidRPr="00B061DE" w:rsidRDefault="00077C10" w:rsidP="00077C10">
            <w:pPr>
              <w:ind w:left="-125" w:right="-259"/>
              <w:rPr>
                <w:rFonts w:cstheme="minorHAnsi"/>
                <w:b/>
                <w:bCs/>
                <w:u w:val="single"/>
              </w:rPr>
            </w:pPr>
            <w:r w:rsidRPr="00B061DE">
              <w:rPr>
                <w:rFonts w:cstheme="minorHAnsi"/>
                <w:b/>
                <w:bCs/>
                <w:u w:val="single"/>
              </w:rPr>
              <w:t>Energy Safety Canada</w:t>
            </w:r>
          </w:p>
          <w:p w14:paraId="6080F8F6" w14:textId="77777777" w:rsidR="00077C10" w:rsidRPr="00B061DE" w:rsidRDefault="00E47173" w:rsidP="00077C10">
            <w:pPr>
              <w:ind w:left="-125" w:right="-259"/>
              <w:rPr>
                <w:rFonts w:cstheme="minorHAnsi"/>
              </w:rPr>
            </w:pPr>
            <w:hyperlink r:id="rId25" w:history="1">
              <w:r w:rsidR="00077C10" w:rsidRPr="00B061DE">
                <w:rPr>
                  <w:rFonts w:cstheme="minorHAnsi"/>
                  <w:color w:val="0563C1" w:themeColor="hyperlink"/>
                  <w:u w:val="single"/>
                </w:rPr>
                <w:t>www.energysafetycanada.com/_Resources/Guidelines-Reports/POTENTIALLY-SERIOUS-INCIDENT-(PSI)-GUIDELINE</w:t>
              </w:r>
            </w:hyperlink>
          </w:p>
          <w:p w14:paraId="4EDBD2CD" w14:textId="77777777" w:rsidR="00077C10" w:rsidRPr="00B061DE" w:rsidRDefault="00077C10" w:rsidP="00077C10">
            <w:pPr>
              <w:ind w:left="-125" w:right="-259"/>
              <w:rPr>
                <w:rFonts w:cstheme="minorHAnsi"/>
              </w:rPr>
            </w:pPr>
          </w:p>
          <w:p w14:paraId="6232EFB7" w14:textId="77777777" w:rsidR="00077C10" w:rsidRPr="00B061DE" w:rsidRDefault="00E47173" w:rsidP="00077C10">
            <w:pPr>
              <w:ind w:left="-125" w:right="-259"/>
              <w:rPr>
                <w:color w:val="0563C1" w:themeColor="hyperlink"/>
                <w:u w:val="single"/>
              </w:rPr>
            </w:pPr>
            <w:hyperlink r:id="rId26" w:history="1">
              <w:r w:rsidR="00077C10" w:rsidRPr="00B061DE">
                <w:rPr>
                  <w:rFonts w:cstheme="minorHAnsi"/>
                  <w:color w:val="0563C1" w:themeColor="hyperlink"/>
                  <w:u w:val="single"/>
                </w:rPr>
                <w:t>Potential Serious Incidents Toolbox Presentation (energysafetycanada.com)</w:t>
              </w:r>
            </w:hyperlink>
          </w:p>
          <w:p w14:paraId="270702A9" w14:textId="77777777" w:rsidR="00077C10" w:rsidRPr="00B061DE" w:rsidRDefault="00077C10" w:rsidP="00077C10">
            <w:pPr>
              <w:ind w:left="-125" w:right="-259"/>
              <w:rPr>
                <w:rFonts w:cstheme="minorHAnsi"/>
                <w:b/>
                <w:bCs/>
                <w:u w:val="single"/>
              </w:rPr>
            </w:pPr>
          </w:p>
          <w:p w14:paraId="58442BAD" w14:textId="4917899C" w:rsidR="00077C10" w:rsidRPr="00B061DE" w:rsidRDefault="00077C10" w:rsidP="00077C10">
            <w:pPr>
              <w:ind w:left="-125" w:right="-259"/>
              <w:rPr>
                <w:rFonts w:cstheme="minorHAnsi"/>
              </w:rPr>
            </w:pPr>
            <w:r w:rsidRPr="00B061DE">
              <w:rPr>
                <w:rFonts w:cstheme="minorHAnsi"/>
                <w:b/>
                <w:bCs/>
                <w:u w:val="single"/>
              </w:rPr>
              <w:t>WCB</w:t>
            </w:r>
          </w:p>
          <w:p w14:paraId="4A4C6AA2" w14:textId="23368696" w:rsidR="00077C10" w:rsidRPr="00B061DE" w:rsidRDefault="00077C10" w:rsidP="00077C10">
            <w:pPr>
              <w:ind w:left="-125" w:right="-259"/>
            </w:pPr>
            <w:r w:rsidRPr="00B061DE">
              <w:t xml:space="preserve">Alberta Potentially serious incident (PSIs) Report </w:t>
            </w:r>
            <w:r w:rsidR="00B56520" w:rsidRPr="00B061DE">
              <w:t>October 1, 2021</w:t>
            </w:r>
          </w:p>
          <w:p w14:paraId="3A24E517" w14:textId="77777777" w:rsidR="00F61FAE" w:rsidRPr="00B061DE" w:rsidRDefault="00077C10" w:rsidP="00B56520">
            <w:pPr>
              <w:ind w:left="-125" w:right="-259"/>
            </w:pPr>
            <w:r w:rsidRPr="00B061DE">
              <w:t xml:space="preserve">Alberta Potentially serious incident (PSIs) report -Manufacturers Health &amp; Safety Association PSI Report </w:t>
            </w:r>
            <w:r w:rsidR="00B56520" w:rsidRPr="00B061DE">
              <w:t xml:space="preserve">October 1, </w:t>
            </w:r>
            <w:r w:rsidRPr="00B061DE">
              <w:t>2021</w:t>
            </w:r>
          </w:p>
          <w:p w14:paraId="1AA6F4F5" w14:textId="77777777" w:rsidR="009A51D2" w:rsidRPr="00B061DE" w:rsidRDefault="009A51D2" w:rsidP="00B56520">
            <w:pPr>
              <w:ind w:left="-125" w:right="-259"/>
            </w:pPr>
          </w:p>
          <w:p w14:paraId="4E23A5E4" w14:textId="77777777" w:rsidR="00B061DE" w:rsidRPr="00B061DE" w:rsidRDefault="009A51D2" w:rsidP="00B061DE">
            <w:pPr>
              <w:ind w:left="-125" w:right="-259"/>
              <w:rPr>
                <w:rFonts w:cstheme="minorHAnsi"/>
                <w:b/>
                <w:bCs/>
                <w:u w:val="single"/>
              </w:rPr>
            </w:pPr>
            <w:r w:rsidRPr="00B061DE">
              <w:rPr>
                <w:rFonts w:cstheme="minorHAnsi"/>
                <w:b/>
                <w:bCs/>
                <w:u w:val="single"/>
              </w:rPr>
              <w:t>OHS Changes/ Updates</w:t>
            </w:r>
          </w:p>
          <w:p w14:paraId="13BFB368" w14:textId="23175B40" w:rsidR="00B061DE" w:rsidRPr="00B061DE" w:rsidRDefault="00E47173" w:rsidP="00B061DE">
            <w:pPr>
              <w:ind w:left="-125" w:right="-259"/>
              <w:rPr>
                <w:rFonts w:cstheme="minorHAnsi"/>
                <w:b/>
                <w:bCs/>
                <w:u w:val="single"/>
              </w:rPr>
            </w:pPr>
            <w:hyperlink r:id="rId27" w:history="1">
              <w:r w:rsidR="00B061DE" w:rsidRPr="00B061DE">
                <w:rPr>
                  <w:color w:val="0000FF"/>
                  <w:u w:val="single"/>
                </w:rPr>
                <w:t>BREAKING: Changes to OHS Legislation Announced — Manufacturers' Health &amp; Safety Association (mhsa.ab.ca)</w:t>
              </w:r>
            </w:hyperlink>
          </w:p>
        </w:tc>
      </w:tr>
      <w:tr w:rsidR="003D1B71" w:rsidRPr="00554EE7" w14:paraId="20FE1759" w14:textId="77777777" w:rsidTr="00F61FAE">
        <w:tblPrEx>
          <w:tblCellMar>
            <w:left w:w="115" w:type="dxa"/>
            <w:right w:w="115" w:type="dxa"/>
          </w:tblCellMar>
        </w:tblPrEx>
        <w:trPr>
          <w:trHeight w:val="1164"/>
        </w:trPr>
        <w:tc>
          <w:tcPr>
            <w:tcW w:w="720" w:type="dxa"/>
          </w:tcPr>
          <w:p w14:paraId="3C3CCCE4" w14:textId="6E45EEFD" w:rsidR="000E08AB" w:rsidRPr="0056708E" w:rsidRDefault="000E08AB" w:rsidP="000E08AB">
            <w:pPr>
              <w:pStyle w:val="BodyText"/>
              <w:kinsoku w:val="0"/>
              <w:overflowPunct w:val="0"/>
              <w:rPr>
                <w:rFonts w:ascii="Calibri" w:hAnsi="Calibri" w:cs="Calibri"/>
                <w:color w:val="0072C7" w:themeColor="accent2"/>
              </w:rPr>
            </w:pPr>
          </w:p>
        </w:tc>
        <w:tc>
          <w:tcPr>
            <w:tcW w:w="2966" w:type="dxa"/>
            <w:gridSpan w:val="2"/>
          </w:tcPr>
          <w:p w14:paraId="2C2264A3" w14:textId="44458138" w:rsidR="003D1B71" w:rsidRDefault="003D1B71">
            <w:pPr>
              <w:pStyle w:val="BodyText"/>
              <w:kinsoku w:val="0"/>
              <w:overflowPunct w:val="0"/>
              <w:rPr>
                <w:rFonts w:ascii="Calibri" w:hAnsi="Calibri" w:cs="Calibri"/>
                <w:color w:val="0072C7" w:themeColor="accent2"/>
              </w:rPr>
            </w:pPr>
          </w:p>
          <w:p w14:paraId="397B23A7" w14:textId="2A87F23A" w:rsidR="007633C7" w:rsidRDefault="007633C7">
            <w:pPr>
              <w:pStyle w:val="BodyText"/>
              <w:kinsoku w:val="0"/>
              <w:overflowPunct w:val="0"/>
              <w:rPr>
                <w:rFonts w:ascii="Calibri" w:hAnsi="Calibri" w:cs="Calibri"/>
                <w:color w:val="0072C7" w:themeColor="accent2"/>
              </w:rPr>
            </w:pPr>
          </w:p>
          <w:p w14:paraId="3AB4556C" w14:textId="333DE26F" w:rsidR="007633C7" w:rsidRDefault="007633C7">
            <w:pPr>
              <w:pStyle w:val="BodyText"/>
              <w:kinsoku w:val="0"/>
              <w:overflowPunct w:val="0"/>
              <w:rPr>
                <w:rFonts w:ascii="Calibri" w:hAnsi="Calibri" w:cs="Calibri"/>
                <w:color w:val="0072C7" w:themeColor="accent2"/>
              </w:rPr>
            </w:pPr>
          </w:p>
          <w:p w14:paraId="682479C3" w14:textId="5A2DB839" w:rsidR="007633C7" w:rsidRDefault="007633C7">
            <w:pPr>
              <w:pStyle w:val="BodyText"/>
              <w:kinsoku w:val="0"/>
              <w:overflowPunct w:val="0"/>
              <w:rPr>
                <w:rFonts w:ascii="Calibri" w:hAnsi="Calibri" w:cs="Calibri"/>
                <w:color w:val="0072C7" w:themeColor="accent2"/>
              </w:rPr>
            </w:pPr>
          </w:p>
          <w:p w14:paraId="3682B14A" w14:textId="76381A07" w:rsidR="007633C7" w:rsidRDefault="007633C7">
            <w:pPr>
              <w:pStyle w:val="BodyText"/>
              <w:kinsoku w:val="0"/>
              <w:overflowPunct w:val="0"/>
              <w:rPr>
                <w:rFonts w:ascii="Calibri" w:hAnsi="Calibri" w:cs="Calibri"/>
                <w:color w:val="0072C7" w:themeColor="accent2"/>
              </w:rPr>
            </w:pPr>
          </w:p>
          <w:p w14:paraId="58BEF423" w14:textId="71A2CD15" w:rsidR="007633C7" w:rsidRDefault="007633C7">
            <w:pPr>
              <w:pStyle w:val="BodyText"/>
              <w:kinsoku w:val="0"/>
              <w:overflowPunct w:val="0"/>
              <w:rPr>
                <w:rFonts w:ascii="Calibri" w:hAnsi="Calibri" w:cs="Calibri"/>
                <w:color w:val="0072C7" w:themeColor="accent2"/>
              </w:rPr>
            </w:pPr>
          </w:p>
          <w:p w14:paraId="558157CF" w14:textId="1743F54E" w:rsidR="007633C7" w:rsidRDefault="007633C7">
            <w:pPr>
              <w:pStyle w:val="BodyText"/>
              <w:kinsoku w:val="0"/>
              <w:overflowPunct w:val="0"/>
              <w:rPr>
                <w:rFonts w:ascii="Calibri" w:hAnsi="Calibri" w:cs="Calibri"/>
                <w:color w:val="0072C7" w:themeColor="accent2"/>
              </w:rPr>
            </w:pPr>
          </w:p>
          <w:p w14:paraId="04D26F77" w14:textId="1C66661C" w:rsidR="007633C7" w:rsidRDefault="007633C7">
            <w:pPr>
              <w:pStyle w:val="BodyText"/>
              <w:kinsoku w:val="0"/>
              <w:overflowPunct w:val="0"/>
              <w:rPr>
                <w:rFonts w:ascii="Calibri" w:hAnsi="Calibri" w:cs="Calibri"/>
                <w:color w:val="0072C7" w:themeColor="accent2"/>
              </w:rPr>
            </w:pPr>
          </w:p>
          <w:p w14:paraId="7419FABC" w14:textId="655FEA7E" w:rsidR="007633C7" w:rsidRDefault="009B168E">
            <w:pPr>
              <w:pStyle w:val="BodyText"/>
              <w:kinsoku w:val="0"/>
              <w:overflowPunct w:val="0"/>
              <w:rPr>
                <w:rFonts w:ascii="Calibri" w:hAnsi="Calibri" w:cs="Calibri"/>
                <w:color w:val="0072C7" w:themeColor="accent2"/>
              </w:rPr>
            </w:pPr>
            <w:r w:rsidRPr="009B168E">
              <w:rPr>
                <w:rFonts w:ascii="Calibri" w:hAnsi="Calibri" w:cs="Calibri"/>
                <w:noProof/>
                <w:color w:val="0072C7" w:themeColor="accent2"/>
              </w:rPr>
              <w:drawing>
                <wp:anchor distT="0" distB="0" distL="114300" distR="114300" simplePos="0" relativeHeight="251682816" behindDoc="0" locked="0" layoutInCell="1" allowOverlap="1" wp14:anchorId="6CEB42E2" wp14:editId="38906B88">
                  <wp:simplePos x="0" y="0"/>
                  <wp:positionH relativeFrom="column">
                    <wp:posOffset>-272415</wp:posOffset>
                  </wp:positionH>
                  <wp:positionV relativeFrom="paragraph">
                    <wp:posOffset>96924</wp:posOffset>
                  </wp:positionV>
                  <wp:extent cx="1577477" cy="1684166"/>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77477" cy="1684166"/>
                          </a:xfrm>
                          <a:prstGeom prst="rect">
                            <a:avLst/>
                          </a:prstGeom>
                        </pic:spPr>
                      </pic:pic>
                    </a:graphicData>
                  </a:graphic>
                  <wp14:sizeRelH relativeFrom="page">
                    <wp14:pctWidth>0</wp14:pctWidth>
                  </wp14:sizeRelH>
                  <wp14:sizeRelV relativeFrom="page">
                    <wp14:pctHeight>0</wp14:pctHeight>
                  </wp14:sizeRelV>
                </wp:anchor>
              </w:drawing>
            </w:r>
          </w:p>
          <w:p w14:paraId="6D55B721" w14:textId="26DF7388" w:rsidR="007633C7" w:rsidRDefault="007633C7">
            <w:pPr>
              <w:pStyle w:val="BodyText"/>
              <w:kinsoku w:val="0"/>
              <w:overflowPunct w:val="0"/>
              <w:rPr>
                <w:rFonts w:ascii="Calibri" w:hAnsi="Calibri" w:cs="Calibri"/>
                <w:color w:val="0072C7" w:themeColor="accent2"/>
              </w:rPr>
            </w:pPr>
          </w:p>
          <w:p w14:paraId="42A23158" w14:textId="634BE3EB" w:rsidR="007633C7" w:rsidRDefault="007633C7">
            <w:pPr>
              <w:pStyle w:val="BodyText"/>
              <w:kinsoku w:val="0"/>
              <w:overflowPunct w:val="0"/>
              <w:rPr>
                <w:rFonts w:ascii="Calibri" w:hAnsi="Calibri" w:cs="Calibri"/>
                <w:color w:val="0072C7" w:themeColor="accent2"/>
              </w:rPr>
            </w:pPr>
          </w:p>
          <w:p w14:paraId="0841F922" w14:textId="254815FC" w:rsidR="007633C7" w:rsidRDefault="007633C7">
            <w:pPr>
              <w:pStyle w:val="BodyText"/>
              <w:kinsoku w:val="0"/>
              <w:overflowPunct w:val="0"/>
              <w:rPr>
                <w:rFonts w:ascii="Calibri" w:hAnsi="Calibri" w:cs="Calibri"/>
                <w:color w:val="0072C7" w:themeColor="accent2"/>
              </w:rPr>
            </w:pPr>
          </w:p>
          <w:p w14:paraId="25856A71" w14:textId="77777777" w:rsidR="00F61FAE" w:rsidRDefault="00F61FAE">
            <w:pPr>
              <w:pStyle w:val="BodyText"/>
              <w:kinsoku w:val="0"/>
              <w:overflowPunct w:val="0"/>
              <w:rPr>
                <w:rFonts w:ascii="Calibri" w:hAnsi="Calibri" w:cs="Calibri"/>
                <w:color w:val="0072C7" w:themeColor="accent2"/>
              </w:rPr>
            </w:pPr>
          </w:p>
          <w:p w14:paraId="6ACFC8B7" w14:textId="77777777" w:rsidR="00F61FAE" w:rsidRDefault="00F61FAE">
            <w:pPr>
              <w:pStyle w:val="BodyText"/>
              <w:kinsoku w:val="0"/>
              <w:overflowPunct w:val="0"/>
              <w:rPr>
                <w:rFonts w:ascii="Calibri" w:hAnsi="Calibri" w:cs="Calibri"/>
                <w:color w:val="0072C7" w:themeColor="accent2"/>
              </w:rPr>
            </w:pPr>
          </w:p>
          <w:p w14:paraId="71A5122F" w14:textId="77777777" w:rsidR="00F61FAE" w:rsidRDefault="00F61FAE">
            <w:pPr>
              <w:pStyle w:val="BodyText"/>
              <w:kinsoku w:val="0"/>
              <w:overflowPunct w:val="0"/>
              <w:rPr>
                <w:rFonts w:ascii="Calibri" w:hAnsi="Calibri" w:cs="Calibri"/>
                <w:color w:val="0072C7" w:themeColor="accent2"/>
              </w:rPr>
            </w:pPr>
          </w:p>
          <w:p w14:paraId="6D93E867" w14:textId="05983AEE" w:rsidR="00F61FAE" w:rsidRDefault="00F61FAE">
            <w:pPr>
              <w:pStyle w:val="BodyText"/>
              <w:kinsoku w:val="0"/>
              <w:overflowPunct w:val="0"/>
              <w:rPr>
                <w:rFonts w:ascii="Calibri" w:hAnsi="Calibri" w:cs="Calibri"/>
                <w:color w:val="0072C7" w:themeColor="accent2"/>
              </w:rPr>
            </w:pPr>
          </w:p>
          <w:p w14:paraId="7EAFD3D9" w14:textId="573C9E21" w:rsidR="00F61FAE" w:rsidRDefault="00F61FAE">
            <w:pPr>
              <w:pStyle w:val="BodyText"/>
              <w:kinsoku w:val="0"/>
              <w:overflowPunct w:val="0"/>
              <w:rPr>
                <w:rFonts w:ascii="Calibri" w:hAnsi="Calibri" w:cs="Calibri"/>
                <w:color w:val="0072C7" w:themeColor="accent2"/>
              </w:rPr>
            </w:pPr>
          </w:p>
          <w:p w14:paraId="72372F6C" w14:textId="641C0033" w:rsidR="00F61FAE" w:rsidRDefault="00F61FAE">
            <w:pPr>
              <w:pStyle w:val="BodyText"/>
              <w:kinsoku w:val="0"/>
              <w:overflowPunct w:val="0"/>
              <w:rPr>
                <w:rFonts w:ascii="Calibri" w:hAnsi="Calibri" w:cs="Calibri"/>
                <w:color w:val="0072C7" w:themeColor="accent2"/>
              </w:rPr>
            </w:pPr>
          </w:p>
          <w:p w14:paraId="43F548D0" w14:textId="3F9A20A5" w:rsidR="00F61FAE" w:rsidRDefault="00F61FAE">
            <w:pPr>
              <w:pStyle w:val="BodyText"/>
              <w:kinsoku w:val="0"/>
              <w:overflowPunct w:val="0"/>
              <w:rPr>
                <w:rFonts w:ascii="Calibri" w:hAnsi="Calibri" w:cs="Calibri"/>
                <w:color w:val="0072C7" w:themeColor="accent2"/>
              </w:rPr>
            </w:pPr>
          </w:p>
          <w:p w14:paraId="2DD4ABBC" w14:textId="17EA1697" w:rsidR="00F61FAE" w:rsidRDefault="00F61FAE">
            <w:pPr>
              <w:pStyle w:val="BodyText"/>
              <w:kinsoku w:val="0"/>
              <w:overflowPunct w:val="0"/>
              <w:rPr>
                <w:rFonts w:ascii="Calibri" w:hAnsi="Calibri" w:cs="Calibri"/>
                <w:color w:val="0072C7" w:themeColor="accent2"/>
              </w:rPr>
            </w:pPr>
          </w:p>
          <w:p w14:paraId="23755D1F" w14:textId="1F8AB559" w:rsidR="00F61FAE" w:rsidRDefault="00F61FAE">
            <w:pPr>
              <w:pStyle w:val="BodyText"/>
              <w:kinsoku w:val="0"/>
              <w:overflowPunct w:val="0"/>
              <w:rPr>
                <w:rFonts w:ascii="Calibri" w:hAnsi="Calibri" w:cs="Calibri"/>
                <w:color w:val="0072C7" w:themeColor="accent2"/>
              </w:rPr>
            </w:pPr>
          </w:p>
          <w:p w14:paraId="65E1A3F9" w14:textId="2F43B598" w:rsidR="00F61FAE" w:rsidRDefault="00F61FAE">
            <w:pPr>
              <w:pStyle w:val="BodyText"/>
              <w:kinsoku w:val="0"/>
              <w:overflowPunct w:val="0"/>
              <w:rPr>
                <w:rFonts w:ascii="Calibri" w:hAnsi="Calibri" w:cs="Calibri"/>
                <w:color w:val="0072C7" w:themeColor="accent2"/>
              </w:rPr>
            </w:pPr>
          </w:p>
          <w:p w14:paraId="2285AA52" w14:textId="3A9D7F8C" w:rsidR="00F61FAE" w:rsidRDefault="00F61FAE">
            <w:pPr>
              <w:pStyle w:val="BodyText"/>
              <w:kinsoku w:val="0"/>
              <w:overflowPunct w:val="0"/>
              <w:rPr>
                <w:rFonts w:ascii="Calibri" w:hAnsi="Calibri" w:cs="Calibri"/>
                <w:color w:val="0072C7" w:themeColor="accent2"/>
              </w:rPr>
            </w:pPr>
          </w:p>
          <w:p w14:paraId="4CBF50BD" w14:textId="26059294" w:rsidR="00F61FAE" w:rsidRDefault="00F61FAE">
            <w:pPr>
              <w:pStyle w:val="BodyText"/>
              <w:kinsoku w:val="0"/>
              <w:overflowPunct w:val="0"/>
              <w:rPr>
                <w:rFonts w:ascii="Calibri" w:hAnsi="Calibri" w:cs="Calibri"/>
                <w:color w:val="0072C7" w:themeColor="accent2"/>
              </w:rPr>
            </w:pPr>
          </w:p>
          <w:p w14:paraId="476F7A53" w14:textId="1C91C7D1" w:rsidR="00F61FAE" w:rsidRDefault="00F61FAE" w:rsidP="00F61FAE">
            <w:pPr>
              <w:pStyle w:val="BodyText"/>
              <w:kinsoku w:val="0"/>
              <w:overflowPunct w:val="0"/>
              <w:ind w:firstLine="720"/>
              <w:rPr>
                <w:rFonts w:ascii="Calibri" w:hAnsi="Calibri" w:cs="Calibri"/>
                <w:color w:val="0072C7" w:themeColor="accent2"/>
              </w:rPr>
            </w:pPr>
          </w:p>
          <w:p w14:paraId="7DE29C4F" w14:textId="100C3B1B" w:rsidR="00F61FAE" w:rsidRDefault="00F61FAE" w:rsidP="00F61FAE">
            <w:pPr>
              <w:pStyle w:val="BodyText"/>
              <w:kinsoku w:val="0"/>
              <w:overflowPunct w:val="0"/>
              <w:ind w:firstLine="720"/>
              <w:rPr>
                <w:rFonts w:ascii="Calibri" w:hAnsi="Calibri" w:cs="Calibri"/>
                <w:color w:val="0072C7" w:themeColor="accent2"/>
              </w:rPr>
            </w:pPr>
          </w:p>
          <w:p w14:paraId="29769C16" w14:textId="4F6DEACE" w:rsidR="00F61FAE" w:rsidRDefault="00F61FAE" w:rsidP="00F61FAE">
            <w:pPr>
              <w:pStyle w:val="BodyText"/>
              <w:kinsoku w:val="0"/>
              <w:overflowPunct w:val="0"/>
              <w:ind w:firstLine="720"/>
              <w:rPr>
                <w:rFonts w:ascii="Calibri" w:hAnsi="Calibri" w:cs="Calibri"/>
                <w:color w:val="0072C7" w:themeColor="accent2"/>
              </w:rPr>
            </w:pPr>
          </w:p>
          <w:p w14:paraId="551A54FC" w14:textId="46D5C8D6" w:rsidR="00F61FAE" w:rsidRDefault="00B061DE" w:rsidP="00F61FAE">
            <w:pPr>
              <w:pStyle w:val="BodyText"/>
              <w:kinsoku w:val="0"/>
              <w:overflowPunct w:val="0"/>
              <w:ind w:firstLine="720"/>
              <w:rPr>
                <w:rFonts w:ascii="Calibri" w:hAnsi="Calibri" w:cs="Calibri"/>
                <w:color w:val="0072C7" w:themeColor="accent2"/>
              </w:rPr>
            </w:pPr>
            <w:r>
              <w:rPr>
                <w:rFonts w:ascii="Times New Roman" w:hAnsi="Times New Roman"/>
                <w:noProof/>
              </w:rPr>
              <w:drawing>
                <wp:anchor distT="0" distB="0" distL="114300" distR="114300" simplePos="0" relativeHeight="251670528" behindDoc="0" locked="0" layoutInCell="1" allowOverlap="1" wp14:anchorId="0ABB833A" wp14:editId="4C3829FB">
                  <wp:simplePos x="0" y="0"/>
                  <wp:positionH relativeFrom="column">
                    <wp:posOffset>-560705</wp:posOffset>
                  </wp:positionH>
                  <wp:positionV relativeFrom="paragraph">
                    <wp:posOffset>188595</wp:posOffset>
                  </wp:positionV>
                  <wp:extent cx="2182495" cy="95694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anchor>
              </w:drawing>
            </w:r>
          </w:p>
          <w:p w14:paraId="713CB970" w14:textId="571D551A" w:rsidR="00F61FAE" w:rsidRDefault="00F61FAE" w:rsidP="00F61FAE">
            <w:pPr>
              <w:pStyle w:val="BodyText"/>
              <w:kinsoku w:val="0"/>
              <w:overflowPunct w:val="0"/>
              <w:ind w:firstLine="720"/>
              <w:rPr>
                <w:rFonts w:ascii="Calibri" w:hAnsi="Calibri" w:cs="Calibri"/>
                <w:color w:val="0072C7" w:themeColor="accent2"/>
              </w:rPr>
            </w:pPr>
          </w:p>
          <w:p w14:paraId="2593DE56" w14:textId="40B368EB" w:rsidR="00F61FAE" w:rsidRDefault="00F61FAE" w:rsidP="00F61FAE">
            <w:pPr>
              <w:pStyle w:val="BodyText"/>
              <w:kinsoku w:val="0"/>
              <w:overflowPunct w:val="0"/>
              <w:ind w:firstLine="720"/>
              <w:rPr>
                <w:rFonts w:ascii="Calibri" w:hAnsi="Calibri" w:cs="Calibri"/>
                <w:color w:val="0072C7" w:themeColor="accent2"/>
              </w:rPr>
            </w:pPr>
          </w:p>
          <w:p w14:paraId="0E9A464D" w14:textId="5AE70012" w:rsidR="00F61FAE" w:rsidRDefault="00F61FAE" w:rsidP="00F61FAE">
            <w:pPr>
              <w:pStyle w:val="BodyText"/>
              <w:kinsoku w:val="0"/>
              <w:overflowPunct w:val="0"/>
              <w:ind w:firstLine="720"/>
              <w:rPr>
                <w:rFonts w:ascii="Calibri" w:hAnsi="Calibri" w:cs="Calibri"/>
                <w:color w:val="0072C7" w:themeColor="accent2"/>
              </w:rPr>
            </w:pPr>
          </w:p>
          <w:p w14:paraId="25ABEB37" w14:textId="4F6B5F11" w:rsidR="00F61FAE" w:rsidRDefault="00F61FAE" w:rsidP="00F61FAE">
            <w:pPr>
              <w:pStyle w:val="BodyText"/>
              <w:kinsoku w:val="0"/>
              <w:overflowPunct w:val="0"/>
              <w:ind w:firstLine="720"/>
              <w:rPr>
                <w:rFonts w:ascii="Calibri" w:hAnsi="Calibri" w:cs="Calibri"/>
                <w:color w:val="0072C7" w:themeColor="accent2"/>
              </w:rPr>
            </w:pPr>
          </w:p>
          <w:p w14:paraId="652AF0F5" w14:textId="3B6AC26B" w:rsidR="00F61FAE" w:rsidRDefault="00F61FAE" w:rsidP="00F61FAE">
            <w:pPr>
              <w:pStyle w:val="BodyText"/>
              <w:kinsoku w:val="0"/>
              <w:overflowPunct w:val="0"/>
              <w:ind w:firstLine="720"/>
              <w:rPr>
                <w:rFonts w:ascii="Calibri" w:hAnsi="Calibri" w:cs="Calibri"/>
                <w:color w:val="0072C7" w:themeColor="accent2"/>
              </w:rPr>
            </w:pPr>
          </w:p>
          <w:p w14:paraId="09B14D6E" w14:textId="0C26E363" w:rsidR="00F61FAE" w:rsidRDefault="00F61FAE" w:rsidP="00F61FAE">
            <w:pPr>
              <w:pStyle w:val="BodyText"/>
              <w:kinsoku w:val="0"/>
              <w:overflowPunct w:val="0"/>
              <w:ind w:firstLine="720"/>
              <w:rPr>
                <w:rFonts w:ascii="Calibri" w:hAnsi="Calibri" w:cs="Calibri"/>
                <w:color w:val="0072C7" w:themeColor="accent2"/>
              </w:rPr>
            </w:pPr>
          </w:p>
          <w:p w14:paraId="4AEDF6A0" w14:textId="0921ECB1" w:rsidR="00554EE7" w:rsidRDefault="00554EE7" w:rsidP="00F61FAE">
            <w:pPr>
              <w:pStyle w:val="BodyText"/>
              <w:kinsoku w:val="0"/>
              <w:overflowPunct w:val="0"/>
              <w:ind w:firstLine="720"/>
              <w:rPr>
                <w:rFonts w:ascii="Calibri" w:hAnsi="Calibri" w:cs="Calibri"/>
                <w:color w:val="0072C7" w:themeColor="accent2"/>
              </w:rPr>
            </w:pPr>
          </w:p>
          <w:p w14:paraId="7581FCBE" w14:textId="16C9F8F1" w:rsidR="00554EE7" w:rsidRDefault="00554EE7" w:rsidP="00F61FAE">
            <w:pPr>
              <w:pStyle w:val="BodyText"/>
              <w:kinsoku w:val="0"/>
              <w:overflowPunct w:val="0"/>
              <w:ind w:firstLine="720"/>
              <w:rPr>
                <w:rFonts w:ascii="Calibri" w:hAnsi="Calibri" w:cs="Calibri"/>
                <w:color w:val="0072C7" w:themeColor="accent2"/>
              </w:rPr>
            </w:pPr>
          </w:p>
          <w:p w14:paraId="5D5FE906" w14:textId="437B8337" w:rsidR="00554EE7" w:rsidRDefault="00554EE7" w:rsidP="00F61FAE">
            <w:pPr>
              <w:pStyle w:val="BodyText"/>
              <w:kinsoku w:val="0"/>
              <w:overflowPunct w:val="0"/>
              <w:ind w:firstLine="720"/>
              <w:rPr>
                <w:rFonts w:ascii="Calibri" w:hAnsi="Calibri" w:cs="Calibri"/>
                <w:color w:val="0072C7" w:themeColor="accent2"/>
              </w:rPr>
            </w:pPr>
          </w:p>
          <w:p w14:paraId="7465AE5E" w14:textId="7BDF40BC" w:rsidR="00554EE7" w:rsidRDefault="00554EE7" w:rsidP="00F61FAE">
            <w:pPr>
              <w:pStyle w:val="BodyText"/>
              <w:kinsoku w:val="0"/>
              <w:overflowPunct w:val="0"/>
              <w:ind w:firstLine="720"/>
              <w:rPr>
                <w:rFonts w:ascii="Calibri" w:hAnsi="Calibri" w:cs="Calibri"/>
                <w:color w:val="0072C7" w:themeColor="accent2"/>
              </w:rPr>
            </w:pPr>
          </w:p>
          <w:p w14:paraId="3EC35E6A" w14:textId="45F98D1C" w:rsidR="00554EE7" w:rsidRDefault="00554EE7" w:rsidP="00F61FAE">
            <w:pPr>
              <w:pStyle w:val="BodyText"/>
              <w:kinsoku w:val="0"/>
              <w:overflowPunct w:val="0"/>
              <w:ind w:firstLine="720"/>
              <w:rPr>
                <w:rFonts w:ascii="Calibri" w:hAnsi="Calibri" w:cs="Calibri"/>
                <w:color w:val="0072C7" w:themeColor="accent2"/>
              </w:rPr>
            </w:pPr>
          </w:p>
          <w:p w14:paraId="5C2C59CC" w14:textId="2C7DDDDF" w:rsidR="00554EE7" w:rsidRDefault="00554EE7" w:rsidP="00F61FAE">
            <w:pPr>
              <w:pStyle w:val="BodyText"/>
              <w:kinsoku w:val="0"/>
              <w:overflowPunct w:val="0"/>
              <w:ind w:firstLine="720"/>
              <w:rPr>
                <w:rFonts w:ascii="Calibri" w:hAnsi="Calibri" w:cs="Calibri"/>
                <w:color w:val="0072C7" w:themeColor="accent2"/>
              </w:rPr>
            </w:pPr>
          </w:p>
          <w:p w14:paraId="73B58A07" w14:textId="6F44AC75" w:rsidR="00554EE7" w:rsidRDefault="00554EE7" w:rsidP="00F61FAE">
            <w:pPr>
              <w:pStyle w:val="BodyText"/>
              <w:kinsoku w:val="0"/>
              <w:overflowPunct w:val="0"/>
              <w:ind w:firstLine="720"/>
              <w:rPr>
                <w:rFonts w:ascii="Calibri" w:hAnsi="Calibri" w:cs="Calibri"/>
                <w:color w:val="0072C7" w:themeColor="accent2"/>
              </w:rPr>
            </w:pPr>
          </w:p>
          <w:p w14:paraId="6FCB9C2D" w14:textId="71336920" w:rsidR="007633C7" w:rsidRDefault="007633C7" w:rsidP="00F61FAE">
            <w:pPr>
              <w:pStyle w:val="BodyText"/>
              <w:kinsoku w:val="0"/>
              <w:overflowPunct w:val="0"/>
              <w:ind w:firstLine="720"/>
              <w:rPr>
                <w:rFonts w:ascii="Calibri" w:hAnsi="Calibri" w:cs="Calibri"/>
                <w:color w:val="0072C7" w:themeColor="accent2"/>
              </w:rPr>
            </w:pPr>
          </w:p>
          <w:p w14:paraId="49F414C4" w14:textId="228833EA" w:rsidR="007633C7" w:rsidRDefault="007633C7" w:rsidP="007633C7">
            <w:pPr>
              <w:pStyle w:val="BodyText"/>
              <w:kinsoku w:val="0"/>
              <w:overflowPunct w:val="0"/>
              <w:rPr>
                <w:rFonts w:ascii="Calibri" w:hAnsi="Calibri" w:cs="Calibri"/>
                <w:color w:val="0072C7" w:themeColor="accent2"/>
              </w:rPr>
            </w:pPr>
          </w:p>
          <w:p w14:paraId="58B9C6B0" w14:textId="6A083663" w:rsidR="00554EE7" w:rsidRDefault="00554EE7" w:rsidP="00F61FAE">
            <w:pPr>
              <w:pStyle w:val="BodyText"/>
              <w:kinsoku w:val="0"/>
              <w:overflowPunct w:val="0"/>
              <w:ind w:firstLine="720"/>
              <w:rPr>
                <w:rFonts w:ascii="Calibri" w:hAnsi="Calibri" w:cs="Calibri"/>
                <w:color w:val="0072C7" w:themeColor="accent2"/>
              </w:rPr>
            </w:pPr>
          </w:p>
          <w:p w14:paraId="581B55BF" w14:textId="37950096" w:rsidR="00554EE7" w:rsidRDefault="00554EE7" w:rsidP="00F61FAE">
            <w:pPr>
              <w:pStyle w:val="BodyText"/>
              <w:kinsoku w:val="0"/>
              <w:overflowPunct w:val="0"/>
              <w:ind w:firstLine="720"/>
              <w:rPr>
                <w:rFonts w:ascii="Calibri" w:hAnsi="Calibri" w:cs="Calibri"/>
                <w:color w:val="0072C7" w:themeColor="accent2"/>
              </w:rPr>
            </w:pPr>
          </w:p>
          <w:p w14:paraId="678F9206" w14:textId="65C6A08D" w:rsidR="00554EE7" w:rsidRDefault="00554EE7" w:rsidP="00F61FAE">
            <w:pPr>
              <w:pStyle w:val="BodyText"/>
              <w:kinsoku w:val="0"/>
              <w:overflowPunct w:val="0"/>
              <w:ind w:firstLine="720"/>
              <w:rPr>
                <w:rFonts w:ascii="Calibri" w:hAnsi="Calibri" w:cs="Calibri"/>
                <w:color w:val="0072C7" w:themeColor="accent2"/>
              </w:rPr>
            </w:pPr>
          </w:p>
          <w:p w14:paraId="3A45E2FE" w14:textId="7F3EAA86" w:rsidR="00554EE7" w:rsidRDefault="00554EE7" w:rsidP="00F61FAE">
            <w:pPr>
              <w:pStyle w:val="BodyText"/>
              <w:kinsoku w:val="0"/>
              <w:overflowPunct w:val="0"/>
              <w:ind w:firstLine="720"/>
              <w:rPr>
                <w:rFonts w:ascii="Calibri" w:hAnsi="Calibri" w:cs="Calibri"/>
                <w:color w:val="0072C7" w:themeColor="accent2"/>
              </w:rPr>
            </w:pPr>
          </w:p>
          <w:p w14:paraId="005291BD" w14:textId="227E6B71" w:rsidR="00554EE7" w:rsidRDefault="00554EE7" w:rsidP="00F61FAE">
            <w:pPr>
              <w:pStyle w:val="BodyText"/>
              <w:kinsoku w:val="0"/>
              <w:overflowPunct w:val="0"/>
              <w:ind w:firstLine="720"/>
              <w:rPr>
                <w:rFonts w:ascii="Calibri" w:hAnsi="Calibri" w:cs="Calibri"/>
                <w:color w:val="0072C7" w:themeColor="accent2"/>
              </w:rPr>
            </w:pPr>
          </w:p>
          <w:p w14:paraId="75F1A98C" w14:textId="66ECA231" w:rsidR="00554EE7" w:rsidRDefault="009B168E" w:rsidP="00F61FAE">
            <w:pPr>
              <w:pStyle w:val="BodyText"/>
              <w:kinsoku w:val="0"/>
              <w:overflowPunct w:val="0"/>
              <w:ind w:firstLine="720"/>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83840" behindDoc="0" locked="0" layoutInCell="1" allowOverlap="1" wp14:anchorId="41454075" wp14:editId="0378A966">
                  <wp:simplePos x="0" y="0"/>
                  <wp:positionH relativeFrom="column">
                    <wp:posOffset>-130406</wp:posOffset>
                  </wp:positionH>
                  <wp:positionV relativeFrom="paragraph">
                    <wp:posOffset>163657</wp:posOffset>
                  </wp:positionV>
                  <wp:extent cx="1577340" cy="168402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7340" cy="1684020"/>
                          </a:xfrm>
                          <a:prstGeom prst="rect">
                            <a:avLst/>
                          </a:prstGeom>
                          <a:noFill/>
                        </pic:spPr>
                      </pic:pic>
                    </a:graphicData>
                  </a:graphic>
                  <wp14:sizeRelH relativeFrom="page">
                    <wp14:pctWidth>0</wp14:pctWidth>
                  </wp14:sizeRelH>
                  <wp14:sizeRelV relativeFrom="page">
                    <wp14:pctHeight>0</wp14:pctHeight>
                  </wp14:sizeRelV>
                </wp:anchor>
              </w:drawing>
            </w:r>
          </w:p>
          <w:p w14:paraId="1C6E6019" w14:textId="48A0CC1F" w:rsidR="00554EE7" w:rsidRDefault="00554EE7" w:rsidP="00F61FAE">
            <w:pPr>
              <w:pStyle w:val="BodyText"/>
              <w:kinsoku w:val="0"/>
              <w:overflowPunct w:val="0"/>
              <w:ind w:firstLine="720"/>
              <w:rPr>
                <w:rFonts w:ascii="Calibri" w:hAnsi="Calibri" w:cs="Calibri"/>
                <w:color w:val="0072C7" w:themeColor="accent2"/>
              </w:rPr>
            </w:pPr>
          </w:p>
          <w:p w14:paraId="520F586C" w14:textId="37E7A764" w:rsidR="00554EE7" w:rsidRDefault="00554EE7" w:rsidP="00F61FAE">
            <w:pPr>
              <w:pStyle w:val="BodyText"/>
              <w:kinsoku w:val="0"/>
              <w:overflowPunct w:val="0"/>
              <w:ind w:firstLine="720"/>
              <w:rPr>
                <w:rFonts w:ascii="Calibri" w:hAnsi="Calibri" w:cs="Calibri"/>
                <w:color w:val="0072C7" w:themeColor="accent2"/>
              </w:rPr>
            </w:pPr>
          </w:p>
          <w:p w14:paraId="2C3E3B5D" w14:textId="5666BE13" w:rsidR="00554EE7" w:rsidRDefault="00554EE7" w:rsidP="00F61FAE">
            <w:pPr>
              <w:pStyle w:val="BodyText"/>
              <w:kinsoku w:val="0"/>
              <w:overflowPunct w:val="0"/>
              <w:ind w:firstLine="720"/>
              <w:rPr>
                <w:rFonts w:ascii="Calibri" w:hAnsi="Calibri" w:cs="Calibri"/>
                <w:color w:val="0072C7" w:themeColor="accent2"/>
              </w:rPr>
            </w:pPr>
          </w:p>
          <w:p w14:paraId="1DD129F3" w14:textId="7C431CC0" w:rsidR="00554EE7" w:rsidRDefault="00554EE7" w:rsidP="00F61FAE">
            <w:pPr>
              <w:pStyle w:val="BodyText"/>
              <w:kinsoku w:val="0"/>
              <w:overflowPunct w:val="0"/>
              <w:ind w:firstLine="720"/>
              <w:rPr>
                <w:rFonts w:ascii="Calibri" w:hAnsi="Calibri" w:cs="Calibri"/>
                <w:color w:val="0072C7" w:themeColor="accent2"/>
              </w:rPr>
            </w:pPr>
          </w:p>
          <w:p w14:paraId="35B2EAE9" w14:textId="2BEABB8C" w:rsidR="00554EE7" w:rsidRDefault="00554EE7" w:rsidP="00F61FAE">
            <w:pPr>
              <w:pStyle w:val="BodyText"/>
              <w:kinsoku w:val="0"/>
              <w:overflowPunct w:val="0"/>
              <w:ind w:firstLine="720"/>
              <w:rPr>
                <w:rFonts w:ascii="Calibri" w:hAnsi="Calibri" w:cs="Calibri"/>
                <w:color w:val="0072C7" w:themeColor="accent2"/>
              </w:rPr>
            </w:pPr>
          </w:p>
          <w:p w14:paraId="6729A799" w14:textId="440F8C32" w:rsidR="00554EE7" w:rsidRDefault="00554EE7" w:rsidP="00F61FAE">
            <w:pPr>
              <w:pStyle w:val="BodyText"/>
              <w:kinsoku w:val="0"/>
              <w:overflowPunct w:val="0"/>
              <w:ind w:firstLine="720"/>
              <w:rPr>
                <w:rFonts w:ascii="Calibri" w:hAnsi="Calibri" w:cs="Calibri"/>
                <w:color w:val="0072C7" w:themeColor="accent2"/>
              </w:rPr>
            </w:pPr>
          </w:p>
          <w:p w14:paraId="23823E6C" w14:textId="56A16A0F" w:rsidR="00554EE7" w:rsidRDefault="00554EE7" w:rsidP="00F61FAE">
            <w:pPr>
              <w:pStyle w:val="BodyText"/>
              <w:kinsoku w:val="0"/>
              <w:overflowPunct w:val="0"/>
              <w:ind w:firstLine="720"/>
              <w:rPr>
                <w:rFonts w:ascii="Calibri" w:hAnsi="Calibri" w:cs="Calibri"/>
                <w:color w:val="0072C7" w:themeColor="accent2"/>
              </w:rPr>
            </w:pPr>
          </w:p>
          <w:p w14:paraId="096E9D77" w14:textId="409A6AA2" w:rsidR="00554EE7" w:rsidRDefault="00554EE7" w:rsidP="00F61FAE">
            <w:pPr>
              <w:pStyle w:val="BodyText"/>
              <w:kinsoku w:val="0"/>
              <w:overflowPunct w:val="0"/>
              <w:ind w:firstLine="720"/>
              <w:rPr>
                <w:rFonts w:ascii="Calibri" w:hAnsi="Calibri" w:cs="Calibri"/>
                <w:color w:val="0072C7" w:themeColor="accent2"/>
              </w:rPr>
            </w:pPr>
          </w:p>
          <w:p w14:paraId="32821ACE" w14:textId="444B2A13" w:rsidR="00554EE7" w:rsidRDefault="00554EE7" w:rsidP="00F61FAE">
            <w:pPr>
              <w:pStyle w:val="BodyText"/>
              <w:kinsoku w:val="0"/>
              <w:overflowPunct w:val="0"/>
              <w:ind w:firstLine="720"/>
              <w:rPr>
                <w:rFonts w:ascii="Calibri" w:hAnsi="Calibri" w:cs="Calibri"/>
                <w:color w:val="0072C7" w:themeColor="accent2"/>
              </w:rPr>
            </w:pPr>
          </w:p>
          <w:p w14:paraId="129A018F" w14:textId="393A7895" w:rsidR="00554EE7" w:rsidRDefault="00554EE7" w:rsidP="00F61FAE">
            <w:pPr>
              <w:pStyle w:val="BodyText"/>
              <w:kinsoku w:val="0"/>
              <w:overflowPunct w:val="0"/>
              <w:ind w:firstLine="720"/>
              <w:rPr>
                <w:rFonts w:ascii="Calibri" w:hAnsi="Calibri" w:cs="Calibri"/>
                <w:color w:val="0072C7" w:themeColor="accent2"/>
              </w:rPr>
            </w:pPr>
          </w:p>
          <w:p w14:paraId="1330B75C" w14:textId="4EF705FC" w:rsidR="00554EE7" w:rsidRDefault="00554EE7" w:rsidP="00F61FAE">
            <w:pPr>
              <w:pStyle w:val="BodyText"/>
              <w:kinsoku w:val="0"/>
              <w:overflowPunct w:val="0"/>
              <w:ind w:firstLine="720"/>
              <w:rPr>
                <w:rFonts w:ascii="Calibri" w:hAnsi="Calibri" w:cs="Calibri"/>
                <w:color w:val="0072C7" w:themeColor="accent2"/>
              </w:rPr>
            </w:pPr>
          </w:p>
          <w:p w14:paraId="75AD6BE9" w14:textId="535165E4" w:rsidR="00554EE7" w:rsidRDefault="00554EE7" w:rsidP="00F61FAE">
            <w:pPr>
              <w:pStyle w:val="BodyText"/>
              <w:kinsoku w:val="0"/>
              <w:overflowPunct w:val="0"/>
              <w:ind w:firstLine="720"/>
              <w:rPr>
                <w:rFonts w:ascii="Calibri" w:hAnsi="Calibri" w:cs="Calibri"/>
                <w:color w:val="0072C7" w:themeColor="accent2"/>
              </w:rPr>
            </w:pPr>
          </w:p>
          <w:p w14:paraId="5948A949" w14:textId="4AC77667" w:rsidR="00554EE7" w:rsidRDefault="00554EE7" w:rsidP="00F61FAE">
            <w:pPr>
              <w:pStyle w:val="BodyText"/>
              <w:kinsoku w:val="0"/>
              <w:overflowPunct w:val="0"/>
              <w:ind w:firstLine="720"/>
              <w:rPr>
                <w:rFonts w:ascii="Calibri" w:hAnsi="Calibri" w:cs="Calibri"/>
                <w:color w:val="0072C7" w:themeColor="accent2"/>
              </w:rPr>
            </w:pPr>
          </w:p>
          <w:p w14:paraId="53BFE93C" w14:textId="5B15189E" w:rsidR="00554EE7" w:rsidRDefault="00554EE7" w:rsidP="00F61FAE">
            <w:pPr>
              <w:pStyle w:val="BodyText"/>
              <w:kinsoku w:val="0"/>
              <w:overflowPunct w:val="0"/>
              <w:ind w:firstLine="720"/>
              <w:rPr>
                <w:rFonts w:ascii="Calibri" w:hAnsi="Calibri" w:cs="Calibri"/>
                <w:color w:val="0072C7" w:themeColor="accent2"/>
              </w:rPr>
            </w:pPr>
          </w:p>
          <w:p w14:paraId="535E465B" w14:textId="62BDEC8B" w:rsidR="00DF0B52" w:rsidRDefault="00DF0B52" w:rsidP="00F61FAE">
            <w:pPr>
              <w:pStyle w:val="BodyText"/>
              <w:kinsoku w:val="0"/>
              <w:overflowPunct w:val="0"/>
              <w:ind w:firstLine="720"/>
              <w:rPr>
                <w:rFonts w:ascii="Calibri" w:hAnsi="Calibri" w:cs="Calibri"/>
                <w:color w:val="0072C7" w:themeColor="accent2"/>
              </w:rPr>
            </w:pPr>
          </w:p>
          <w:p w14:paraId="2B288862" w14:textId="4D04E30E" w:rsidR="00DF0B52" w:rsidRDefault="00DF0B52" w:rsidP="00F61FAE">
            <w:pPr>
              <w:pStyle w:val="BodyText"/>
              <w:kinsoku w:val="0"/>
              <w:overflowPunct w:val="0"/>
              <w:ind w:firstLine="720"/>
              <w:rPr>
                <w:rFonts w:ascii="Calibri" w:hAnsi="Calibri" w:cs="Calibri"/>
                <w:color w:val="0072C7" w:themeColor="accent2"/>
              </w:rPr>
            </w:pPr>
          </w:p>
          <w:p w14:paraId="4F87668D" w14:textId="18762098" w:rsidR="00DF0B52" w:rsidRDefault="00DF0B52" w:rsidP="00F61FAE">
            <w:pPr>
              <w:pStyle w:val="BodyText"/>
              <w:kinsoku w:val="0"/>
              <w:overflowPunct w:val="0"/>
              <w:ind w:firstLine="720"/>
              <w:rPr>
                <w:rFonts w:ascii="Calibri" w:hAnsi="Calibri" w:cs="Calibri"/>
                <w:color w:val="0072C7" w:themeColor="accent2"/>
              </w:rPr>
            </w:pPr>
          </w:p>
          <w:p w14:paraId="06CD13E1" w14:textId="04805C1C" w:rsidR="00DF0B52" w:rsidRDefault="00DF0B52" w:rsidP="00F61FAE">
            <w:pPr>
              <w:pStyle w:val="BodyText"/>
              <w:kinsoku w:val="0"/>
              <w:overflowPunct w:val="0"/>
              <w:ind w:firstLine="720"/>
              <w:rPr>
                <w:rFonts w:ascii="Calibri" w:hAnsi="Calibri" w:cs="Calibri"/>
                <w:color w:val="0072C7" w:themeColor="accent2"/>
              </w:rPr>
            </w:pPr>
          </w:p>
          <w:p w14:paraId="4B5A4895" w14:textId="619F4EA0" w:rsidR="00DF0B52" w:rsidRDefault="00DF0B52" w:rsidP="00F61FAE">
            <w:pPr>
              <w:pStyle w:val="BodyText"/>
              <w:kinsoku w:val="0"/>
              <w:overflowPunct w:val="0"/>
              <w:ind w:firstLine="720"/>
              <w:rPr>
                <w:rFonts w:ascii="Calibri" w:hAnsi="Calibri" w:cs="Calibri"/>
                <w:color w:val="0072C7" w:themeColor="accent2"/>
              </w:rPr>
            </w:pPr>
          </w:p>
          <w:p w14:paraId="37982971" w14:textId="637A9B4E" w:rsidR="00DF0B52" w:rsidRDefault="00DF0B52" w:rsidP="00F61FAE">
            <w:pPr>
              <w:pStyle w:val="BodyText"/>
              <w:kinsoku w:val="0"/>
              <w:overflowPunct w:val="0"/>
              <w:ind w:firstLine="720"/>
              <w:rPr>
                <w:rFonts w:ascii="Calibri" w:hAnsi="Calibri" w:cs="Calibri"/>
                <w:color w:val="0072C7" w:themeColor="accent2"/>
              </w:rPr>
            </w:pPr>
          </w:p>
          <w:p w14:paraId="71A4F592" w14:textId="606DD401" w:rsidR="00DF0B52" w:rsidRDefault="00DF0B52" w:rsidP="00F61FAE">
            <w:pPr>
              <w:pStyle w:val="BodyText"/>
              <w:kinsoku w:val="0"/>
              <w:overflowPunct w:val="0"/>
              <w:ind w:firstLine="720"/>
              <w:rPr>
                <w:rFonts w:ascii="Calibri" w:hAnsi="Calibri" w:cs="Calibri"/>
                <w:color w:val="0072C7" w:themeColor="accent2"/>
              </w:rPr>
            </w:pPr>
          </w:p>
          <w:p w14:paraId="706B0ED7" w14:textId="56253E32" w:rsidR="00DF0B52" w:rsidRDefault="00DF0B52" w:rsidP="00F61FAE">
            <w:pPr>
              <w:pStyle w:val="BodyText"/>
              <w:kinsoku w:val="0"/>
              <w:overflowPunct w:val="0"/>
              <w:ind w:firstLine="720"/>
              <w:rPr>
                <w:rFonts w:ascii="Calibri" w:hAnsi="Calibri" w:cs="Calibri"/>
                <w:color w:val="0072C7" w:themeColor="accent2"/>
              </w:rPr>
            </w:pPr>
          </w:p>
          <w:p w14:paraId="6DCFFA2C" w14:textId="77777777" w:rsidR="00DF0B52" w:rsidRDefault="00DF0B52" w:rsidP="00F61FAE">
            <w:pPr>
              <w:pStyle w:val="BodyText"/>
              <w:kinsoku w:val="0"/>
              <w:overflowPunct w:val="0"/>
              <w:ind w:firstLine="720"/>
              <w:rPr>
                <w:rFonts w:ascii="Calibri" w:hAnsi="Calibri" w:cs="Calibri"/>
                <w:color w:val="0072C7" w:themeColor="accent2"/>
              </w:rPr>
            </w:pPr>
          </w:p>
          <w:p w14:paraId="79D6522F" w14:textId="2E1BC0F9" w:rsidR="00554EE7" w:rsidRDefault="00554EE7" w:rsidP="00F61FAE">
            <w:pPr>
              <w:pStyle w:val="BodyText"/>
              <w:kinsoku w:val="0"/>
              <w:overflowPunct w:val="0"/>
              <w:ind w:firstLine="720"/>
              <w:rPr>
                <w:rFonts w:ascii="Calibri" w:hAnsi="Calibri" w:cs="Calibri"/>
                <w:color w:val="0072C7" w:themeColor="accent2"/>
              </w:rPr>
            </w:pPr>
          </w:p>
          <w:p w14:paraId="79C6D982" w14:textId="74BEC4F3" w:rsidR="00554EE7" w:rsidRDefault="00F61B05" w:rsidP="00F61FAE">
            <w:pPr>
              <w:pStyle w:val="BodyText"/>
              <w:kinsoku w:val="0"/>
              <w:overflowPunct w:val="0"/>
              <w:ind w:firstLine="720"/>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76672" behindDoc="0" locked="0" layoutInCell="1" allowOverlap="1" wp14:anchorId="012F0FCF" wp14:editId="515EBA4E">
                  <wp:simplePos x="0" y="0"/>
                  <wp:positionH relativeFrom="column">
                    <wp:posOffset>-559822</wp:posOffset>
                  </wp:positionH>
                  <wp:positionV relativeFrom="paragraph">
                    <wp:posOffset>214961</wp:posOffset>
                  </wp:positionV>
                  <wp:extent cx="2182495" cy="95694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14:sizeRelH relativeFrom="page">
                    <wp14:pctWidth>0</wp14:pctWidth>
                  </wp14:sizeRelH>
                  <wp14:sizeRelV relativeFrom="page">
                    <wp14:pctHeight>0</wp14:pctHeight>
                  </wp14:sizeRelV>
                </wp:anchor>
              </w:drawing>
            </w:r>
          </w:p>
          <w:p w14:paraId="1B13F731" w14:textId="6BE0E27A" w:rsidR="00554EE7" w:rsidRDefault="00554EE7" w:rsidP="00F61FAE">
            <w:pPr>
              <w:pStyle w:val="BodyText"/>
              <w:kinsoku w:val="0"/>
              <w:overflowPunct w:val="0"/>
              <w:ind w:firstLine="720"/>
              <w:rPr>
                <w:rFonts w:ascii="Calibri" w:hAnsi="Calibri" w:cs="Calibri"/>
                <w:color w:val="0072C7" w:themeColor="accent2"/>
              </w:rPr>
            </w:pPr>
          </w:p>
          <w:p w14:paraId="334E8BDF" w14:textId="6758C2BA" w:rsidR="00554EE7" w:rsidRDefault="00554EE7" w:rsidP="00F61FAE">
            <w:pPr>
              <w:pStyle w:val="BodyText"/>
              <w:kinsoku w:val="0"/>
              <w:overflowPunct w:val="0"/>
              <w:ind w:firstLine="720"/>
              <w:rPr>
                <w:rFonts w:ascii="Calibri" w:hAnsi="Calibri" w:cs="Calibri"/>
                <w:color w:val="0072C7" w:themeColor="accent2"/>
              </w:rPr>
            </w:pPr>
          </w:p>
          <w:p w14:paraId="533335CE" w14:textId="6EA410AD" w:rsidR="00554EE7" w:rsidRDefault="00554EE7" w:rsidP="00F61FAE">
            <w:pPr>
              <w:pStyle w:val="BodyText"/>
              <w:kinsoku w:val="0"/>
              <w:overflowPunct w:val="0"/>
              <w:ind w:firstLine="720"/>
              <w:rPr>
                <w:rFonts w:ascii="Calibri" w:hAnsi="Calibri" w:cs="Calibri"/>
                <w:color w:val="0072C7" w:themeColor="accent2"/>
              </w:rPr>
            </w:pPr>
          </w:p>
          <w:p w14:paraId="2720ABD1" w14:textId="2B6C4B37" w:rsidR="00554EE7" w:rsidRDefault="00554EE7" w:rsidP="00F61FAE">
            <w:pPr>
              <w:pStyle w:val="BodyText"/>
              <w:kinsoku w:val="0"/>
              <w:overflowPunct w:val="0"/>
              <w:ind w:firstLine="720"/>
              <w:rPr>
                <w:rFonts w:ascii="Calibri" w:hAnsi="Calibri" w:cs="Calibri"/>
                <w:color w:val="0072C7" w:themeColor="accent2"/>
              </w:rPr>
            </w:pPr>
          </w:p>
          <w:p w14:paraId="748E5219" w14:textId="12F0701D" w:rsidR="00554EE7" w:rsidRDefault="00554EE7" w:rsidP="00F61FAE">
            <w:pPr>
              <w:pStyle w:val="BodyText"/>
              <w:kinsoku w:val="0"/>
              <w:overflowPunct w:val="0"/>
              <w:ind w:firstLine="720"/>
              <w:rPr>
                <w:rFonts w:ascii="Calibri" w:hAnsi="Calibri" w:cs="Calibri"/>
                <w:color w:val="0072C7" w:themeColor="accent2"/>
              </w:rPr>
            </w:pPr>
          </w:p>
          <w:p w14:paraId="2D09B2B9" w14:textId="681A20CC" w:rsidR="00554EE7" w:rsidRDefault="00554EE7" w:rsidP="00F61FAE">
            <w:pPr>
              <w:pStyle w:val="BodyText"/>
              <w:kinsoku w:val="0"/>
              <w:overflowPunct w:val="0"/>
              <w:ind w:firstLine="720"/>
              <w:rPr>
                <w:rFonts w:ascii="Calibri" w:hAnsi="Calibri" w:cs="Calibri"/>
                <w:color w:val="0072C7" w:themeColor="accent2"/>
              </w:rPr>
            </w:pPr>
          </w:p>
          <w:p w14:paraId="4D6917C9" w14:textId="53C26684" w:rsidR="00554EE7" w:rsidRDefault="00554EE7" w:rsidP="00F61FAE">
            <w:pPr>
              <w:pStyle w:val="BodyText"/>
              <w:kinsoku w:val="0"/>
              <w:overflowPunct w:val="0"/>
              <w:ind w:firstLine="720"/>
              <w:rPr>
                <w:rFonts w:ascii="Calibri" w:hAnsi="Calibri" w:cs="Calibri"/>
                <w:color w:val="0072C7" w:themeColor="accent2"/>
              </w:rPr>
            </w:pPr>
          </w:p>
          <w:p w14:paraId="63E3B064" w14:textId="30F2CF62" w:rsidR="00554EE7" w:rsidRDefault="00554EE7" w:rsidP="00F61FAE">
            <w:pPr>
              <w:pStyle w:val="BodyText"/>
              <w:kinsoku w:val="0"/>
              <w:overflowPunct w:val="0"/>
              <w:ind w:firstLine="720"/>
              <w:rPr>
                <w:rFonts w:ascii="Calibri" w:hAnsi="Calibri" w:cs="Calibri"/>
                <w:color w:val="0072C7" w:themeColor="accent2"/>
              </w:rPr>
            </w:pPr>
          </w:p>
          <w:p w14:paraId="6E0AC162" w14:textId="2DA9C430" w:rsidR="00554EE7" w:rsidRDefault="00554EE7" w:rsidP="00F61FAE">
            <w:pPr>
              <w:pStyle w:val="BodyText"/>
              <w:kinsoku w:val="0"/>
              <w:overflowPunct w:val="0"/>
              <w:ind w:firstLine="720"/>
              <w:rPr>
                <w:rFonts w:ascii="Calibri" w:hAnsi="Calibri" w:cs="Calibri"/>
                <w:color w:val="0072C7" w:themeColor="accent2"/>
              </w:rPr>
            </w:pPr>
          </w:p>
          <w:p w14:paraId="64D83B61" w14:textId="566ADF30" w:rsidR="00554EE7" w:rsidRDefault="00554EE7" w:rsidP="00F61FAE">
            <w:pPr>
              <w:pStyle w:val="BodyText"/>
              <w:kinsoku w:val="0"/>
              <w:overflowPunct w:val="0"/>
              <w:ind w:firstLine="720"/>
              <w:rPr>
                <w:rFonts w:ascii="Calibri" w:hAnsi="Calibri" w:cs="Calibri"/>
                <w:color w:val="0072C7" w:themeColor="accent2"/>
              </w:rPr>
            </w:pPr>
          </w:p>
          <w:p w14:paraId="5D01244E" w14:textId="0FDAA572" w:rsidR="00554EE7" w:rsidRDefault="00554EE7" w:rsidP="00F61FAE">
            <w:pPr>
              <w:pStyle w:val="BodyText"/>
              <w:kinsoku w:val="0"/>
              <w:overflowPunct w:val="0"/>
              <w:ind w:firstLine="720"/>
              <w:rPr>
                <w:rFonts w:ascii="Calibri" w:hAnsi="Calibri" w:cs="Calibri"/>
                <w:color w:val="0072C7" w:themeColor="accent2"/>
              </w:rPr>
            </w:pPr>
          </w:p>
          <w:p w14:paraId="5209C979" w14:textId="5C831699" w:rsidR="00554EE7" w:rsidRDefault="00554EE7" w:rsidP="00F61FAE">
            <w:pPr>
              <w:pStyle w:val="BodyText"/>
              <w:kinsoku w:val="0"/>
              <w:overflowPunct w:val="0"/>
              <w:ind w:firstLine="720"/>
              <w:rPr>
                <w:rFonts w:ascii="Calibri" w:hAnsi="Calibri" w:cs="Calibri"/>
                <w:color w:val="0072C7" w:themeColor="accent2"/>
              </w:rPr>
            </w:pPr>
          </w:p>
          <w:p w14:paraId="2C06DE26" w14:textId="77777777" w:rsidR="00554EE7" w:rsidRDefault="00554EE7" w:rsidP="00F61FAE">
            <w:pPr>
              <w:pStyle w:val="BodyText"/>
              <w:kinsoku w:val="0"/>
              <w:overflowPunct w:val="0"/>
              <w:ind w:firstLine="720"/>
              <w:rPr>
                <w:rFonts w:ascii="Calibri" w:hAnsi="Calibri" w:cs="Calibri"/>
                <w:color w:val="0072C7" w:themeColor="accent2"/>
              </w:rPr>
            </w:pPr>
          </w:p>
          <w:p w14:paraId="3D365414" w14:textId="684451DD" w:rsidR="00F61FAE" w:rsidRDefault="00F61FAE" w:rsidP="00F61FAE">
            <w:pPr>
              <w:pStyle w:val="BodyText"/>
              <w:kinsoku w:val="0"/>
              <w:overflowPunct w:val="0"/>
              <w:ind w:firstLine="720"/>
              <w:rPr>
                <w:rFonts w:ascii="Calibri" w:hAnsi="Calibri" w:cs="Calibri"/>
                <w:color w:val="0072C7" w:themeColor="accent2"/>
              </w:rPr>
            </w:pPr>
          </w:p>
          <w:p w14:paraId="200579E2" w14:textId="77777777" w:rsidR="00F61FAE" w:rsidRDefault="00F61FAE" w:rsidP="00F61FAE">
            <w:pPr>
              <w:pStyle w:val="BodyText"/>
              <w:kinsoku w:val="0"/>
              <w:overflowPunct w:val="0"/>
              <w:ind w:firstLine="720"/>
              <w:rPr>
                <w:rFonts w:ascii="Calibri" w:hAnsi="Calibri" w:cs="Calibri"/>
                <w:color w:val="0072C7" w:themeColor="accent2"/>
              </w:rPr>
            </w:pPr>
          </w:p>
          <w:p w14:paraId="038D20D2" w14:textId="628946D6" w:rsidR="00F61FAE" w:rsidRPr="0056708E" w:rsidRDefault="00F61FAE">
            <w:pPr>
              <w:pStyle w:val="BodyText"/>
              <w:kinsoku w:val="0"/>
              <w:overflowPunct w:val="0"/>
              <w:rPr>
                <w:rFonts w:ascii="Calibri" w:hAnsi="Calibri" w:cs="Calibri"/>
                <w:color w:val="0072C7" w:themeColor="accent2"/>
              </w:rPr>
            </w:pPr>
          </w:p>
        </w:tc>
        <w:tc>
          <w:tcPr>
            <w:tcW w:w="585" w:type="dxa"/>
            <w:vMerge/>
          </w:tcPr>
          <w:p w14:paraId="5830D188" w14:textId="77777777" w:rsidR="003D1B71" w:rsidRDefault="003D1B71" w:rsidP="00590471">
            <w:pPr>
              <w:pStyle w:val="BodyText"/>
              <w:kinsoku w:val="0"/>
              <w:overflowPunct w:val="0"/>
              <w:rPr>
                <w:rFonts w:ascii="Times New Roman" w:hAnsi="Times New Roman"/>
              </w:rPr>
            </w:pPr>
          </w:p>
        </w:tc>
        <w:tc>
          <w:tcPr>
            <w:tcW w:w="10350" w:type="dxa"/>
            <w:vMerge/>
          </w:tcPr>
          <w:p w14:paraId="63E345EA" w14:textId="77777777" w:rsidR="003D1B71" w:rsidRPr="00590471" w:rsidRDefault="003D1B71" w:rsidP="00222466"/>
        </w:tc>
      </w:tr>
      <w:tr w:rsidR="003D1B71" w:rsidRPr="00554EE7" w14:paraId="7DE03887" w14:textId="77777777" w:rsidTr="00F61FAE">
        <w:tblPrEx>
          <w:tblCellMar>
            <w:left w:w="115" w:type="dxa"/>
            <w:right w:w="115" w:type="dxa"/>
          </w:tblCellMar>
        </w:tblPrEx>
        <w:trPr>
          <w:trHeight w:val="174"/>
        </w:trPr>
        <w:tc>
          <w:tcPr>
            <w:tcW w:w="720" w:type="dxa"/>
          </w:tcPr>
          <w:p w14:paraId="1BA75014" w14:textId="77777777" w:rsidR="003D1B71" w:rsidRPr="00376291" w:rsidRDefault="003D1B71" w:rsidP="00B6466C">
            <w:pPr>
              <w:pStyle w:val="NoSpacing"/>
              <w:rPr>
                <w:rFonts w:ascii="Calibri" w:hAnsi="Calibri" w:cs="Calibri"/>
                <w:color w:val="666666"/>
              </w:rPr>
            </w:pPr>
          </w:p>
        </w:tc>
        <w:tc>
          <w:tcPr>
            <w:tcW w:w="2966" w:type="dxa"/>
            <w:gridSpan w:val="2"/>
            <w:vAlign w:val="center"/>
          </w:tcPr>
          <w:p w14:paraId="7CB7D4DF" w14:textId="77777777" w:rsidR="003D1B71" w:rsidRPr="00376291" w:rsidRDefault="003D1B71" w:rsidP="00B6466C">
            <w:pPr>
              <w:pStyle w:val="NoSpacing"/>
              <w:rPr>
                <w:rFonts w:ascii="Calibri" w:hAnsi="Calibri" w:cs="Calibri"/>
                <w:color w:val="666666"/>
              </w:rPr>
            </w:pPr>
          </w:p>
        </w:tc>
        <w:tc>
          <w:tcPr>
            <w:tcW w:w="585" w:type="dxa"/>
            <w:vMerge/>
          </w:tcPr>
          <w:p w14:paraId="336E70E7" w14:textId="77777777" w:rsidR="003D1B71" w:rsidRDefault="003D1B71" w:rsidP="00590471">
            <w:pPr>
              <w:pStyle w:val="BodyText"/>
              <w:kinsoku w:val="0"/>
              <w:overflowPunct w:val="0"/>
              <w:rPr>
                <w:rFonts w:ascii="Times New Roman" w:hAnsi="Times New Roman"/>
              </w:rPr>
            </w:pPr>
          </w:p>
        </w:tc>
        <w:tc>
          <w:tcPr>
            <w:tcW w:w="10350" w:type="dxa"/>
            <w:vMerge/>
          </w:tcPr>
          <w:p w14:paraId="2EEE0FC8" w14:textId="77777777" w:rsidR="003D1B71" w:rsidRDefault="003D1B71" w:rsidP="005801E5">
            <w:pPr>
              <w:pStyle w:val="Heading1"/>
            </w:pPr>
          </w:p>
        </w:tc>
      </w:tr>
      <w:tr w:rsidR="003D1B71" w:rsidRPr="00554EE7" w14:paraId="57C7155F" w14:textId="77777777" w:rsidTr="00F61FAE">
        <w:tblPrEx>
          <w:tblCellMar>
            <w:left w:w="115" w:type="dxa"/>
            <w:right w:w="115" w:type="dxa"/>
          </w:tblCellMar>
        </w:tblPrEx>
        <w:trPr>
          <w:trHeight w:val="633"/>
        </w:trPr>
        <w:tc>
          <w:tcPr>
            <w:tcW w:w="720" w:type="dxa"/>
          </w:tcPr>
          <w:p w14:paraId="1DE5A12F" w14:textId="77777777" w:rsidR="003D1B71" w:rsidRDefault="003D1B71" w:rsidP="006D79A8">
            <w:pPr>
              <w:pStyle w:val="Information"/>
              <w:jc w:val="center"/>
              <w:rPr>
                <w:noProof/>
              </w:rPr>
            </w:pPr>
          </w:p>
        </w:tc>
        <w:tc>
          <w:tcPr>
            <w:tcW w:w="630" w:type="dxa"/>
            <w:tcMar>
              <w:left w:w="0" w:type="dxa"/>
              <w:right w:w="0" w:type="dxa"/>
            </w:tcMar>
            <w:vAlign w:val="center"/>
          </w:tcPr>
          <w:p w14:paraId="0D655195" w14:textId="77777777" w:rsidR="003D1B71" w:rsidRPr="00376291" w:rsidRDefault="003D1B71" w:rsidP="006D79A8">
            <w:pPr>
              <w:pStyle w:val="Information"/>
              <w:jc w:val="center"/>
              <w:rPr>
                <w:rFonts w:ascii="Calibri" w:hAnsi="Calibri" w:cs="Calibri"/>
                <w:color w:val="666666"/>
              </w:rPr>
            </w:pPr>
          </w:p>
        </w:tc>
        <w:tc>
          <w:tcPr>
            <w:tcW w:w="2336" w:type="dxa"/>
            <w:vAlign w:val="center"/>
          </w:tcPr>
          <w:p w14:paraId="02F77BE0" w14:textId="77777777" w:rsidR="003D1B71" w:rsidRPr="00380FD1" w:rsidRDefault="003D1B71" w:rsidP="00380FD1">
            <w:pPr>
              <w:pStyle w:val="Information"/>
            </w:pPr>
          </w:p>
        </w:tc>
        <w:tc>
          <w:tcPr>
            <w:tcW w:w="585" w:type="dxa"/>
            <w:vMerge/>
          </w:tcPr>
          <w:p w14:paraId="6B58036F" w14:textId="77777777" w:rsidR="003D1B71" w:rsidRDefault="003D1B71" w:rsidP="00A14C79">
            <w:pPr>
              <w:pStyle w:val="Information"/>
              <w:rPr>
                <w:rFonts w:ascii="Times New Roman" w:hAnsi="Times New Roman"/>
              </w:rPr>
            </w:pPr>
          </w:p>
        </w:tc>
        <w:tc>
          <w:tcPr>
            <w:tcW w:w="10350" w:type="dxa"/>
            <w:vMerge/>
          </w:tcPr>
          <w:p w14:paraId="2A88A8F9" w14:textId="77777777" w:rsidR="003D1B71" w:rsidRDefault="003D1B71" w:rsidP="005801E5">
            <w:pPr>
              <w:pStyle w:val="Heading1"/>
            </w:pPr>
          </w:p>
        </w:tc>
      </w:tr>
      <w:tr w:rsidR="003D1B71" w:rsidRPr="00554EE7" w14:paraId="3B2C737A" w14:textId="77777777" w:rsidTr="00F61FAE">
        <w:tblPrEx>
          <w:tblCellMar>
            <w:left w:w="115" w:type="dxa"/>
            <w:right w:w="115" w:type="dxa"/>
          </w:tblCellMar>
        </w:tblPrEx>
        <w:trPr>
          <w:trHeight w:val="2448"/>
        </w:trPr>
        <w:tc>
          <w:tcPr>
            <w:tcW w:w="720" w:type="dxa"/>
          </w:tcPr>
          <w:p w14:paraId="0B8BD134" w14:textId="77777777" w:rsidR="003D1B71" w:rsidRPr="0056708E" w:rsidRDefault="003D1B71" w:rsidP="00222466">
            <w:pPr>
              <w:rPr>
                <w:rFonts w:ascii="Calibri" w:hAnsi="Calibri" w:cs="Calibri"/>
                <w:color w:val="0072C7" w:themeColor="accent2"/>
              </w:rPr>
            </w:pPr>
          </w:p>
        </w:tc>
        <w:tc>
          <w:tcPr>
            <w:tcW w:w="2966" w:type="dxa"/>
            <w:gridSpan w:val="2"/>
          </w:tcPr>
          <w:p w14:paraId="15267D99" w14:textId="46807A54" w:rsidR="000E08AB" w:rsidRDefault="000E08AB" w:rsidP="00222466">
            <w:pPr>
              <w:rPr>
                <w:rFonts w:ascii="Calibri" w:hAnsi="Calibri" w:cs="Calibri"/>
                <w:color w:val="0072C7" w:themeColor="accent2"/>
              </w:rPr>
            </w:pPr>
          </w:p>
          <w:p w14:paraId="0D13A8D6" w14:textId="4D2BAD2F" w:rsidR="000E08AB" w:rsidRDefault="000E08AB" w:rsidP="00222466">
            <w:pPr>
              <w:rPr>
                <w:rFonts w:ascii="Calibri" w:hAnsi="Calibri" w:cs="Calibri"/>
                <w:color w:val="0072C7" w:themeColor="accent2"/>
              </w:rPr>
            </w:pPr>
          </w:p>
          <w:p w14:paraId="3E41A3B3" w14:textId="297A7BFB" w:rsidR="000E08AB" w:rsidRDefault="000E08AB" w:rsidP="00222466">
            <w:pPr>
              <w:rPr>
                <w:rFonts w:ascii="Calibri" w:hAnsi="Calibri" w:cs="Calibri"/>
                <w:color w:val="0072C7" w:themeColor="accent2"/>
              </w:rPr>
            </w:pPr>
          </w:p>
          <w:p w14:paraId="4FFCAD73" w14:textId="3ACCFD2F" w:rsidR="000E08AB" w:rsidRDefault="000E08AB" w:rsidP="00222466">
            <w:pPr>
              <w:rPr>
                <w:rFonts w:ascii="Calibri" w:hAnsi="Calibri" w:cs="Calibri"/>
                <w:color w:val="0072C7" w:themeColor="accent2"/>
              </w:rPr>
            </w:pPr>
          </w:p>
          <w:p w14:paraId="58DCAE9A" w14:textId="0D069689" w:rsidR="000E08AB" w:rsidRDefault="000E08AB" w:rsidP="00222466">
            <w:pPr>
              <w:rPr>
                <w:rFonts w:ascii="Calibri" w:hAnsi="Calibri" w:cs="Calibri"/>
                <w:color w:val="0072C7" w:themeColor="accent2"/>
              </w:rPr>
            </w:pPr>
          </w:p>
          <w:p w14:paraId="53ACFED3" w14:textId="2E6BC12E" w:rsidR="000E08AB" w:rsidRDefault="009B168E" w:rsidP="00222466">
            <w:pPr>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84864" behindDoc="0" locked="0" layoutInCell="1" allowOverlap="1" wp14:anchorId="4CC3E5B5" wp14:editId="4E31D91D">
                  <wp:simplePos x="0" y="0"/>
                  <wp:positionH relativeFrom="column">
                    <wp:posOffset>-172663</wp:posOffset>
                  </wp:positionH>
                  <wp:positionV relativeFrom="paragraph">
                    <wp:posOffset>193328</wp:posOffset>
                  </wp:positionV>
                  <wp:extent cx="1577340" cy="168402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7340" cy="1684020"/>
                          </a:xfrm>
                          <a:prstGeom prst="rect">
                            <a:avLst/>
                          </a:prstGeom>
                          <a:noFill/>
                        </pic:spPr>
                      </pic:pic>
                    </a:graphicData>
                  </a:graphic>
                  <wp14:sizeRelH relativeFrom="page">
                    <wp14:pctWidth>0</wp14:pctWidth>
                  </wp14:sizeRelH>
                  <wp14:sizeRelV relativeFrom="page">
                    <wp14:pctHeight>0</wp14:pctHeight>
                  </wp14:sizeRelV>
                </wp:anchor>
              </w:drawing>
            </w:r>
          </w:p>
          <w:p w14:paraId="00AFF69B" w14:textId="503B2743" w:rsidR="000E08AB" w:rsidRDefault="000E08AB" w:rsidP="00222466">
            <w:pPr>
              <w:rPr>
                <w:rFonts w:ascii="Calibri" w:hAnsi="Calibri" w:cs="Calibri"/>
                <w:color w:val="0072C7" w:themeColor="accent2"/>
              </w:rPr>
            </w:pPr>
          </w:p>
          <w:p w14:paraId="03E9A5CC" w14:textId="77777777" w:rsidR="003D1B71" w:rsidRDefault="003D1B71" w:rsidP="00222466">
            <w:pPr>
              <w:rPr>
                <w:rFonts w:ascii="Calibri" w:hAnsi="Calibri" w:cs="Calibri"/>
                <w:color w:val="0072C7" w:themeColor="accent2"/>
              </w:rPr>
            </w:pPr>
          </w:p>
          <w:p w14:paraId="2F7FC245" w14:textId="77777777" w:rsidR="000E08AB" w:rsidRDefault="000E08AB" w:rsidP="00222466">
            <w:pPr>
              <w:rPr>
                <w:rFonts w:ascii="Calibri" w:hAnsi="Calibri" w:cs="Calibri"/>
                <w:color w:val="0072C7" w:themeColor="accent2"/>
              </w:rPr>
            </w:pPr>
          </w:p>
          <w:p w14:paraId="3CE3F35F" w14:textId="574B24FB" w:rsidR="000E08AB" w:rsidRDefault="000E08AB" w:rsidP="00222466">
            <w:pPr>
              <w:rPr>
                <w:rFonts w:ascii="Calibri" w:hAnsi="Calibri" w:cs="Calibri"/>
                <w:color w:val="0072C7" w:themeColor="accent2"/>
              </w:rPr>
            </w:pPr>
          </w:p>
          <w:p w14:paraId="5E376725" w14:textId="77777777" w:rsidR="000E08AB" w:rsidRDefault="000E08AB" w:rsidP="00222466">
            <w:pPr>
              <w:rPr>
                <w:rFonts w:ascii="Calibri" w:hAnsi="Calibri" w:cs="Calibri"/>
                <w:color w:val="0072C7" w:themeColor="accent2"/>
              </w:rPr>
            </w:pPr>
          </w:p>
          <w:p w14:paraId="65D9259E" w14:textId="77777777" w:rsidR="000E08AB" w:rsidRDefault="000E08AB" w:rsidP="00222466">
            <w:pPr>
              <w:rPr>
                <w:rFonts w:ascii="Calibri" w:hAnsi="Calibri" w:cs="Calibri"/>
                <w:color w:val="0072C7" w:themeColor="accent2"/>
              </w:rPr>
            </w:pPr>
          </w:p>
          <w:p w14:paraId="4AFC96BD" w14:textId="77777777" w:rsidR="000E08AB" w:rsidRDefault="000E08AB" w:rsidP="00222466">
            <w:pPr>
              <w:rPr>
                <w:rFonts w:ascii="Calibri" w:hAnsi="Calibri" w:cs="Calibri"/>
                <w:color w:val="0072C7" w:themeColor="accent2"/>
              </w:rPr>
            </w:pPr>
          </w:p>
          <w:p w14:paraId="5BFA332B" w14:textId="3CA8AFC4" w:rsidR="000E08AB" w:rsidRDefault="000E08AB" w:rsidP="00222466">
            <w:pPr>
              <w:rPr>
                <w:rFonts w:ascii="Calibri" w:hAnsi="Calibri" w:cs="Calibri"/>
                <w:color w:val="0072C7" w:themeColor="accent2"/>
              </w:rPr>
            </w:pPr>
          </w:p>
          <w:p w14:paraId="4D63E79F" w14:textId="40AF95AD" w:rsidR="000E08AB" w:rsidRDefault="000E08AB" w:rsidP="00222466">
            <w:pPr>
              <w:rPr>
                <w:rFonts w:ascii="Calibri" w:hAnsi="Calibri" w:cs="Calibri"/>
                <w:color w:val="0072C7" w:themeColor="accent2"/>
              </w:rPr>
            </w:pPr>
          </w:p>
          <w:p w14:paraId="47091EA7" w14:textId="77777777" w:rsidR="000E08AB" w:rsidRDefault="000E08AB" w:rsidP="00222466">
            <w:pPr>
              <w:rPr>
                <w:rFonts w:ascii="Calibri" w:hAnsi="Calibri" w:cs="Calibri"/>
                <w:color w:val="0072C7" w:themeColor="accent2"/>
              </w:rPr>
            </w:pPr>
          </w:p>
          <w:p w14:paraId="799104FC" w14:textId="77777777" w:rsidR="000E08AB" w:rsidRDefault="000E08AB" w:rsidP="00222466">
            <w:pPr>
              <w:rPr>
                <w:rFonts w:ascii="Calibri" w:hAnsi="Calibri" w:cs="Calibri"/>
                <w:color w:val="0072C7" w:themeColor="accent2"/>
              </w:rPr>
            </w:pPr>
          </w:p>
          <w:p w14:paraId="00B93C67" w14:textId="77777777" w:rsidR="000E08AB" w:rsidRDefault="000E08AB" w:rsidP="00222466">
            <w:pPr>
              <w:rPr>
                <w:rFonts w:ascii="Calibri" w:hAnsi="Calibri" w:cs="Calibri"/>
                <w:color w:val="0072C7" w:themeColor="accent2"/>
              </w:rPr>
            </w:pPr>
          </w:p>
          <w:p w14:paraId="380A3A8C" w14:textId="77777777" w:rsidR="000E08AB" w:rsidRDefault="000E08AB" w:rsidP="00222466">
            <w:pPr>
              <w:rPr>
                <w:rFonts w:ascii="Calibri" w:hAnsi="Calibri" w:cs="Calibri"/>
                <w:color w:val="0072C7" w:themeColor="accent2"/>
              </w:rPr>
            </w:pPr>
          </w:p>
          <w:p w14:paraId="4CF187A6" w14:textId="63E8F897" w:rsidR="000E08AB" w:rsidRDefault="000E08AB" w:rsidP="00222466">
            <w:pPr>
              <w:rPr>
                <w:rFonts w:ascii="Calibri" w:hAnsi="Calibri" w:cs="Calibri"/>
                <w:color w:val="0072C7" w:themeColor="accent2"/>
              </w:rPr>
            </w:pPr>
          </w:p>
          <w:p w14:paraId="06EFD440" w14:textId="4B8989A2" w:rsidR="000E08AB" w:rsidRDefault="000E08AB" w:rsidP="00222466">
            <w:pPr>
              <w:rPr>
                <w:rFonts w:ascii="Calibri" w:hAnsi="Calibri" w:cs="Calibri"/>
                <w:color w:val="0072C7" w:themeColor="accent2"/>
              </w:rPr>
            </w:pPr>
          </w:p>
          <w:p w14:paraId="71F4A5E0" w14:textId="6EEF97C5" w:rsidR="000E08AB" w:rsidRDefault="000E08AB" w:rsidP="00222466">
            <w:pPr>
              <w:rPr>
                <w:rFonts w:ascii="Calibri" w:hAnsi="Calibri" w:cs="Calibri"/>
                <w:color w:val="0072C7" w:themeColor="accent2"/>
              </w:rPr>
            </w:pPr>
          </w:p>
          <w:p w14:paraId="124CE9A0" w14:textId="6605A3BB" w:rsidR="000E08AB" w:rsidRDefault="000E08AB" w:rsidP="00222466">
            <w:pPr>
              <w:rPr>
                <w:rFonts w:ascii="Calibri" w:hAnsi="Calibri" w:cs="Calibri"/>
                <w:color w:val="0072C7" w:themeColor="accent2"/>
              </w:rPr>
            </w:pPr>
          </w:p>
          <w:p w14:paraId="674D46F3" w14:textId="01673AE4" w:rsidR="000E08AB" w:rsidRDefault="00B061DE" w:rsidP="00222466">
            <w:pPr>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77696" behindDoc="0" locked="0" layoutInCell="1" allowOverlap="1" wp14:anchorId="312AC9ED" wp14:editId="5F860AFD">
                  <wp:simplePos x="0" y="0"/>
                  <wp:positionH relativeFrom="column">
                    <wp:posOffset>-518160</wp:posOffset>
                  </wp:positionH>
                  <wp:positionV relativeFrom="paragraph">
                    <wp:posOffset>222250</wp:posOffset>
                  </wp:positionV>
                  <wp:extent cx="2182495" cy="95694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14:sizeRelH relativeFrom="page">
                    <wp14:pctWidth>0</wp14:pctWidth>
                  </wp14:sizeRelH>
                  <wp14:sizeRelV relativeFrom="page">
                    <wp14:pctHeight>0</wp14:pctHeight>
                  </wp14:sizeRelV>
                </wp:anchor>
              </w:drawing>
            </w:r>
          </w:p>
          <w:p w14:paraId="32F52632" w14:textId="27E898ED" w:rsidR="000E08AB" w:rsidRDefault="000E08AB" w:rsidP="00222466">
            <w:pPr>
              <w:rPr>
                <w:rFonts w:ascii="Calibri" w:hAnsi="Calibri" w:cs="Calibri"/>
                <w:color w:val="0072C7" w:themeColor="accent2"/>
              </w:rPr>
            </w:pPr>
          </w:p>
          <w:p w14:paraId="4D10084E" w14:textId="77777777" w:rsidR="000E08AB" w:rsidRDefault="000E08AB" w:rsidP="00222466">
            <w:pPr>
              <w:rPr>
                <w:rFonts w:ascii="Calibri" w:hAnsi="Calibri" w:cs="Calibri"/>
                <w:color w:val="0072C7" w:themeColor="accent2"/>
              </w:rPr>
            </w:pPr>
          </w:p>
          <w:p w14:paraId="6995D2E3" w14:textId="77777777" w:rsidR="000E08AB" w:rsidRDefault="000E08AB" w:rsidP="00222466">
            <w:pPr>
              <w:rPr>
                <w:rFonts w:ascii="Calibri" w:hAnsi="Calibri" w:cs="Calibri"/>
                <w:color w:val="0072C7" w:themeColor="accent2"/>
              </w:rPr>
            </w:pPr>
          </w:p>
          <w:p w14:paraId="24EC59E7" w14:textId="77777777" w:rsidR="000E08AB" w:rsidRDefault="000E08AB" w:rsidP="00222466">
            <w:pPr>
              <w:rPr>
                <w:rFonts w:ascii="Calibri" w:hAnsi="Calibri" w:cs="Calibri"/>
                <w:color w:val="0072C7" w:themeColor="accent2"/>
              </w:rPr>
            </w:pPr>
          </w:p>
          <w:p w14:paraId="63C1808D" w14:textId="77777777" w:rsidR="000E08AB" w:rsidRDefault="000E08AB" w:rsidP="00222466">
            <w:pPr>
              <w:rPr>
                <w:rFonts w:ascii="Calibri" w:hAnsi="Calibri" w:cs="Calibri"/>
                <w:color w:val="0072C7" w:themeColor="accent2"/>
              </w:rPr>
            </w:pPr>
          </w:p>
          <w:p w14:paraId="32DFC66A" w14:textId="77777777" w:rsidR="000E08AB" w:rsidRDefault="000E08AB" w:rsidP="00222466">
            <w:pPr>
              <w:rPr>
                <w:rFonts w:ascii="Calibri" w:hAnsi="Calibri" w:cs="Calibri"/>
                <w:color w:val="0072C7" w:themeColor="accent2"/>
              </w:rPr>
            </w:pPr>
          </w:p>
          <w:p w14:paraId="1592D534" w14:textId="77777777" w:rsidR="000E08AB" w:rsidRDefault="000E08AB" w:rsidP="00222466">
            <w:pPr>
              <w:rPr>
                <w:rFonts w:ascii="Calibri" w:hAnsi="Calibri" w:cs="Calibri"/>
                <w:color w:val="0072C7" w:themeColor="accent2"/>
              </w:rPr>
            </w:pPr>
          </w:p>
          <w:p w14:paraId="3E07739D" w14:textId="77777777" w:rsidR="000E08AB" w:rsidRDefault="000E08AB" w:rsidP="00222466">
            <w:pPr>
              <w:rPr>
                <w:rFonts w:ascii="Calibri" w:hAnsi="Calibri" w:cs="Calibri"/>
                <w:color w:val="0072C7" w:themeColor="accent2"/>
              </w:rPr>
            </w:pPr>
          </w:p>
          <w:p w14:paraId="6014BAA5" w14:textId="77777777" w:rsidR="000E08AB" w:rsidRDefault="000E08AB" w:rsidP="00222466">
            <w:pPr>
              <w:rPr>
                <w:rFonts w:ascii="Calibri" w:hAnsi="Calibri" w:cs="Calibri"/>
                <w:color w:val="0072C7" w:themeColor="accent2"/>
              </w:rPr>
            </w:pPr>
          </w:p>
          <w:p w14:paraId="14430165" w14:textId="77777777" w:rsidR="000E08AB" w:rsidRDefault="000E08AB" w:rsidP="00222466">
            <w:pPr>
              <w:rPr>
                <w:rFonts w:ascii="Calibri" w:hAnsi="Calibri" w:cs="Calibri"/>
                <w:color w:val="0072C7" w:themeColor="accent2"/>
              </w:rPr>
            </w:pPr>
          </w:p>
          <w:p w14:paraId="34839359" w14:textId="77777777" w:rsidR="000E08AB" w:rsidRDefault="000E08AB" w:rsidP="00222466">
            <w:pPr>
              <w:rPr>
                <w:rFonts w:ascii="Calibri" w:hAnsi="Calibri" w:cs="Calibri"/>
                <w:color w:val="0072C7" w:themeColor="accent2"/>
              </w:rPr>
            </w:pPr>
          </w:p>
          <w:p w14:paraId="5FB7E53F" w14:textId="77777777" w:rsidR="000E08AB" w:rsidRDefault="000E08AB" w:rsidP="00222466">
            <w:pPr>
              <w:rPr>
                <w:rFonts w:ascii="Calibri" w:hAnsi="Calibri" w:cs="Calibri"/>
                <w:color w:val="0072C7" w:themeColor="accent2"/>
              </w:rPr>
            </w:pPr>
          </w:p>
          <w:p w14:paraId="08079C5E" w14:textId="77777777" w:rsidR="000E08AB" w:rsidRDefault="000E08AB" w:rsidP="00222466">
            <w:pPr>
              <w:rPr>
                <w:rFonts w:ascii="Calibri" w:hAnsi="Calibri" w:cs="Calibri"/>
                <w:color w:val="0072C7" w:themeColor="accent2"/>
              </w:rPr>
            </w:pPr>
          </w:p>
          <w:p w14:paraId="3C825C51" w14:textId="77777777" w:rsidR="000E08AB" w:rsidRDefault="000E08AB" w:rsidP="00222466">
            <w:pPr>
              <w:rPr>
                <w:rFonts w:ascii="Calibri" w:hAnsi="Calibri" w:cs="Calibri"/>
                <w:color w:val="0072C7" w:themeColor="accent2"/>
              </w:rPr>
            </w:pPr>
          </w:p>
          <w:p w14:paraId="0C4CEF66" w14:textId="77777777" w:rsidR="000E08AB" w:rsidRDefault="000E08AB" w:rsidP="00222466">
            <w:pPr>
              <w:rPr>
                <w:rFonts w:ascii="Calibri" w:hAnsi="Calibri" w:cs="Calibri"/>
                <w:color w:val="0072C7" w:themeColor="accent2"/>
              </w:rPr>
            </w:pPr>
          </w:p>
          <w:p w14:paraId="5F88FD5B" w14:textId="77777777" w:rsidR="000E08AB" w:rsidRDefault="000E08AB" w:rsidP="00222466">
            <w:pPr>
              <w:rPr>
                <w:rFonts w:ascii="Calibri" w:hAnsi="Calibri" w:cs="Calibri"/>
                <w:color w:val="0072C7" w:themeColor="accent2"/>
              </w:rPr>
            </w:pPr>
          </w:p>
          <w:p w14:paraId="4C70E480" w14:textId="77777777" w:rsidR="000E08AB" w:rsidRDefault="000E08AB" w:rsidP="00222466">
            <w:pPr>
              <w:rPr>
                <w:rFonts w:ascii="Calibri" w:hAnsi="Calibri" w:cs="Calibri"/>
                <w:color w:val="0072C7" w:themeColor="accent2"/>
              </w:rPr>
            </w:pPr>
          </w:p>
          <w:p w14:paraId="2F8D8B29" w14:textId="77777777" w:rsidR="000E08AB" w:rsidRDefault="000E08AB" w:rsidP="00222466">
            <w:pPr>
              <w:rPr>
                <w:rFonts w:ascii="Calibri" w:hAnsi="Calibri" w:cs="Calibri"/>
                <w:color w:val="0072C7" w:themeColor="accent2"/>
              </w:rPr>
            </w:pPr>
          </w:p>
          <w:p w14:paraId="48FB1B37" w14:textId="68D8850A" w:rsidR="000E08AB" w:rsidRDefault="000E08AB" w:rsidP="00222466">
            <w:pPr>
              <w:rPr>
                <w:rFonts w:ascii="Calibri" w:hAnsi="Calibri" w:cs="Calibri"/>
                <w:color w:val="0072C7" w:themeColor="accent2"/>
              </w:rPr>
            </w:pPr>
          </w:p>
          <w:p w14:paraId="6A8FFE5A" w14:textId="60176EEE" w:rsidR="000E08AB" w:rsidRDefault="000E08AB" w:rsidP="00222466">
            <w:pPr>
              <w:rPr>
                <w:rFonts w:ascii="Calibri" w:hAnsi="Calibri" w:cs="Calibri"/>
                <w:color w:val="0072C7" w:themeColor="accent2"/>
              </w:rPr>
            </w:pPr>
          </w:p>
          <w:p w14:paraId="5C2CD5D9" w14:textId="497BDACC" w:rsidR="000E08AB" w:rsidRDefault="009B168E" w:rsidP="00222466">
            <w:pPr>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85888" behindDoc="0" locked="0" layoutInCell="1" allowOverlap="1" wp14:anchorId="5B6EE65D" wp14:editId="55C0FE99">
                  <wp:simplePos x="0" y="0"/>
                  <wp:positionH relativeFrom="column">
                    <wp:posOffset>-97905</wp:posOffset>
                  </wp:positionH>
                  <wp:positionV relativeFrom="paragraph">
                    <wp:posOffset>188133</wp:posOffset>
                  </wp:positionV>
                  <wp:extent cx="1577340" cy="168402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7340" cy="1684020"/>
                          </a:xfrm>
                          <a:prstGeom prst="rect">
                            <a:avLst/>
                          </a:prstGeom>
                          <a:noFill/>
                        </pic:spPr>
                      </pic:pic>
                    </a:graphicData>
                  </a:graphic>
                  <wp14:sizeRelH relativeFrom="page">
                    <wp14:pctWidth>0</wp14:pctWidth>
                  </wp14:sizeRelH>
                  <wp14:sizeRelV relativeFrom="page">
                    <wp14:pctHeight>0</wp14:pctHeight>
                  </wp14:sizeRelV>
                </wp:anchor>
              </w:drawing>
            </w:r>
          </w:p>
          <w:p w14:paraId="1CAA9CE5" w14:textId="00D85078" w:rsidR="000E08AB" w:rsidRDefault="000E08AB" w:rsidP="00222466">
            <w:pPr>
              <w:rPr>
                <w:rFonts w:ascii="Calibri" w:hAnsi="Calibri" w:cs="Calibri"/>
                <w:color w:val="0072C7" w:themeColor="accent2"/>
              </w:rPr>
            </w:pPr>
          </w:p>
          <w:p w14:paraId="55D8A968" w14:textId="54B1F11D" w:rsidR="000E08AB" w:rsidRDefault="000E08AB" w:rsidP="00222466">
            <w:pPr>
              <w:rPr>
                <w:rFonts w:ascii="Calibri" w:hAnsi="Calibri" w:cs="Calibri"/>
                <w:color w:val="0072C7" w:themeColor="accent2"/>
              </w:rPr>
            </w:pPr>
          </w:p>
          <w:p w14:paraId="20B4DF59" w14:textId="5E96BCCF" w:rsidR="000E08AB" w:rsidRDefault="000E08AB" w:rsidP="00222466">
            <w:pPr>
              <w:rPr>
                <w:rFonts w:ascii="Calibri" w:hAnsi="Calibri" w:cs="Calibri"/>
                <w:color w:val="0072C7" w:themeColor="accent2"/>
              </w:rPr>
            </w:pPr>
          </w:p>
          <w:p w14:paraId="0DE57CC1" w14:textId="0D1E43F3" w:rsidR="000E08AB" w:rsidRPr="0056708E" w:rsidRDefault="000E08AB" w:rsidP="00222466">
            <w:pPr>
              <w:rPr>
                <w:rFonts w:ascii="Calibri" w:hAnsi="Calibri" w:cs="Calibri"/>
                <w:color w:val="0072C7" w:themeColor="accent2"/>
              </w:rPr>
            </w:pPr>
          </w:p>
        </w:tc>
        <w:tc>
          <w:tcPr>
            <w:tcW w:w="585" w:type="dxa"/>
          </w:tcPr>
          <w:p w14:paraId="37EFA8D1" w14:textId="77777777" w:rsidR="003D1B71" w:rsidRDefault="003D1B71" w:rsidP="00222466"/>
        </w:tc>
        <w:tc>
          <w:tcPr>
            <w:tcW w:w="10350" w:type="dxa"/>
            <w:vMerge/>
          </w:tcPr>
          <w:p w14:paraId="002C3651" w14:textId="77777777" w:rsidR="003D1B71" w:rsidRDefault="003D1B71" w:rsidP="00222466"/>
        </w:tc>
      </w:tr>
    </w:tbl>
    <w:p w14:paraId="3356F60D" w14:textId="6DBD54AD" w:rsidR="007F5B63" w:rsidRPr="00CE1E3D" w:rsidRDefault="007F5B63" w:rsidP="00B56520">
      <w:pPr>
        <w:pStyle w:val="BodyText"/>
      </w:pPr>
    </w:p>
    <w:sectPr w:rsidR="007F5B63" w:rsidRPr="00CE1E3D" w:rsidSect="00DF0B52">
      <w:headerReference w:type="default" r:id="rId31"/>
      <w:type w:val="continuous"/>
      <w:pgSz w:w="15840" w:h="12240" w:orient="landscape" w:code="1"/>
      <w:pgMar w:top="476" w:right="1702" w:bottom="270" w:left="1138" w:header="36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FB53" w14:textId="77777777" w:rsidR="003B1210" w:rsidRDefault="003B1210" w:rsidP="00590471">
      <w:r>
        <w:separator/>
      </w:r>
    </w:p>
  </w:endnote>
  <w:endnote w:type="continuationSeparator" w:id="0">
    <w:p w14:paraId="2BB1B0E5" w14:textId="77777777" w:rsidR="003B1210" w:rsidRDefault="003B121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D190" w14:textId="77777777" w:rsidR="003B1210" w:rsidRDefault="003B1210" w:rsidP="00590471">
      <w:r>
        <w:separator/>
      </w:r>
    </w:p>
  </w:footnote>
  <w:footnote w:type="continuationSeparator" w:id="0">
    <w:p w14:paraId="31DB8D46" w14:textId="77777777" w:rsidR="003B1210" w:rsidRDefault="003B121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2B78"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51864F2C" wp14:editId="2AC8594E">
              <wp:simplePos x="0" y="0"/>
              <wp:positionH relativeFrom="column">
                <wp:posOffset>-1152936</wp:posOffset>
              </wp:positionH>
              <wp:positionV relativeFrom="paragraph">
                <wp:posOffset>-1353671</wp:posOffset>
              </wp:positionV>
              <wp:extent cx="7994439" cy="10456104"/>
              <wp:effectExtent l="0" t="0" r="6985" b="254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4439" cy="10456104"/>
                        <a:chOff x="692039" y="-228600"/>
                        <a:chExt cx="7994439" cy="10456104"/>
                      </a:xfrm>
                    </wpg:grpSpPr>
                    <wpg:grpSp>
                      <wpg:cNvPr id="14" name="Group 14"/>
                      <wpg:cNvGrpSpPr/>
                      <wpg:grpSpPr>
                        <a:xfrm>
                          <a:off x="692039" y="1024294"/>
                          <a:ext cx="4105465" cy="3819525"/>
                          <a:chOff x="692118" y="867489"/>
                          <a:chExt cx="4105940" cy="4010526"/>
                        </a:xfrm>
                      </wpg:grpSpPr>
                      <wps:wsp>
                        <wps:cNvPr id="3" name="Freeform: Shape 10"/>
                        <wps:cNvSpPr/>
                        <wps:spPr>
                          <a:xfrm rot="10800000" flipH="1">
                            <a:off x="733589" y="867489"/>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692118" y="1395535"/>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844798" y="1689846"/>
                          <a:ext cx="5729201" cy="8537658"/>
                          <a:chOff x="-3380312" y="-4530475"/>
                          <a:chExt cx="4688855" cy="6988250"/>
                        </a:xfrm>
                      </wpg:grpSpPr>
                      <wps:wsp>
                        <wps:cNvPr id="8" name="Freeform: Shape 10"/>
                        <wps:cNvSpPr/>
                        <wps:spPr>
                          <a:xfrm rot="10800000" flipH="1" flipV="1">
                            <a:off x="-897071" y="483204"/>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1109210" y="673419"/>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363597" y="1009440"/>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574977" y="194085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333967" y="-4530475"/>
                            <a:ext cx="538681" cy="49765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3380312" y="-2327629"/>
                            <a:ext cx="333177" cy="30668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20C9879" id="Group 26" o:spid="_x0000_s1026" style="position:absolute;margin-left:-90.8pt;margin-top:-106.6pt;width:629.5pt;height:823.3pt;z-index:251657216" coordorigin="6920,-2286" coordsize="79944,10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Xvf0q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v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krdbcGrgDBZzRaXJh5DfFD8puX&#10;YobCJ6Qe/S+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5QKoXlCYGngSLR5FgeUCqigYlE5VgeJsfygFIRDUwkKsfyMDmWh3Is&#10;IbB6QTmWh8mxPKBUahuYHMtDOZYQeFVQJJocy0M5lhB4GigSTY7loRxLCDwNFIkmx/JQjiUElgbK&#10;sTxMjuWhHEsIPA0UiSbH8lCOJQSeBopEk2N5KMcSAk8DRaLJsTyUYwmBp4Ei0eRYHsqxhMDR4Kkc&#10;Swi8DIRjeZocy1M5lhB4Gsjs/DQ5lqdyLCHwNJDZ+WlyLE/lWELgaSB+4tPkWJ7KsYTA00D8xKf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Yd&#10;SiWxPCHwLFAkmhzLDqUiFphIVI5lNzmWHUpFLDCRqBzLbnIsu3IsIbC+gnIsu8mx7FAquQ9MjmVX&#10;jiUEXhMUiSbHsivHEgLPAkWiybHsyrGEwLNAkWhyLLtyLCGwLFCOZTc5ll05lhB4FigSTY5lV44l&#10;BJ4FikSTY9mVYwmBZ4Ei0eRYduVYQuBZoEg0OZZdOZYQOBYcyrGEwCtAOJbD5FgO5VhC4Fkgs/Nh&#10;ciyHciwh8CyQ2fkwOZZDOZYQeBbIOvEwOZZDOZYQeBbIOvEw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">
              <v:group id="Group 14" o:spid="_x0000_s1027" style="position:absolute;left:6920;top:10242;width:41055;height:38196" coordorigin="6921,8674" coordsize="41059,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7335;top:8674;width:40645;height:40106;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6921;top:13955;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" fillcolor="#2c567a [3204]" stroked="f"/>
              <v:group id="Group 12" o:spid="_x0000_s1031" style="position:absolute;left:18447;top:16898;width:57292;height:85377" coordorigin="-33803,-45304" coordsize="46888,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8970;top:4832;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11092;top:6734;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3635;top:10094;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5749;top:19408;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3339;top:-45304;width:5387;height:497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92866,494952;290349,496221;290499,496282;313799,482069;305659,483884;293449,485335;292868,483884;301395,483158;313799,482069;334972,480170;334474,480301;334729,480255;183079,477443;191703,479529;195386,479710;205657,484428;210308,485335;210599,485426;211665,484428;215735,485517;219805,486424;227824,488170;227944,488057;237247,489508;241704,490234;246162,490597;255270,490960;267674,490778;268212,490778;269418,490143;272131,489327;274893,489281;276782,489508;277291,490778;281627,490778;280271,492592;279496,493500;276976,494588;272325,494588;266317,494225;253332,493863;243642,493137;235115,492048;226588,490778;213603,488964;203525,485879;203642,485800;197711,484065;192479,481888;186471,480074;180269,478078;183079,477443;297161,473553;294200,473976;273722,474944;280465,475719;282209,475356;294225,474086;296202,473726;315560,470924;305502,472361;308953,472453;313920,471591;352272,470504;320729,478369;336691,475039;150036,466829;172323,475719;180269,478078;186277,480073;192285,481888;197517,484065;196355,484972;193254,484428;182207,480618;176781,478622;171354,476445;164184,474086;157982,471546;153137,469187;150036,466829;159145,462293;169804,467373;168447,468099;156044,462474;159145,462293;119803,449956;132982,456850;135695,459753;129493,456669;124842,453947;119803,449956;142912,445300;142914,445352;143568,446093;143641,445782;425938,433390;425234,433445;413606,441247;402172,447053;394032,451588;389575,453403;384924,455217;379303,457939;375040,460297;368838,462656;362443,464833;360698,466466;357985,467373;351202,468462;342481,471002;334535,473360;325814,475719;314961,478259;299651,480618;299263,481162;291902,482885;292093,482976;300268,481063;300426,480618;315737,478259;326590,475719;335310,473360;343256,471002;351977,468462;358761,467373;354169,469953;354303,469913;359148,467192;361861,466285;362042,466238;363218,465014;369613,462837;375815,460479;380079,458120;385699,455399;390350,453584;393540,452286;395195,451225;403335,446690;414769,440884;93607,430881;94342,431472;94594,431592;427239,426145;427172,426188;427172,426239;427481,426281;427560,426188;431426,423437;430282,424177;430079,424373;430864,423903;77783,414298;85102,422366;79298,415846;445148,414292;445130,414298;445002,415120;441901,418386;438219,422196;438441,422148;441901,418567;445002,415302;445148,414292;96725,410207;97109,410644;97128,410584;68058,406048;73097,409133;73344,409406;75640,409881;80849,414394;88020,419837;91120,423829;92864,425825;100229,431631;98097,433263;91239,426129;90927,426188;97417,432939;98097,433263;100229,431631;118640,445238;114958,446327;116315,447234;110888,447415;107400,445238;104105,442880;95966,436529;88407,430179;81430,423829;78136,420745;75035,417479;76198,416027;80074,419293;84337,422377;89570,427639;90015,427996;84337,422377;80267,419293;76391,416027;72128,411129;68058,406048;495003,377201;494905,377240;492788,381996;492968,354471;487833,361416;485313,365770;482794,369762;476786,377201;471553,384639;466902,390627;466514,390849;466197,391289;466708,390990;471359,385002;476592,377563;482600,370125;485119,366133;487639,361779;492871,354703;513027,351981;510507,359057;506050,366677;501592,374479;497523,379378;500236,374298;502561,369217;504306,366496;506631,362867;508763,359239;513027,351981;500482,336429;495778,344180;495692,344366;500430,336559;503062,318874;497408,333336;485515,356096;483774,358673;483763,358694;479693,365226;475623,372302;470972,377745;467096,383914;444227,408044;436669,414032;435944,414548;435631,414844;432470,417256;429886,420019;420389,426732;418901,427612;414860,430697;414276,431051;413412,431812;405854,436529;398296,440884;397431,441294;392313,444406;390727,445155;389187,446145;383955,448867;379066,450662;368169,455808;342604,464734;324789,469022;339187,466466;341900,465922;350621,463019;356047,461386;364768,457213;374652,453947;380985,451622;383761,450137;386280,449411;389769,447597;390685,447000;393063,444875;398296,441972;404249,439241;406436,437981;413994,433263;417289,430361;420971,428183;430467,421470;437250,415483;444808,409496;467677,385365;470824,380356;470972,379922;476011,372665;477561,370487;479622,367811;480274,366677;484344,360146;492290,344724;500042,328213;502319,321500;524267,302813;523686,303176;523686,303176;526098,292060;526028,292381;526593,293015;528337,294830;529500,294104;529529,293965;528725,294467;526787,292834;524370,271450;524235,271457;523990,271469;524073,272332;523880,276868;523104,279589;518453,286484;517290,292471;516128,294467;514190,303176;512058,310070;509732,316783;508376,322045;506825,327488;508062,325687;509151,321863;510120,316420;512445,309707;514577,302813;516515,294104;517678,292108;518841,286121;523492,279226;520391,293197;518066,304808;512833,319686;511798,321193;511355,323451;509926,327306;504499,338374;501980,344180;500430,347264;498492,350530;493259,359239;487639,367766;480468,379196;472522,390445;467290,396795;461669,402964;459731,405504;457599,408044;454305,410584;448916,416170;449072,416753;443452,422196;437444,426188;432599,429816;428009,432956;428723,432901;433762,429453;438607,425825;444615,421833;450235,416390;450041,415664;455468,410040;458762,407500;460894,404960;462832,402420;468452,396251;473685,389901;481631,378652;488801,367222;494422,358694;499654,349985;501592,346720;503143,343635;505662,337830;511089,326762;513220,319323;518453,304446;520779,292834;523880,278863;524579,276410;524073,276323;524267,271788;528531,267615;526274,276418;526274,276418;528531,267615;530275,265800;529112,268159;528846,273103;528725,277775;526787,283358;526787,283995;529112,277775;529500,268159;530403,266326;521941,257999;520672,260809;520197,264893;519586,262985;519362,263254;520004,265256;519616,268159;520391,270518;520992,270486;520585,269247;520973,266344;521941,257999;538221,253100;538609,253281;538415,260901;538609,266163;538027,275779;537446,281222;535701,289205;535120,295918;532213,308256;529500,318960;524655,320956;525042,319868;525818,312247;528725,304264;531050,302994;531050,302994;533570,289205;534926,282674;536089,275961;537058,269610;537446,263623;537639,258543;538027,255821;538221,253100;27295,168975;27392,169020;27401,168995;38988,142970;34724,150408;31236,153130;31227,153304;30890,160249;30900,160233;31236,153311;34724,150590;38988,143151;39133,143242;39206,143106;41313,127185;38600,128999;34530,136982;35461,137680;35492,137557;34724,136982;38794,128999;41196,127393;56236,116843;55991,117027;54952,120767;54298,122649;36468,153130;33949,160569;31623,168189;26584,184155;23290,195041;21739,203206;20964,207379;20383,211552;18639,222801;18057,229695;19026,236952;19480,232998;19414,231691;20189,224071;21933,212822;23316,211267;25325,198682;25228,196493;27142,191354;28282,187040;27941,187784;26778,187421;23871,195223;24065,199577;22708,207923;22515,209374;20577,211552;21158,207379;21933,203206;23483,195041;26778,184155;31817,168189;34143,160569;36662,153130;54492,122649;56236,116843;59725,98700;59724,98700;60693,99426;60693,99425;94646,72869;94609,72897;94496,73016;92913,74569;92513,75114;92251,75391;91120,76928;79299,89991;76004,93620;72709,97430;58141,112504;72903,97248;76198,93438;79492,89810;91314,76746;92513,75114;94496,73016;99566,60358;97893,60903;96649,61336;96353,61687;94221,63502;88795,66767;85113,70578;81624,74388;79299,76383;79220,76291;77021,78765;73291,83097;67283,89265;68252,90354;68270,90339;67477,89447;73484,83278;79492,76383;81818,74388;85306,70578;88988,66768;94415,63502;96547,61687;98872,60871;99607,60658;380272,27578;390156,31751;394420,35017;384924,30662;380272,27578;348101,14333;355853,15966;366706,21046;348101,14333;231433,13131;227363,13607;218642,14696;210115,16510;206432,17599;202169,18688;192839,20403;191122,21046;179300,24856;167672,29211;159532,32658;154106,34654;140734,40460;134338,44270;128137,48080;118253,54974;108950,61869;100047,69140;100810,70033;102700,68820;104308,67698;110113,62957;119415,56063;129299,49168;135501,45358;141896,41548;155269,35742;160501,33202;168641,29755;180269,25401;192091,21591;197057,20677;199456,19910;232107,13315;300741,9230;304884,9616;310504,11430;306240,10886;297325,9253;300741,9230;323295,7802;331241,8346;340931,11974;328915,9979;323295,7802;258468,7756;236084,8890;220580,10886;213215,12700;206820,14877;197905,15966;164184,28122;151974,33202;148292,34472;144997,36105;138796,39189;129105,43907;121741,49350;100423,64953;95968,68580;91609,72305;91702,72392;58174,109223;51391,117932;48290,123193;45189,128092;39375,138252;33051,147582;32980,147868;30848,153311;29298,155851;28910,156214;27190,161567;26778,164742;26391,169278;23677,176716;21158,184155;18445,195041;16894,205020;15925,214999;17282,208104;17408,207535;17669,204839;19220,194860;19705,195011;19747,194843;19220,194678;21933,183792;24453,176353;27153,168949;26972,168915;27360,164379;29491,155851;31042,153311;31094,153179;33174,147868;39569,138434;45383,128274;48484,123375;51585,118113;58368,109404;91896,72573;100810,64953;122129,49350;129493,43907;139183,39190;145385,36105;148680,34472;152362,33202;164571,28122;198293,15966;207208,14878;213603,12700;220967,10886;236472,8890;258856,7824;276847,8389;285697,0;294806,544;304108,1451;310310,2903;314380,4717;319419,3810;326977,5443;331628,6713;331434,6894;331241,8164;323295,7620;320582,6894;317868,6350;312636,5261;307403,4173;301977,3447;295969,3447;291124,3447;283566,3447;283210,3341;279883,4899;281046,6713;292674,8890;287500,8975;287587,8981;293062,8890;297713,9435;306628,11067;310891,11612;318062,13063;325427,14515;332597,16148;339768,18143;343256,19050;346745,20139;346790,20178;349291,20581;355354,22690;356201,23892;356435,23949;361861,25945;366513,27759;371164,29755;374652,31569;376978,32658;379497,33928;388025,38464;398877,44996;404498,48624;404661,48733;407533,50367;516903,242940;516821,244458;519034,244754;521166,246205;522135,251104;525817,256910;527368,257042;527368,255640;528944,251543;528918,250741;530469,245843;532601,245843;535895,243847;536283,251830;535314,255640;534151,259269;533570,265256;533376,268340;532988,271425;532162,271941;532213,272150;533005,271656;533376,268703;533570,265619;534151,259632;535314,256003;536283,252193;537833,253281;537639,256003;537252,258724;537058,263805;536670,269792;535701,276142;534539,282855;533182,289387;530663,303176;528337,304446;525430,312429;524655,320049;524267,321138;520973,329484;520003,330209;515934,339099;520197,330209;521166,329484;514965,345994;511670,347627;510987,348906;511089,349078;511864,347627;515158,345994;512833,352163;508569,359420;506437,363049;504112,366677;502368,369399;499848,374660;497135,379741;492871,385184;488608,390264;488785,389921;483956,396070;473491,406774;471431,409742;473491,406956;483956,396251;476011,407500;471916,411514;468630,413776;468452,414032;466397,415512;466320,416027;457212,424736;447522,433082;447074,433387;443839,437255;436087,442698;428842,447785;428816,447815;436087,442880;443839,437437;437444,443424;432236,446599;428633,448024;428529,448141;424653,450500;423192,451133;419517,453924;415932,456306;410506,459571;408761,459753;406823,460560;406521,460774;408955,459934;410699,459753;403723,464652;399265,466829;394808,468825;391659,469267;391125,469550;376396,475538;375645,475697;371164,478441;373683,479166;364381,482976;365156,480436;362055,481525;359148,482432;353140,484246;352338,483345;349458,483884;345969,484609;338799,486242;338562,486345;345388,484791;348877,484065;351784,483521;352946,484428;358954,482613;361861,481706;364962,480618;364187,483158;356047,486787;355648,486682;350039,488782;345388,490052;338411,491685;335529,491458;329499,492557;329303,492955;313217,495858;309535,494951;306434,494951;301007,496584;296163,496947;291317,497128;290791,496917;286376,497650;281046,496765;281240,496584;282209,495314;277751,494770;279883,493681;286279,493499;292480,493318;301395,493499;307597,492955;319225,490597;326977,488964;332791,488782;333195,488606;327558,488782;319806,490415;308178,492774;301977,493318;293062,493137;286860,493318;280465,493500;280658,492774;282015,490960;341706,481706;382211,467373;392869,462112;398877,459209;405079,456124;416707,449593;426010,442880;443452,430179;448297,426551;452948,422741;459925,416753;462832,412217;467008,408634;467041,408409;463026,411854;460119,416390;453142,422378;448491,426188;443646,429816;426204,442517;416901,449230;405273,455761;399071,458846;393063,461749;382404,467010;341900,481343;282209,490597;277751,490597;277170,489145;272519,488964;268255,490597;255852,490778;246743,490415;242286,490052;237828,489327;240513,486645;239960,486787;229956,485052;229495,485154;210309,481888;202750,480436;196161,479348;188215,475900;178331,472453;168060,468643;169804,467373;176975,468643;180075,471183;190734,474086;211859,479166;217091,480074;222712,480981;228913,482251;235748,483634;236278,483521;242673,484428;242867,484065;252169,484428;253720,484609;268061,484609;278526,484972;290930,484065;292480,484065;293062,485517;305271,484065;313411,482251;318062,481525;320969,481162;327365,479711;332597,478622;337830,477352;347428,475797;348683,475356;338605,476989;333372,478259;328140,479348;321744,480799;318837,481162;314186,481888;301589,482976;293062,483702;291511,483702;279108,484609;268643,484246;254301,484246;252751,484065;246743,481706;243448,483702;243440,483718;246162,482069;252170,484428;242867,484065;242940,484021;236859,483158;229689,481706;223487,480436;217867,479529;212634,478622;191510,473542;180851,470639;177750,468099;170579,466829;159920,461749;156819,461930;145772,456669;143834,453403;144222,453221;151005,456669;157788,460116;159726,459027;151780,454128;145191,451407;136082,446508;128330,441791;116121,436892;111470,433264;112439,432901;117090,434171;107400,424736;101973,420563;96934,416390;90539,411492;81237,401876;80598,400008;78717,398247;72322,391715;71546,388449;69027,385184;68727,384743;65732,382825;59918,375023;56624,367766;56236,367766;51779,359783;47515,351800;43058,342547;38988,333112;43058,339462;47127,347445;48484,351800;49045,352570;48355,349210;46555,346153;43625,339986;40150,334564;35887,323678;32234,312518;31035,309265;25810,289743;23500,275571;23483,275961;23677,278863;24646,285577;25809,292471;23871,286484;22515,278863;20964,278863;19995,271969;18639,267615;17476,263442;14181,260176;13212,260176;12243,255640;11855,249834;12631,241670;13018,238767;13678,236776;13357,232235;13793,225522;14569,224161;14569,223345;13018,226066;11662,224252;9142,220986;8682,218401;8561,218628;7786,225885;7204,233142;6623,238767;6623,250378;6817,256366;7204,262353;5460,267977;5072,267977;3910,257091;3910,245843;4879,237134;6622,238766;5072,236952;4685,230421;5072,220442;5266,217720;5848,213184;8173,205020;9332,199596;8948,198307;7592,205564;5266,213729;4685,218265;4491,220986;4103,230965;4491,237497;3522,246205;3522,257454;4685,268340;5072,268340;7592,278682;8948,287209;11855,295918;16434,314646;16834,318235;17670,318235;21933,327851;23484,332749;20577,328576;17476,322045;17282,323859;15596,318966;14375,319142;13018,314969;8367,304990;5460,296100;5266,288661;3910,279952;2940,271243;809,264893;2165,231147;3522,222438;2359,217720;4685,204657;5266,201573;6817,191050;10886,183429;9917,193771;10886,191999;11468,187761;11662,183067;13406,177079;16119,168007;19414,158754;19661,158494;21158,151134;23290,145872;25809,141518;30848,132446;34918,124282;40732,113759;44996,109223;48484,102873;51391,98881;54492,97430;55267,96341;58368,90535;64376,84004;64539,86734;64101,87881;70383,81827;73484,78016;77554,74388;77905,74753;77748,74569;82787,69852;87826,65497;93252,60054;100810,54793;108950,49168;113817,45990;117090,43181;122904,39915;129105,36831;129926,36436;132037,34495;135501,32114;139304,30299;141995,29720;142478,29392;195192,9434;197148,9036;202556,7257;206287,6554;208232,6539;208952,6350;253139,907;265687,862;279108,1088;279358,1264;285891,544;291899,1451;297907,2540;301006,3200;297713,2359;291705,1270;285697,363;28569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33803;top:-23276;width:3332;height:306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81139,305025;179582,305807;179675,305844;194086,297085;189052,298204;181500,299098;181140,298204;186415,297756;194086,297085;207182,295915;206874,295996;207032,295967;113235,294234;118570,295520;120847,295632;127200,298539;130077,299098;130257,299154;130916,298539;133433,299210;135950,299769;140910,300845;140985,300775;146738,301670;149495,302117;152252,302341;157886,302564;165558,302452;165891,302452;166636,302061;168315,301558;170023,301530;171191,301670;171506,302452;174188,302452;173349,303571;172869,304130;171311,304801;168434,304801;164719,304577;156687,304353;150694,303906;145420,303235;140146,302452;132115,301334;125881,299434;125954,299385;122285,298315;119049,296974;115333,295856;111497,294626;113235,294234;183796,291837;181964,292098;169298,292694;173469,293172;174548,292948;181979,292166;183202,291944;195175,290217;188955,291102;191089,291159;194161,290628;217882,289958;198372,294805;208245,292753;92798,287693;106583,293172;111497,294626;115213,295855;118929,296974;122166,298315;121446,298874;119528,298539;112696,296191;109340,294961;105984,293619;101548,292166;97713,290600;94716,289147;92798,287693;98432,284898;105025,288029;104186,288476;96514,285010;98432,284898;74099,277295;82250,281544;83928,283333;80092,281432;77215,279755;74099,277295;88392,274426;88393,274457;88798,274915;88842,274723;263445,267086;263010,267120;255818,271928;248745,275506;243711,278301;240954,279419;238077,280537;234601,282214;231964,283668;228128,285122;224173,286463;223094,287470;221416,288029;217220,288700;211826,290265;206912,291718;201518,293172;194805,294737;185336,296191;185096,296526;180543,297588;180661,297645;185717,296465;185815,296191;195285,294737;201997,293172;207391,291718;212306,290265;217700,288700;221895,288029;219055,289618;219138,289594;222135,287917;223813,287358;223925,287329;224652,286575;228608,285233;232444,283780;235081,282326;238557,280649;241434,279531;243406,278731;244430,278077;249465,275282;256537,271704;57896,265540;58351,265904;58507,265978;264250,262621;264208,262647;264208,262679;264399,262704;264448,262647;266839,260952;266131,261408;266006,261529;266492,261239;48109,255320;52636,260292;49046,256274;275326,255317;275315,255320;275236,255827;273318,257839;271041,260187;271178,260158;273318,257951;275236,255938;275326,255317;59825,252799;60062,253068;60074,253031;42094,250236;45211,252137;45364,252305;46784,252598;50005,255379;54441,258734;56358,261194;57437,262424;61992,266002;60674,267008;56432,262611;56239,262647;60253,266808;60674,267008;61992,266002;73380,274387;71102,275058;71941,275617;68585,275729;66427,274387;64390,272934;59355,269020;54680,265107;50365,261194;48327,259293;46409,257280;47129,256386;49526,258398;52163,260299;55399,263542;55675,263762;52163,260299;49646,258398;47249,256386;44611,253367;42094,250236;306162,232458;306101,232482;304792,235413;304904,218450;301727,222730;300169,225414;298610,227873;294894,232458;291658,237042;288781,240732;288541,240869;288345,241140;288661,240956;291538,237266;294775,232681;298490,228097;300049,225637;301607,222954;304844,218593;317310,216916;315751,221277;312994,225973;310237,230781;307720,233800;309398,230669;310837,227538;311916,225861;313354,223625;314673,221388;317310,216916;309551,207331;306641,212108;306588,212223;309518,207412;311147,196513;307650,205425;300294,219451;299217,221040;299210,221053;296692,225078;294175,229439;291298,232793;288901,236595;274757,251466;270082,255156;269633,255474;269440,255657;267485,257143;265887,258846;260013,262983;259093,263525;256593,265426;256232,265645;255698,266113;251023,269021;246348,271704;245813,271957;242648,273875;241667,274336;240714,274947;237478,276624;234454,277730;227714,280901;211902,286402;200884,289045;209789,287470;211467,287134;216861,285345;220217,284339;225611,281767;231724,279754;235641,278322;237358,277406;238916,276959;241074,275841;241641,275474;243112,274164;246348,272375;250030,270691;251383,269915;256057,267008;258095,265219;260373,263877;266246,259740;270442,256050;275116,252360;289261,237489;291207,234403;291298,234135;294415,229662;295374,228321;296649,226671;297052,225973;299569,221947;304484,212443;309279,202269;310687,198131;324262,186615;323902,186838;323902,186838;325394,179988;325351,180186;325700,180577;326779,181695;327498,181248;327516,181162;327019,181471;325820,180465;324326,167287;324242,167291;324090,167299;324142,167830;324022,170626;323543,172303;320666,176552;319947,180242;319228,181471;318029,186838;316710,191087;315272,195224;314433,198467;313474,201821;314239,200712;314912,198355;315512,195001;316950,190864;318269,186615;319467,181248;320187,180018;320906,176328;323783,172079;321865,180689;320426,187845;317190,197013;316550,197942;316276,199333;315392,201710;312036,208530;310477,212108;309518,214009;308320,216021;305083,221388;301607,226644;297172,233688;292257,240620;289021,244534;285545,248335;284346,249901;283028,251466;280990,253031;277657,256473;277753,256833;274277,260187;270561,262647;267565,264883;264726,266819;265167,266784;268284,264660;271281,262424;274996,259964;278473,256609;278353,256162;281709,252696;283747,251131;285065,249565;286264,248000;289740,244198;292977,240285;297891,233352;302326,226308;305802,221053;309039,215686;310237,213673;311196,211773;312755,208195;316111,201374;317430,196790;320666,187621;322104,180465;324022,171856;324455,170343;324142,170290;324262,167495;326899,164923;325503,170348;325503,170348;326899,164923;327978,163805;327259,165259;327094,168305;327019,171185;325820,174625;325820,175018;327259,171185;327498,165259;328057,164129;322823,158997;322038,160729;321745,163246;321367,162070;321228,162236;321625,163470;321385,165259;321865,166712;322236,166693;321984,165929;322224,164140;322823,158997;332892,155978;333132,156090;333012,160786;333132,164029;332773,169955;332413,173309;331334,178229;330975,182366;329177,189969;327498,196566;324502,197796;324741,197125;325221,192429;327019,187509;328457,186727;328457,186727;330016,178229;330855,174204;331574,170067;332173,166153;332413,162463;332533,159333;332773,157655;332892,155978;16882,104135;16942,104162;16948,104147;24114,88108;21477,92692;19319,94370;19314,94477;19106,98757;19112,98747;19319,94481;21477,92804;24114,88220;24204,88276;24249,88192;25552,78380;23874,79499;21357,84418;21933,84848;21952,84773;21477,84418;23994,79499;25480,78508;34782,72007;34631,72120;33988,74425;33584,75585;22556,94370;20997,98954;19559,103650;16443,113489;14405,120198;13446,125230;12966,127801;12607,130373;11528,137306;11168,141554;11768,146027;12049,143590;12007,142784;12487,138088;13566,131156;14421,130198;15664,122442;15604,121093;16788,117926;17492,115267;17282,115726;16562,115502;14764,120310;14884,122994;14045,128137;13925,129031;12727,130373;13086,127801;13566,125230;14525,120198;16562,113489;19679,103650;21117,98954;22676,94370;33703,75585;34782,72007;36940,60826;36940,60826;37539,61273;37539,61273;58539,44907;58516,44924;58446,44998;57467,45955;57220,46291;57058,46461;56358,47408;49047,55459;47009,57695;44971,60043;35960,69333;45091,59931;47129,57583;49166,55347;56478,47297;57220,46291;58446,44998;61582,37197;60547,37533;59778,37799;59595,38016;58276,39134;54920,41147;52643,43495;50485,45843;49047,47073;48998,47016;47638,48541;45331,51210;41615,55012;42214,55682;42226,55673;41735,55123;45450,51322;49166,47073;50605,45843;52762,43495;55040,41147;58396,39134;59715,38016;61153,37513;61607,37382;235201,16995;241314,19567;243951,21580;238077,18896;235201,16995;215303,8833;220097,9839;226810,12970;215303,8833;143143,8092;140625,8386;135231,9057;129957,10175;127680,10846;125042,11517;119272,12574;118210,12970;110898,15318;103706,18002;98672,20126;95315,21356;87044,24934;83089,27282;79253,29630;73140,33879;67386,38128;61880,42609;62352,43160;63521,42412;64515,41720;68105,38799;73859,34550;79972,30301;83808,27953;87764,25605;96034,22027;99271,20462;104305,18337;111497,15654;118809,13306;121881,12743;123364,12270;143560,8206;186010,5688;188572,5926;192048,7044;189411,6709;183897,5702;186010,5688;199960,4808;204874,5143;210867,7379;203436,6150;199960,4808;159864,4780;146019,5479;136430,6709;131875,7827;127919,9168;122405,9839;101548,17331;93997,20462;91719,21244;89682,22251;85846,24151;79852,27058;75297,30413;62112,40029;59357,42264;56661,44560;56718,44613;35981,67311;31786,72678;29868,75921;27950,78939;24354,85201;20442,90951;20398,91127;19080,94481;18121,96047;17881,96270;16817,99569;16562,101526;16323,104321;14645,108905;13086,113489;11408,120198;10449,126348;9850,132498;10689,128249;10767,127898;10929,126236;11888,120086;12188,120180;12214,120076;11888,119975;13566,113266;15124,108682;16795,104118;16682,104097;16922,101302;18241,96047;19200,94481;19232,94400;20518,91127;24474,85313;28070,79051;29988,76032;31905,72790;36101,67423;56838,44725;62352,40029;75537,30413;80092,27059;86086,24151;89921,22251;91959,21244;94237,20462;101788,17331;122645,9839;128159,9169;132115,7827;136670,6709;146259,5479;160104,4822;171232,5170;176705,0;182339,335;188093,894;191928,1789;194446,2907;197562,2348;202237,3354;205114,4137;204994,4249;204874,5031;199960,4696;198281,4249;196603,3913;193367,3242;190130,2572;186774,2124;183058,2124;180062,2124;175387,2124;175167,2059;173109,3019;173828,4137;181020,5479;177820,5531;177874,5535;181260,5479;184137,5814;189651,6820;192288,7156;196723,8050;201278,8945;205713,9951;210148,11181;212306,11740;214464,12411;214491,12435;216039,12684;219788,13983;220312,14724;220457,14759;223813,15989;226690,17107;229567,18337;231724,19455;233163,20126;234721,20909;239995,23704;246708,27729;250184,29966;250285,30033;252061,31039;319707,149717;319656,150652;321026,150835;322344,151729;322943,154748;325221,158326;326180,158408;326180,157544;327154,155019;327139,154525;328098,151506;329416,151506;331454,150276;331694,155196;331094,157544;330375,159780;330016,163470;329896,165370;329656,167271;329145,167589;329177,167718;329666,167414;329896,165594;330016,163693;330375,160003;331094,157767;331694,155419;332653,156090;332533,157767;332293,159444;332173,162575;331933,166265;331334,170178;330615,174315;329776,178341;328218,186838;326779,187621;324981,192541;324502,197237;324262,197908;322224,203051;321625,203499;319108,208977;321745,203499;322344,203051;318508,213226;316471,214232;316048,215021;316111,215127;316591,214232;318628,213226;317190,217028;314553,221500;313234,223736;311796,225973;310717,227650;309159,230892;307481,234023;304844,237378;302206,240508;302316,240297;299329,244086;292857,250683;291582,252512;292857,250795;299329,244198;294415,251130;291883,253604;289850,254998;289740,255156;288469,256068;288422,256386;282788,261753;276794,266896;276517,267084;274517,269468;269722,272822;265241,275957;265225,275975;269722,272934;274517,269580;270561,273269;267340,275226;265111,276104;265047,276177;262650,277630;261747,278021;259474,279741;257256,281208;253900,283221;252821,283333;251622,283830;251436,283962;252941,283444;254020,283333;249705,286351;246948,287693;244191,288923;242243,289196;241913,289370;232803,293060;232339,293159;229567,294849;231125,295296;225371,297645;225851,296079;223933,296750;222135,297309;218419,298427;217923,297871;216142,298204;213984,298651;209549,299657;209403,299721;213624,298763;215782,298315;217580,297980;218299,298539;222015,297421;223813,296862;225731,296191;225251,297756;220217,299993;219970,299928;216501,301222;213624,302005;209309,303011;207526,302872;203797,303549;203675,303794;193726,305583;191449,305024;189531,305024;186175,306030;183178,306254;180181,306366;179856,306236;177125,306687;173828,306142;173948,306030;174548,305248;171791,304912;173109,304241;177065,304130;180901,304018;186414,304130;190250,303794;197442,302341;202237,301334;205833,301222;206083,301114;202597,301223;197802,302229;190610,303682;186774,304018;181260,303906;177424,304018;173469,304130;173589,303682;174428,302564;211347,296862;236399,288029;242992,284786;246708,282997;250544,281096;257736,277071;263489,272934;274277,265107;277274,262871;280151,260523;284466,256833;286264,254038;288847,251829;288867,251691;286384,253814;284586,256609;280271,260299;277394,262647;274397,264883;263609,272710;257856,276847;250663,280873;246828,282773;243112,284562;236519,287805;211467,296638;174548,302341;171791,302341;171431,301446;168554,301334;165917,302341;158246,302452;152612,302229;149855,302005;147098,301558;148759,299906;148417,299993;142229,298924;141944,298986;130077,296974;125402,296079;121327,295408;116412,293284;110299,291159;103946,288811;105025,288029;109460,288811;111378,290377;117970,292166;131036,295296;134272,295856;137748,296415;141584,297197;145811,298050;146139,297980;150095,298539;150214,298315;155968,298539;156927,298651;165797,298651;172270,298874;179942,298315;180901,298315;181260,299210;188812,298315;193846,297197;196723,296750;198521,296526;202477,295632;205713,294961;208949,294178;214886,293220;215662,292948;209429,293955;206193,294737;202956,295408;199001,296303;197203,296526;194326,296974;186534,297645;181260,298092;180301,298092;172630,298651;166157,298427;157287,298427;156328,298315;152612,296862;150574,298092;150569,298101;152252,297085;155968,298539;150215,298315;150260,298288;146499,297756;142064,296862;138228,296079;134752,295520;131515,294961;118450,291830;111857,290041;109939,288476;105504,287693;98911,284562;96994,284674;90161,281432;88962,279419;89202,279307;93397,281432;97593,283556;98791,282885;93877,279866;89801,278189;84168,275170;79373,272263;71821,269244;68945,267008;69544,266784;72421,267567;66427,261753;63071,259181;59954,256609;55999,253590;50245,247664;49850,246513;48687,245428;44731,241403;44252,239390;42694,237378;42508,237106;40656,235924;37060,231116;35022,226644;34782,226644;32025,221724;29388,216804;26631,211102;24114,205288;26631,209201;29149,214121;29988,216804;30334,217278;29908,215208;28794,213324;26983,209523;24833,206182;22196,199473;19937,192596;19195,190591;15964,178560;14535,169826;14525,170067;14645,171856;15244,175993;15963,180242;14764,176552;13925,171856;12966,171856;12367,167607;11528,164923;10809,162352;8771,160339;8172,160339;7572,157544;7333,153966;7812,148934;8052,147145;8460,145918;8262,143120;8531,138983;9011,138144;9011,137641;8052,139318;7213,138200;5654,136187;5370,134594;5295,134734;4815,139206;4456,143679;4096,147145;4096,154301;4216,157991;4456,161681;3377,165147;3137,165147;2418,158438;2418,151506;3017,146139;4096,147144;3137,146027;2898,142002;3137,135852;3257,134175;3617,131379;5055,126348;5772,123005;5535,122211;4696,126683;3257,131715;2898,134510;2778,136187;2538,142337;2778,146362;2178,151729;2178,158662;2898,165370;3137,165370;4696,171744;5535,176999;7333,182366;10164,193907;10412,196119;10929,196119;13566,202045;14525,205064;12727,202492;10809,198467;10689,199585;9646,196570;8891,196678;8052,194106;5175,187957;3377,182478;3257,177893;2418,172526;1819,167159;500,163246;1339,142449;2178,137082;1459,134175;2898,126124;3257,124223;4216,117738;6733,113042;6134,119416;6733,118323;7093,115712;7213,112819;8292,109129;9970,103538;12007,97836;12160,97676;13086,93140;14405,89897;15963,87214;19080,81623;21597,76591;25193,70106;27830,67311;29988,63398;31786,60938;33704,60043;34183,59372;36101,55794;39817,51769;39918,53451;39647,54159;43533,50427;45450,48079;47968,45843;48185,46068;48088,45955;51204,43048;54321,40364;57677,37010;62352,33767;67386,30301;70396,28342;72421,26611;76017,24599;79852,22698;80360,22454;81665,21258;83808,19791;86161,18673;87825,18315;88123,18113;120727,5814;121937,5569;125282,4472;127590,4039;128793,4030;129238,3913;156568,559;164329,531;172630,671;172784,779;176825,335;180541,894;184257,1565;186174,1972;184137,1454;180421,783;176705,224;17670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0E209FC"/>
    <w:multiLevelType w:val="hybridMultilevel"/>
    <w:tmpl w:val="69A0B4C2"/>
    <w:lvl w:ilvl="0" w:tplc="C1705D44">
      <w:start w:val="1"/>
      <w:numFmt w:val="lowerLetter"/>
      <w:lvlText w:val="(%1)"/>
      <w:lvlJc w:val="left"/>
      <w:pPr>
        <w:ind w:left="285" w:hanging="360"/>
      </w:pPr>
      <w:rPr>
        <w:rFonts w:hint="default"/>
        <w:sz w:val="22"/>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3" w15:restartNumberingAfterBreak="0">
    <w:nsid w:val="0AB57C0F"/>
    <w:multiLevelType w:val="hybridMultilevel"/>
    <w:tmpl w:val="3E30200A"/>
    <w:lvl w:ilvl="0" w:tplc="78CEF8E4">
      <w:start w:val="1"/>
      <w:numFmt w:val="decimal"/>
      <w:lvlText w:val="%1."/>
      <w:lvlJc w:val="left"/>
      <w:pPr>
        <w:ind w:left="602" w:hanging="360"/>
      </w:pPr>
      <w:rPr>
        <w:b w:val="0"/>
        <w:bCs w:val="0"/>
      </w:rPr>
    </w:lvl>
    <w:lvl w:ilvl="1" w:tplc="04090019" w:tentative="1">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4" w15:restartNumberingAfterBreak="0">
    <w:nsid w:val="0D1E6B89"/>
    <w:multiLevelType w:val="hybridMultilevel"/>
    <w:tmpl w:val="75FE1EE8"/>
    <w:lvl w:ilvl="0" w:tplc="F7EEFE36">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5"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66A51"/>
    <w:multiLevelType w:val="hybridMultilevel"/>
    <w:tmpl w:val="C83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15A39"/>
    <w:multiLevelType w:val="hybridMultilevel"/>
    <w:tmpl w:val="C14AAB94"/>
    <w:lvl w:ilvl="0" w:tplc="ACD26CF0">
      <w:numFmt w:val="bullet"/>
      <w:lvlText w:val="•"/>
      <w:lvlJc w:val="left"/>
      <w:pPr>
        <w:ind w:left="241" w:hanging="360"/>
      </w:pPr>
      <w:rPr>
        <w:rFonts w:ascii="Calibri" w:eastAsia="Times New Roman" w:hAnsi="Calibri" w:cs="Calibri" w:hint="default"/>
      </w:rPr>
    </w:lvl>
    <w:lvl w:ilvl="1" w:tplc="04090003" w:tentative="1">
      <w:start w:val="1"/>
      <w:numFmt w:val="bullet"/>
      <w:lvlText w:val="o"/>
      <w:lvlJc w:val="left"/>
      <w:pPr>
        <w:ind w:left="961" w:hanging="360"/>
      </w:pPr>
      <w:rPr>
        <w:rFonts w:ascii="Courier New" w:hAnsi="Courier New" w:cs="Courier New" w:hint="default"/>
      </w:rPr>
    </w:lvl>
    <w:lvl w:ilvl="2" w:tplc="04090005" w:tentative="1">
      <w:start w:val="1"/>
      <w:numFmt w:val="bullet"/>
      <w:lvlText w:val=""/>
      <w:lvlJc w:val="left"/>
      <w:pPr>
        <w:ind w:left="1681" w:hanging="360"/>
      </w:pPr>
      <w:rPr>
        <w:rFonts w:ascii="Wingdings" w:hAnsi="Wingdings" w:hint="default"/>
      </w:rPr>
    </w:lvl>
    <w:lvl w:ilvl="3" w:tplc="04090001" w:tentative="1">
      <w:start w:val="1"/>
      <w:numFmt w:val="bullet"/>
      <w:lvlText w:val=""/>
      <w:lvlJc w:val="left"/>
      <w:pPr>
        <w:ind w:left="2401" w:hanging="360"/>
      </w:pPr>
      <w:rPr>
        <w:rFonts w:ascii="Symbol" w:hAnsi="Symbol" w:hint="default"/>
      </w:rPr>
    </w:lvl>
    <w:lvl w:ilvl="4" w:tplc="04090003" w:tentative="1">
      <w:start w:val="1"/>
      <w:numFmt w:val="bullet"/>
      <w:lvlText w:val="o"/>
      <w:lvlJc w:val="left"/>
      <w:pPr>
        <w:ind w:left="3121" w:hanging="360"/>
      </w:pPr>
      <w:rPr>
        <w:rFonts w:ascii="Courier New" w:hAnsi="Courier New" w:cs="Courier New" w:hint="default"/>
      </w:rPr>
    </w:lvl>
    <w:lvl w:ilvl="5" w:tplc="04090005" w:tentative="1">
      <w:start w:val="1"/>
      <w:numFmt w:val="bullet"/>
      <w:lvlText w:val=""/>
      <w:lvlJc w:val="left"/>
      <w:pPr>
        <w:ind w:left="3841" w:hanging="360"/>
      </w:pPr>
      <w:rPr>
        <w:rFonts w:ascii="Wingdings" w:hAnsi="Wingdings" w:hint="default"/>
      </w:rPr>
    </w:lvl>
    <w:lvl w:ilvl="6" w:tplc="04090001" w:tentative="1">
      <w:start w:val="1"/>
      <w:numFmt w:val="bullet"/>
      <w:lvlText w:val=""/>
      <w:lvlJc w:val="left"/>
      <w:pPr>
        <w:ind w:left="4561" w:hanging="360"/>
      </w:pPr>
      <w:rPr>
        <w:rFonts w:ascii="Symbol" w:hAnsi="Symbol" w:hint="default"/>
      </w:rPr>
    </w:lvl>
    <w:lvl w:ilvl="7" w:tplc="04090003" w:tentative="1">
      <w:start w:val="1"/>
      <w:numFmt w:val="bullet"/>
      <w:lvlText w:val="o"/>
      <w:lvlJc w:val="left"/>
      <w:pPr>
        <w:ind w:left="5281" w:hanging="360"/>
      </w:pPr>
      <w:rPr>
        <w:rFonts w:ascii="Courier New" w:hAnsi="Courier New" w:cs="Courier New" w:hint="default"/>
      </w:rPr>
    </w:lvl>
    <w:lvl w:ilvl="8" w:tplc="04090005" w:tentative="1">
      <w:start w:val="1"/>
      <w:numFmt w:val="bullet"/>
      <w:lvlText w:val=""/>
      <w:lvlJc w:val="left"/>
      <w:pPr>
        <w:ind w:left="6001" w:hanging="360"/>
      </w:pPr>
      <w:rPr>
        <w:rFonts w:ascii="Wingdings" w:hAnsi="Wingdings" w:hint="default"/>
      </w:rPr>
    </w:lvl>
  </w:abstractNum>
  <w:abstractNum w:abstractNumId="8" w15:restartNumberingAfterBreak="0">
    <w:nsid w:val="31B23764"/>
    <w:multiLevelType w:val="hybridMultilevel"/>
    <w:tmpl w:val="D73CBBB4"/>
    <w:lvl w:ilvl="0" w:tplc="0828276C">
      <w:numFmt w:val="bullet"/>
      <w:lvlText w:val=""/>
      <w:lvlJc w:val="left"/>
      <w:pPr>
        <w:ind w:left="241" w:hanging="360"/>
      </w:pPr>
      <w:rPr>
        <w:rFonts w:ascii="Calibri" w:eastAsia="Times New Roman" w:hAnsi="Calibri" w:cs="Calibri" w:hint="default"/>
      </w:rPr>
    </w:lvl>
    <w:lvl w:ilvl="1" w:tplc="04090003" w:tentative="1">
      <w:start w:val="1"/>
      <w:numFmt w:val="bullet"/>
      <w:lvlText w:val="o"/>
      <w:lvlJc w:val="left"/>
      <w:pPr>
        <w:ind w:left="961" w:hanging="360"/>
      </w:pPr>
      <w:rPr>
        <w:rFonts w:ascii="Courier New" w:hAnsi="Courier New" w:cs="Courier New" w:hint="default"/>
      </w:rPr>
    </w:lvl>
    <w:lvl w:ilvl="2" w:tplc="04090005" w:tentative="1">
      <w:start w:val="1"/>
      <w:numFmt w:val="bullet"/>
      <w:lvlText w:val=""/>
      <w:lvlJc w:val="left"/>
      <w:pPr>
        <w:ind w:left="1681" w:hanging="360"/>
      </w:pPr>
      <w:rPr>
        <w:rFonts w:ascii="Wingdings" w:hAnsi="Wingdings" w:hint="default"/>
      </w:rPr>
    </w:lvl>
    <w:lvl w:ilvl="3" w:tplc="04090001" w:tentative="1">
      <w:start w:val="1"/>
      <w:numFmt w:val="bullet"/>
      <w:lvlText w:val=""/>
      <w:lvlJc w:val="left"/>
      <w:pPr>
        <w:ind w:left="2401" w:hanging="360"/>
      </w:pPr>
      <w:rPr>
        <w:rFonts w:ascii="Symbol" w:hAnsi="Symbol" w:hint="default"/>
      </w:rPr>
    </w:lvl>
    <w:lvl w:ilvl="4" w:tplc="04090003" w:tentative="1">
      <w:start w:val="1"/>
      <w:numFmt w:val="bullet"/>
      <w:lvlText w:val="o"/>
      <w:lvlJc w:val="left"/>
      <w:pPr>
        <w:ind w:left="3121" w:hanging="360"/>
      </w:pPr>
      <w:rPr>
        <w:rFonts w:ascii="Courier New" w:hAnsi="Courier New" w:cs="Courier New" w:hint="default"/>
      </w:rPr>
    </w:lvl>
    <w:lvl w:ilvl="5" w:tplc="04090005" w:tentative="1">
      <w:start w:val="1"/>
      <w:numFmt w:val="bullet"/>
      <w:lvlText w:val=""/>
      <w:lvlJc w:val="left"/>
      <w:pPr>
        <w:ind w:left="3841" w:hanging="360"/>
      </w:pPr>
      <w:rPr>
        <w:rFonts w:ascii="Wingdings" w:hAnsi="Wingdings" w:hint="default"/>
      </w:rPr>
    </w:lvl>
    <w:lvl w:ilvl="6" w:tplc="04090001" w:tentative="1">
      <w:start w:val="1"/>
      <w:numFmt w:val="bullet"/>
      <w:lvlText w:val=""/>
      <w:lvlJc w:val="left"/>
      <w:pPr>
        <w:ind w:left="4561" w:hanging="360"/>
      </w:pPr>
      <w:rPr>
        <w:rFonts w:ascii="Symbol" w:hAnsi="Symbol" w:hint="default"/>
      </w:rPr>
    </w:lvl>
    <w:lvl w:ilvl="7" w:tplc="04090003" w:tentative="1">
      <w:start w:val="1"/>
      <w:numFmt w:val="bullet"/>
      <w:lvlText w:val="o"/>
      <w:lvlJc w:val="left"/>
      <w:pPr>
        <w:ind w:left="5281" w:hanging="360"/>
      </w:pPr>
      <w:rPr>
        <w:rFonts w:ascii="Courier New" w:hAnsi="Courier New" w:cs="Courier New" w:hint="default"/>
      </w:rPr>
    </w:lvl>
    <w:lvl w:ilvl="8" w:tplc="04090005" w:tentative="1">
      <w:start w:val="1"/>
      <w:numFmt w:val="bullet"/>
      <w:lvlText w:val=""/>
      <w:lvlJc w:val="left"/>
      <w:pPr>
        <w:ind w:left="6001" w:hanging="360"/>
      </w:pPr>
      <w:rPr>
        <w:rFonts w:ascii="Wingdings" w:hAnsi="Wingdings" w:hint="default"/>
      </w:rPr>
    </w:lvl>
  </w:abstractNum>
  <w:abstractNum w:abstractNumId="9" w15:restartNumberingAfterBreak="0">
    <w:nsid w:val="42F9003D"/>
    <w:multiLevelType w:val="hybridMultilevel"/>
    <w:tmpl w:val="95881706"/>
    <w:lvl w:ilvl="0" w:tplc="0828276C">
      <w:numFmt w:val="bullet"/>
      <w:lvlText w:val=""/>
      <w:lvlJc w:val="left"/>
      <w:pPr>
        <w:ind w:left="122" w:hanging="360"/>
      </w:pPr>
      <w:rPr>
        <w:rFonts w:ascii="Calibri" w:eastAsia="Times New Roman" w:hAnsi="Calibri" w:cs="Calibri"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0" w15:restartNumberingAfterBreak="0">
    <w:nsid w:val="44EF4C67"/>
    <w:multiLevelType w:val="hybridMultilevel"/>
    <w:tmpl w:val="B8F4F9D2"/>
    <w:lvl w:ilvl="0" w:tplc="0828276C">
      <w:numFmt w:val="bullet"/>
      <w:lvlText w:val=""/>
      <w:lvlJc w:val="left"/>
      <w:pPr>
        <w:ind w:left="3" w:hanging="360"/>
      </w:pPr>
      <w:rPr>
        <w:rFonts w:ascii="Calibri" w:eastAsia="Times New Roman"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11" w15:restartNumberingAfterBreak="0">
    <w:nsid w:val="47F839D3"/>
    <w:multiLevelType w:val="hybridMultilevel"/>
    <w:tmpl w:val="0A8AB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35033"/>
    <w:multiLevelType w:val="hybridMultilevel"/>
    <w:tmpl w:val="EBCA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1D6B3B"/>
    <w:multiLevelType w:val="hybridMultilevel"/>
    <w:tmpl w:val="19B241C2"/>
    <w:lvl w:ilvl="0" w:tplc="04090001">
      <w:start w:val="1"/>
      <w:numFmt w:val="bullet"/>
      <w:lvlText w:val=""/>
      <w:lvlJc w:val="left"/>
      <w:pPr>
        <w:ind w:left="601" w:hanging="360"/>
      </w:pPr>
      <w:rPr>
        <w:rFonts w:ascii="Symbol" w:hAnsi="Symbol"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4" w15:restartNumberingAfterBreak="0">
    <w:nsid w:val="59445FC9"/>
    <w:multiLevelType w:val="hybridMultilevel"/>
    <w:tmpl w:val="ECDAF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99978B6"/>
    <w:multiLevelType w:val="hybridMultilevel"/>
    <w:tmpl w:val="6EF2A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D6526A"/>
    <w:multiLevelType w:val="hybridMultilevel"/>
    <w:tmpl w:val="A1F85586"/>
    <w:lvl w:ilvl="0" w:tplc="04090001">
      <w:start w:val="1"/>
      <w:numFmt w:val="bullet"/>
      <w:lvlText w:val=""/>
      <w:lvlJc w:val="left"/>
      <w:pPr>
        <w:ind w:left="601" w:hanging="360"/>
      </w:pPr>
      <w:rPr>
        <w:rFonts w:ascii="Symbol" w:hAnsi="Symbol"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7" w15:restartNumberingAfterBreak="0">
    <w:nsid w:val="5F1F0364"/>
    <w:multiLevelType w:val="hybridMultilevel"/>
    <w:tmpl w:val="C83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F23AD"/>
    <w:multiLevelType w:val="hybridMultilevel"/>
    <w:tmpl w:val="A8600B24"/>
    <w:lvl w:ilvl="0" w:tplc="78CEF8E4">
      <w:start w:val="1"/>
      <w:numFmt w:val="decimal"/>
      <w:lvlText w:val="%1."/>
      <w:lvlJc w:val="left"/>
      <w:pPr>
        <w:ind w:left="484" w:hanging="360"/>
      </w:pPr>
      <w:rPr>
        <w:b w:val="0"/>
        <w:bCs w:val="0"/>
      </w:rPr>
    </w:lvl>
    <w:lvl w:ilvl="1" w:tplc="04090019" w:tentative="1">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19" w15:restartNumberingAfterBreak="0">
    <w:nsid w:val="6DB924FF"/>
    <w:multiLevelType w:val="hybridMultilevel"/>
    <w:tmpl w:val="12689BF2"/>
    <w:lvl w:ilvl="0" w:tplc="04090001">
      <w:start w:val="1"/>
      <w:numFmt w:val="bullet"/>
      <w:lvlText w:val=""/>
      <w:lvlJc w:val="left"/>
      <w:pPr>
        <w:ind w:left="3"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20" w15:restartNumberingAfterBreak="0">
    <w:nsid w:val="6FE2745E"/>
    <w:multiLevelType w:val="hybridMultilevel"/>
    <w:tmpl w:val="123C035E"/>
    <w:lvl w:ilvl="0" w:tplc="ACD26CF0">
      <w:numFmt w:val="bullet"/>
      <w:lvlText w:val="•"/>
      <w:lvlJc w:val="left"/>
      <w:pPr>
        <w:ind w:left="122" w:hanging="360"/>
      </w:pPr>
      <w:rPr>
        <w:rFonts w:ascii="Calibri" w:eastAsia="Times New Roman" w:hAnsi="Calibri" w:cs="Calibri"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21" w15:restartNumberingAfterBreak="0">
    <w:nsid w:val="703F621A"/>
    <w:multiLevelType w:val="hybridMultilevel"/>
    <w:tmpl w:val="E6AE2DA2"/>
    <w:lvl w:ilvl="0" w:tplc="8A4ABCB4">
      <w:start w:val="2020"/>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813BFE"/>
    <w:multiLevelType w:val="hybridMultilevel"/>
    <w:tmpl w:val="A350C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81563C"/>
    <w:multiLevelType w:val="hybridMultilevel"/>
    <w:tmpl w:val="75FE1EE8"/>
    <w:lvl w:ilvl="0" w:tplc="F7EEFE36">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24" w15:restartNumberingAfterBreak="0">
    <w:nsid w:val="788421CD"/>
    <w:multiLevelType w:val="hybridMultilevel"/>
    <w:tmpl w:val="00D2E7C2"/>
    <w:lvl w:ilvl="0" w:tplc="ACD26CF0">
      <w:numFmt w:val="bullet"/>
      <w:lvlText w:val="•"/>
      <w:lvlJc w:val="left"/>
      <w:pPr>
        <w:ind w:left="3" w:hanging="360"/>
      </w:pPr>
      <w:rPr>
        <w:rFonts w:ascii="Calibri" w:eastAsia="Times New Roman"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num w:numId="1">
    <w:abstractNumId w:val="1"/>
  </w:num>
  <w:num w:numId="2">
    <w:abstractNumId w:val="5"/>
  </w:num>
  <w:num w:numId="3">
    <w:abstractNumId w:val="0"/>
  </w:num>
  <w:num w:numId="4">
    <w:abstractNumId w:val="21"/>
  </w:num>
  <w:num w:numId="5">
    <w:abstractNumId w:val="14"/>
  </w:num>
  <w:num w:numId="6">
    <w:abstractNumId w:val="16"/>
  </w:num>
  <w:num w:numId="7">
    <w:abstractNumId w:val="13"/>
  </w:num>
  <w:num w:numId="8">
    <w:abstractNumId w:val="7"/>
  </w:num>
  <w:num w:numId="9">
    <w:abstractNumId w:val="20"/>
  </w:num>
  <w:num w:numId="10">
    <w:abstractNumId w:val="8"/>
  </w:num>
  <w:num w:numId="11">
    <w:abstractNumId w:val="9"/>
  </w:num>
  <w:num w:numId="12">
    <w:abstractNumId w:val="10"/>
  </w:num>
  <w:num w:numId="13">
    <w:abstractNumId w:val="24"/>
  </w:num>
  <w:num w:numId="14">
    <w:abstractNumId w:val="19"/>
  </w:num>
  <w:num w:numId="15">
    <w:abstractNumId w:val="2"/>
  </w:num>
  <w:num w:numId="16">
    <w:abstractNumId w:val="15"/>
  </w:num>
  <w:num w:numId="17">
    <w:abstractNumId w:val="22"/>
  </w:num>
  <w:num w:numId="18">
    <w:abstractNumId w:val="11"/>
  </w:num>
  <w:num w:numId="19">
    <w:abstractNumId w:val="6"/>
  </w:num>
  <w:num w:numId="20">
    <w:abstractNumId w:val="17"/>
  </w:num>
  <w:num w:numId="21">
    <w:abstractNumId w:val="12"/>
  </w:num>
  <w:num w:numId="22">
    <w:abstractNumId w:val="3"/>
  </w:num>
  <w:num w:numId="23">
    <w:abstractNumId w:val="18"/>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65537"/>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65"/>
    <w:rsid w:val="000073E2"/>
    <w:rsid w:val="000110A3"/>
    <w:rsid w:val="00031D62"/>
    <w:rsid w:val="00060042"/>
    <w:rsid w:val="00077C10"/>
    <w:rsid w:val="0008685D"/>
    <w:rsid w:val="00090860"/>
    <w:rsid w:val="000E08AB"/>
    <w:rsid w:val="00111F81"/>
    <w:rsid w:val="00112FD7"/>
    <w:rsid w:val="00130165"/>
    <w:rsid w:val="0013260C"/>
    <w:rsid w:val="001452F8"/>
    <w:rsid w:val="00150ABD"/>
    <w:rsid w:val="001735E1"/>
    <w:rsid w:val="001946FC"/>
    <w:rsid w:val="001C5003"/>
    <w:rsid w:val="001D71AF"/>
    <w:rsid w:val="001E53F6"/>
    <w:rsid w:val="00222466"/>
    <w:rsid w:val="0024753C"/>
    <w:rsid w:val="0025686A"/>
    <w:rsid w:val="00276026"/>
    <w:rsid w:val="002B4549"/>
    <w:rsid w:val="002F3919"/>
    <w:rsid w:val="00310F17"/>
    <w:rsid w:val="00322A46"/>
    <w:rsid w:val="003326CB"/>
    <w:rsid w:val="00335B2F"/>
    <w:rsid w:val="00352B8D"/>
    <w:rsid w:val="00353B60"/>
    <w:rsid w:val="00376291"/>
    <w:rsid w:val="00380FD1"/>
    <w:rsid w:val="00383D02"/>
    <w:rsid w:val="00385DE7"/>
    <w:rsid w:val="00392595"/>
    <w:rsid w:val="003B1210"/>
    <w:rsid w:val="003D1B71"/>
    <w:rsid w:val="003D6907"/>
    <w:rsid w:val="003F3289"/>
    <w:rsid w:val="00401C5C"/>
    <w:rsid w:val="00407559"/>
    <w:rsid w:val="00430439"/>
    <w:rsid w:val="00445982"/>
    <w:rsid w:val="00445DC8"/>
    <w:rsid w:val="004B3743"/>
    <w:rsid w:val="004D0A8D"/>
    <w:rsid w:val="004D1E8E"/>
    <w:rsid w:val="004E158A"/>
    <w:rsid w:val="005006B1"/>
    <w:rsid w:val="00504E41"/>
    <w:rsid w:val="005425B0"/>
    <w:rsid w:val="00554EE7"/>
    <w:rsid w:val="00565C77"/>
    <w:rsid w:val="0056705C"/>
    <w:rsid w:val="0056708E"/>
    <w:rsid w:val="00570652"/>
    <w:rsid w:val="005801E5"/>
    <w:rsid w:val="00590471"/>
    <w:rsid w:val="005C492C"/>
    <w:rsid w:val="005D01FA"/>
    <w:rsid w:val="005E5ADB"/>
    <w:rsid w:val="005F4CDF"/>
    <w:rsid w:val="005F6610"/>
    <w:rsid w:val="00615ABE"/>
    <w:rsid w:val="00624C7B"/>
    <w:rsid w:val="00635FA0"/>
    <w:rsid w:val="006475E6"/>
    <w:rsid w:val="00653E17"/>
    <w:rsid w:val="00675EB1"/>
    <w:rsid w:val="00681EF4"/>
    <w:rsid w:val="00693D15"/>
    <w:rsid w:val="006A08E8"/>
    <w:rsid w:val="006A190F"/>
    <w:rsid w:val="006A1985"/>
    <w:rsid w:val="006C6541"/>
    <w:rsid w:val="006D79A8"/>
    <w:rsid w:val="0072353B"/>
    <w:rsid w:val="00727793"/>
    <w:rsid w:val="007575B6"/>
    <w:rsid w:val="007633C7"/>
    <w:rsid w:val="00785DFE"/>
    <w:rsid w:val="007B1165"/>
    <w:rsid w:val="007B3C81"/>
    <w:rsid w:val="007B6730"/>
    <w:rsid w:val="007D67CA"/>
    <w:rsid w:val="007E668F"/>
    <w:rsid w:val="007E7561"/>
    <w:rsid w:val="007F5B63"/>
    <w:rsid w:val="00803A0A"/>
    <w:rsid w:val="00825654"/>
    <w:rsid w:val="0083139F"/>
    <w:rsid w:val="00843031"/>
    <w:rsid w:val="00846CB9"/>
    <w:rsid w:val="008566AA"/>
    <w:rsid w:val="00896C50"/>
    <w:rsid w:val="00897CB9"/>
    <w:rsid w:val="008A13DC"/>
    <w:rsid w:val="008A1E6E"/>
    <w:rsid w:val="008C024F"/>
    <w:rsid w:val="008C2CFC"/>
    <w:rsid w:val="008D4DB8"/>
    <w:rsid w:val="00912DC8"/>
    <w:rsid w:val="009475DC"/>
    <w:rsid w:val="00962D2B"/>
    <w:rsid w:val="0096341D"/>
    <w:rsid w:val="00967B93"/>
    <w:rsid w:val="009718AF"/>
    <w:rsid w:val="00974355"/>
    <w:rsid w:val="009852DB"/>
    <w:rsid w:val="009A51D2"/>
    <w:rsid w:val="009A76DD"/>
    <w:rsid w:val="009B168E"/>
    <w:rsid w:val="009D090F"/>
    <w:rsid w:val="00A275CA"/>
    <w:rsid w:val="00A31464"/>
    <w:rsid w:val="00A31B16"/>
    <w:rsid w:val="00A33613"/>
    <w:rsid w:val="00A440CA"/>
    <w:rsid w:val="00A47A8D"/>
    <w:rsid w:val="00A506A2"/>
    <w:rsid w:val="00A50795"/>
    <w:rsid w:val="00A75DE9"/>
    <w:rsid w:val="00A90F89"/>
    <w:rsid w:val="00A93D26"/>
    <w:rsid w:val="00AA0463"/>
    <w:rsid w:val="00AC5405"/>
    <w:rsid w:val="00AC6C7E"/>
    <w:rsid w:val="00AC7EEB"/>
    <w:rsid w:val="00AF42C8"/>
    <w:rsid w:val="00AF7932"/>
    <w:rsid w:val="00B061DE"/>
    <w:rsid w:val="00B138E2"/>
    <w:rsid w:val="00B4158A"/>
    <w:rsid w:val="00B4712F"/>
    <w:rsid w:val="00B56520"/>
    <w:rsid w:val="00B621E3"/>
    <w:rsid w:val="00B6466C"/>
    <w:rsid w:val="00B743B7"/>
    <w:rsid w:val="00B74F8F"/>
    <w:rsid w:val="00BB1B5D"/>
    <w:rsid w:val="00BC22C7"/>
    <w:rsid w:val="00BC41B5"/>
    <w:rsid w:val="00BC41C1"/>
    <w:rsid w:val="00BD195A"/>
    <w:rsid w:val="00BD695C"/>
    <w:rsid w:val="00BD7A9A"/>
    <w:rsid w:val="00BE64EC"/>
    <w:rsid w:val="00C07240"/>
    <w:rsid w:val="00C14078"/>
    <w:rsid w:val="00C16AFA"/>
    <w:rsid w:val="00C36A05"/>
    <w:rsid w:val="00C561DA"/>
    <w:rsid w:val="00C74D95"/>
    <w:rsid w:val="00CC386C"/>
    <w:rsid w:val="00CD3B03"/>
    <w:rsid w:val="00CE1E3D"/>
    <w:rsid w:val="00CF320A"/>
    <w:rsid w:val="00CF3C22"/>
    <w:rsid w:val="00D053FA"/>
    <w:rsid w:val="00D06415"/>
    <w:rsid w:val="00D22AC8"/>
    <w:rsid w:val="00D27CEC"/>
    <w:rsid w:val="00D43F6D"/>
    <w:rsid w:val="00D46F0E"/>
    <w:rsid w:val="00D527AD"/>
    <w:rsid w:val="00D6615E"/>
    <w:rsid w:val="00DC3F0A"/>
    <w:rsid w:val="00DF0B52"/>
    <w:rsid w:val="00E26AED"/>
    <w:rsid w:val="00E47173"/>
    <w:rsid w:val="00E50CAB"/>
    <w:rsid w:val="00E56196"/>
    <w:rsid w:val="00E73AB8"/>
    <w:rsid w:val="00E90A60"/>
    <w:rsid w:val="00E97E1F"/>
    <w:rsid w:val="00EC50BA"/>
    <w:rsid w:val="00ED47F7"/>
    <w:rsid w:val="00ED71F8"/>
    <w:rsid w:val="00EE76FF"/>
    <w:rsid w:val="00EE7E09"/>
    <w:rsid w:val="00F0223C"/>
    <w:rsid w:val="00F077BE"/>
    <w:rsid w:val="00F134D2"/>
    <w:rsid w:val="00F3235D"/>
    <w:rsid w:val="00F32393"/>
    <w:rsid w:val="00F41403"/>
    <w:rsid w:val="00F61B05"/>
    <w:rsid w:val="00F61F32"/>
    <w:rsid w:val="00F61FAE"/>
    <w:rsid w:val="00F878BD"/>
    <w:rsid w:val="00FB7AA7"/>
    <w:rsid w:val="00FD0DAE"/>
    <w:rsid w:val="00FE56DD"/>
    <w:rsid w:val="00FE7401"/>
    <w:rsid w:val="00FF3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4A6B6D4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ind w:left="108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0073E2"/>
    <w:rPr>
      <w:color w:val="0563C1" w:themeColor="hyperlink"/>
      <w:u w:val="single"/>
    </w:rPr>
  </w:style>
  <w:style w:type="character" w:styleId="UnresolvedMention">
    <w:name w:val="Unresolved Mention"/>
    <w:basedOn w:val="DefaultParagraphFont"/>
    <w:uiPriority w:val="99"/>
    <w:semiHidden/>
    <w:rsid w:val="000073E2"/>
    <w:rPr>
      <w:color w:val="605E5C"/>
      <w:shd w:val="clear" w:color="auto" w:fill="E1DFDD"/>
    </w:rPr>
  </w:style>
  <w:style w:type="character" w:styleId="FollowedHyperlink">
    <w:name w:val="FollowedHyperlink"/>
    <w:basedOn w:val="DefaultParagraphFont"/>
    <w:uiPriority w:val="99"/>
    <w:semiHidden/>
    <w:unhideWhenUsed/>
    <w:rsid w:val="000073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81789">
      <w:bodyDiv w:val="1"/>
      <w:marLeft w:val="0"/>
      <w:marRight w:val="0"/>
      <w:marTop w:val="0"/>
      <w:marBottom w:val="0"/>
      <w:divBdr>
        <w:top w:val="none" w:sz="0" w:space="0" w:color="auto"/>
        <w:left w:val="none" w:sz="0" w:space="0" w:color="auto"/>
        <w:bottom w:val="none" w:sz="0" w:space="0" w:color="auto"/>
        <w:right w:val="none" w:sz="0" w:space="0" w:color="auto"/>
      </w:divBdr>
      <w:divsChild>
        <w:div w:id="1501189820">
          <w:marLeft w:val="1325"/>
          <w:marRight w:val="0"/>
          <w:marTop w:val="230"/>
          <w:marBottom w:val="0"/>
          <w:divBdr>
            <w:top w:val="none" w:sz="0" w:space="0" w:color="auto"/>
            <w:left w:val="none" w:sz="0" w:space="0" w:color="auto"/>
            <w:bottom w:val="none" w:sz="0" w:space="0" w:color="auto"/>
            <w:right w:val="none" w:sz="0" w:space="0" w:color="auto"/>
          </w:divBdr>
        </w:div>
        <w:div w:id="1418862832">
          <w:marLeft w:val="1325"/>
          <w:marRight w:val="0"/>
          <w:marTop w:val="230"/>
          <w:marBottom w:val="0"/>
          <w:divBdr>
            <w:top w:val="none" w:sz="0" w:space="0" w:color="auto"/>
            <w:left w:val="none" w:sz="0" w:space="0" w:color="auto"/>
            <w:bottom w:val="none" w:sz="0" w:space="0" w:color="auto"/>
            <w:right w:val="none" w:sz="0" w:space="0" w:color="auto"/>
          </w:divBdr>
        </w:div>
        <w:div w:id="142624471">
          <w:marLeft w:val="1325"/>
          <w:marRight w:val="0"/>
          <w:marTop w:val="2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hyperlink" Target="https://www.alberta.ca/report-potentially-serious-incidents.aspx" TargetMode="External"/><Relationship Id="rId26" Type="http://schemas.openxmlformats.org/officeDocument/2006/relationships/hyperlink" Target="https://www.energysafetycanada.com/Attachments/DownloadResource?attachmentGuid=639a8d23-1668-4fb8-9f43-77103984f16a&amp;open=True" TargetMode="External"/><Relationship Id="rId3" Type="http://schemas.openxmlformats.org/officeDocument/2006/relationships/customXml" Target="../customXml/item3.xml"/><Relationship Id="rId21" Type="http://schemas.openxmlformats.org/officeDocument/2006/relationships/hyperlink" Target="https://www.mhsa.ab.ca" TargetMode="Externa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hyperlink" Target="file:///C:\Users\JessieA\AppData\Local\Microsoft\Windows\INetCache\Content.Outlook\EYP4M3TG\www.energysafetycanada.com\_Resources\Guidelines-Reports\POTENTIALLY-SERIOUS-INCIDENT-(PSI)-GUIDELIN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hyperlink" Target="https://www.alberta.ca/report-potentially-serious-incidents.aspx"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ohs-pubstore.labour.alberta.ca/li016-1" TargetMode="External"/><Relationship Id="rId28"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mhsa.ab.ca"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hyperlink" Target="http://www.qp.alberta.ca/1266.cfm?page=O02P1.cfm&amp;leg_type=Acts&amp;isbncln=978077980049%200&amp;display=html.%20" TargetMode="External"/><Relationship Id="rId27" Type="http://schemas.openxmlformats.org/officeDocument/2006/relationships/hyperlink" Target="https://www.mhsa.ab.ca/blog/2021/10/21/breaking-changes-to-ohs-legislation-announced" TargetMode="External"/><Relationship Id="rId30"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Blue%20spheres%20resum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MHSA-EDM-DC01\Shared\Projects\PSI\4%20-%20January%202022%20PSI%20Update\Stats%20January%20Upd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Reported PSI's in Alberta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1722375762632319"/>
          <c:y val="0.19270705745115194"/>
          <c:w val="0.79435343309359052"/>
          <c:h val="0.74555775829662652"/>
        </c:manualLayout>
      </c:layout>
      <c:barChart>
        <c:barDir val="bar"/>
        <c:grouping val="clustered"/>
        <c:varyColors val="0"/>
        <c:ser>
          <c:idx val="0"/>
          <c:order val="0"/>
          <c:tx>
            <c:strRef>
              <c:f>Sheet1!$B$4</c:f>
              <c:strCache>
                <c:ptCount val="1"/>
                <c:pt idx="0">
                  <c:v>Total #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Sheet1!$C$3:$G$3</c:f>
              <c:numCache>
                <c:formatCode>General</c:formatCode>
                <c:ptCount val="5"/>
                <c:pt idx="0">
                  <c:v>2018</c:v>
                </c:pt>
                <c:pt idx="1">
                  <c:v>2019</c:v>
                </c:pt>
                <c:pt idx="2">
                  <c:v>2020</c:v>
                </c:pt>
                <c:pt idx="3">
                  <c:v>2021</c:v>
                </c:pt>
                <c:pt idx="4">
                  <c:v>2022</c:v>
                </c:pt>
              </c:numCache>
            </c:numRef>
          </c:cat>
          <c:val>
            <c:numRef>
              <c:f>Sheet1!$C$4:$G$4</c:f>
              <c:numCache>
                <c:formatCode>General</c:formatCode>
                <c:ptCount val="5"/>
                <c:pt idx="0">
                  <c:v>1381</c:v>
                </c:pt>
                <c:pt idx="1">
                  <c:v>1115</c:v>
                </c:pt>
                <c:pt idx="2">
                  <c:v>1032</c:v>
                </c:pt>
                <c:pt idx="3">
                  <c:v>1262</c:v>
                </c:pt>
              </c:numCache>
            </c:numRef>
          </c:val>
          <c:extLst>
            <c:ext xmlns:c16="http://schemas.microsoft.com/office/drawing/2014/chart" uri="{C3380CC4-5D6E-409C-BE32-E72D297353CC}">
              <c16:uniqueId val="{00000000-616A-4F41-B8B9-45CB57CA9437}"/>
            </c:ext>
          </c:extLst>
        </c:ser>
        <c:dLbls>
          <c:showLegendKey val="0"/>
          <c:showVal val="0"/>
          <c:showCatName val="0"/>
          <c:showSerName val="0"/>
          <c:showPercent val="0"/>
          <c:showBubbleSize val="0"/>
        </c:dLbls>
        <c:gapWidth val="115"/>
        <c:overlap val="-20"/>
        <c:axId val="435789024"/>
        <c:axId val="435786400"/>
      </c:barChart>
      <c:catAx>
        <c:axId val="4357890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5786400"/>
        <c:crosses val="autoZero"/>
        <c:auto val="1"/>
        <c:lblAlgn val="ctr"/>
        <c:lblOffset val="100"/>
        <c:noMultiLvlLbl val="0"/>
      </c:catAx>
      <c:valAx>
        <c:axId val="435786400"/>
        <c:scaling>
          <c:orientation val="minMax"/>
        </c:scaling>
        <c:delete val="1"/>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4357890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 with injured persons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Sheet1!$H$33</c:f>
              <c:strCache>
                <c:ptCount val="1"/>
                <c:pt idx="0">
                  <c:v>% with injured persons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Sheet1!$I$32:$M$32</c:f>
              <c:numCache>
                <c:formatCode>General</c:formatCode>
                <c:ptCount val="5"/>
                <c:pt idx="0">
                  <c:v>2018</c:v>
                </c:pt>
                <c:pt idx="1">
                  <c:v>2019</c:v>
                </c:pt>
                <c:pt idx="2">
                  <c:v>2020</c:v>
                </c:pt>
                <c:pt idx="3">
                  <c:v>2021</c:v>
                </c:pt>
                <c:pt idx="4">
                  <c:v>2022</c:v>
                </c:pt>
              </c:numCache>
            </c:numRef>
          </c:cat>
          <c:val>
            <c:numRef>
              <c:f>Sheet1!$I$33:$M$33</c:f>
              <c:numCache>
                <c:formatCode>0%</c:formatCode>
                <c:ptCount val="5"/>
                <c:pt idx="0">
                  <c:v>0.92</c:v>
                </c:pt>
                <c:pt idx="1">
                  <c:v>0.49</c:v>
                </c:pt>
                <c:pt idx="2">
                  <c:v>0.42</c:v>
                </c:pt>
                <c:pt idx="3">
                  <c:v>0.38</c:v>
                </c:pt>
                <c:pt idx="4">
                  <c:v>0</c:v>
                </c:pt>
              </c:numCache>
            </c:numRef>
          </c:val>
          <c:extLst>
            <c:ext xmlns:c16="http://schemas.microsoft.com/office/drawing/2014/chart" uri="{C3380CC4-5D6E-409C-BE32-E72D297353CC}">
              <c16:uniqueId val="{00000000-8F81-4E85-9952-5258DB7159DD}"/>
            </c:ext>
          </c:extLst>
        </c:ser>
        <c:dLbls>
          <c:showLegendKey val="0"/>
          <c:showVal val="0"/>
          <c:showCatName val="0"/>
          <c:showSerName val="0"/>
          <c:showPercent val="0"/>
          <c:showBubbleSize val="0"/>
        </c:dLbls>
        <c:gapWidth val="115"/>
        <c:overlap val="-20"/>
        <c:axId val="749055464"/>
        <c:axId val="749061696"/>
      </c:barChart>
      <c:catAx>
        <c:axId val="74905546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49061696"/>
        <c:crosses val="autoZero"/>
        <c:auto val="1"/>
        <c:lblAlgn val="ctr"/>
        <c:lblOffset val="100"/>
        <c:noMultiLvlLbl val="0"/>
      </c:catAx>
      <c:valAx>
        <c:axId val="749061696"/>
        <c:scaling>
          <c:orientation val="minMax"/>
        </c:scaling>
        <c:delete val="1"/>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crossAx val="749055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Reported PSI's MHSA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9.9540230627812962E-2"/>
          <c:y val="0.14892659266789457"/>
          <c:w val="0.7937112240283406"/>
          <c:h val="0.75182965027515092"/>
        </c:manualLayout>
      </c:layout>
      <c:barChart>
        <c:barDir val="bar"/>
        <c:grouping val="clustered"/>
        <c:varyColors val="0"/>
        <c:ser>
          <c:idx val="0"/>
          <c:order val="0"/>
          <c:tx>
            <c:strRef>
              <c:f>Sheet1!$B$33</c:f>
              <c:strCache>
                <c:ptCount val="1"/>
                <c:pt idx="0">
                  <c:v>Total #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Sheet1!$C$32:$G$32</c:f>
              <c:numCache>
                <c:formatCode>General</c:formatCode>
                <c:ptCount val="5"/>
                <c:pt idx="0">
                  <c:v>2018</c:v>
                </c:pt>
                <c:pt idx="1">
                  <c:v>2019</c:v>
                </c:pt>
                <c:pt idx="2">
                  <c:v>2020</c:v>
                </c:pt>
                <c:pt idx="3">
                  <c:v>2021</c:v>
                </c:pt>
                <c:pt idx="4">
                  <c:v>2022</c:v>
                </c:pt>
              </c:numCache>
            </c:numRef>
          </c:cat>
          <c:val>
            <c:numRef>
              <c:f>Sheet1!$C$33:$G$33</c:f>
              <c:numCache>
                <c:formatCode>General</c:formatCode>
                <c:ptCount val="5"/>
                <c:pt idx="0">
                  <c:v>64</c:v>
                </c:pt>
                <c:pt idx="1">
                  <c:v>70</c:v>
                </c:pt>
                <c:pt idx="2">
                  <c:v>19</c:v>
                </c:pt>
                <c:pt idx="3">
                  <c:v>13</c:v>
                </c:pt>
                <c:pt idx="4">
                  <c:v>0</c:v>
                </c:pt>
              </c:numCache>
            </c:numRef>
          </c:val>
          <c:extLst>
            <c:ext xmlns:c16="http://schemas.microsoft.com/office/drawing/2014/chart" uri="{C3380CC4-5D6E-409C-BE32-E72D297353CC}">
              <c16:uniqueId val="{00000000-B08F-4FCB-BD3D-65AF5705EAF7}"/>
            </c:ext>
          </c:extLst>
        </c:ser>
        <c:dLbls>
          <c:showLegendKey val="0"/>
          <c:showVal val="0"/>
          <c:showCatName val="0"/>
          <c:showSerName val="0"/>
          <c:showPercent val="0"/>
          <c:showBubbleSize val="0"/>
        </c:dLbls>
        <c:gapWidth val="115"/>
        <c:overlap val="-20"/>
        <c:axId val="435782136"/>
        <c:axId val="435782464"/>
      </c:barChart>
      <c:catAx>
        <c:axId val="43578213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35782464"/>
        <c:crosses val="autoZero"/>
        <c:auto val="1"/>
        <c:lblAlgn val="ctr"/>
        <c:lblOffset val="100"/>
        <c:noMultiLvlLbl val="0"/>
      </c:catAx>
      <c:valAx>
        <c:axId val="435782464"/>
        <c:scaling>
          <c:orientation val="minMax"/>
        </c:scaling>
        <c:delete val="1"/>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crossAx val="435782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Number of PSI's by month and year in Alberta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Sheet1!$B$61</c:f>
              <c:strCache>
                <c:ptCount val="1"/>
                <c:pt idx="0">
                  <c:v>2018</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Sheet1!$C$61:$N$61</c:f>
              <c:numCache>
                <c:formatCode>General</c:formatCode>
                <c:ptCount val="12"/>
                <c:pt idx="0">
                  <c:v>0</c:v>
                </c:pt>
                <c:pt idx="1">
                  <c:v>0</c:v>
                </c:pt>
                <c:pt idx="2">
                  <c:v>0</c:v>
                </c:pt>
                <c:pt idx="3">
                  <c:v>0</c:v>
                </c:pt>
                <c:pt idx="4">
                  <c:v>0</c:v>
                </c:pt>
                <c:pt idx="5">
                  <c:v>236</c:v>
                </c:pt>
                <c:pt idx="6">
                  <c:v>229</c:v>
                </c:pt>
                <c:pt idx="7">
                  <c:v>228</c:v>
                </c:pt>
                <c:pt idx="8">
                  <c:v>219</c:v>
                </c:pt>
                <c:pt idx="9">
                  <c:v>197</c:v>
                </c:pt>
                <c:pt idx="10">
                  <c:v>164</c:v>
                </c:pt>
                <c:pt idx="11">
                  <c:v>108</c:v>
                </c:pt>
              </c:numCache>
            </c:numRef>
          </c:val>
          <c:extLst>
            <c:ext xmlns:c16="http://schemas.microsoft.com/office/drawing/2014/chart" uri="{C3380CC4-5D6E-409C-BE32-E72D297353CC}">
              <c16:uniqueId val="{00000000-A56E-4722-A062-064CBB9D1C48}"/>
            </c:ext>
          </c:extLst>
        </c:ser>
        <c:ser>
          <c:idx val="1"/>
          <c:order val="1"/>
          <c:tx>
            <c:strRef>
              <c:f>Sheet1!$B$62</c:f>
              <c:strCache>
                <c:ptCount val="1"/>
                <c:pt idx="0">
                  <c:v>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Sheet1!$C$62:$N$62</c:f>
              <c:numCache>
                <c:formatCode>General</c:formatCode>
                <c:ptCount val="12"/>
                <c:pt idx="0">
                  <c:v>114</c:v>
                </c:pt>
                <c:pt idx="1">
                  <c:v>133</c:v>
                </c:pt>
                <c:pt idx="2">
                  <c:v>111</c:v>
                </c:pt>
                <c:pt idx="3">
                  <c:v>89</c:v>
                </c:pt>
                <c:pt idx="4">
                  <c:v>92</c:v>
                </c:pt>
                <c:pt idx="5">
                  <c:v>95</c:v>
                </c:pt>
                <c:pt idx="6">
                  <c:v>98</c:v>
                </c:pt>
                <c:pt idx="7">
                  <c:v>83</c:v>
                </c:pt>
                <c:pt idx="8">
                  <c:v>88</c:v>
                </c:pt>
                <c:pt idx="9">
                  <c:v>91</c:v>
                </c:pt>
                <c:pt idx="10">
                  <c:v>76</c:v>
                </c:pt>
                <c:pt idx="11">
                  <c:v>45</c:v>
                </c:pt>
              </c:numCache>
            </c:numRef>
          </c:val>
          <c:extLst>
            <c:ext xmlns:c16="http://schemas.microsoft.com/office/drawing/2014/chart" uri="{C3380CC4-5D6E-409C-BE32-E72D297353CC}">
              <c16:uniqueId val="{00000001-A56E-4722-A062-064CBB9D1C48}"/>
            </c:ext>
          </c:extLst>
        </c:ser>
        <c:ser>
          <c:idx val="2"/>
          <c:order val="2"/>
          <c:tx>
            <c:strRef>
              <c:f>Sheet1!$B$63</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Sheet1!$C$63:$N$63</c:f>
              <c:numCache>
                <c:formatCode>General</c:formatCode>
                <c:ptCount val="12"/>
                <c:pt idx="0">
                  <c:v>70</c:v>
                </c:pt>
                <c:pt idx="1">
                  <c:v>41</c:v>
                </c:pt>
                <c:pt idx="2">
                  <c:v>30</c:v>
                </c:pt>
                <c:pt idx="3">
                  <c:v>46</c:v>
                </c:pt>
                <c:pt idx="4">
                  <c:v>41</c:v>
                </c:pt>
                <c:pt idx="5">
                  <c:v>41</c:v>
                </c:pt>
                <c:pt idx="6">
                  <c:v>57</c:v>
                </c:pt>
                <c:pt idx="7">
                  <c:v>72</c:v>
                </c:pt>
                <c:pt idx="8">
                  <c:v>84</c:v>
                </c:pt>
                <c:pt idx="9">
                  <c:v>102</c:v>
                </c:pt>
                <c:pt idx="10">
                  <c:v>221</c:v>
                </c:pt>
                <c:pt idx="11">
                  <c:v>227</c:v>
                </c:pt>
              </c:numCache>
            </c:numRef>
          </c:val>
          <c:extLst>
            <c:ext xmlns:c16="http://schemas.microsoft.com/office/drawing/2014/chart" uri="{C3380CC4-5D6E-409C-BE32-E72D297353CC}">
              <c16:uniqueId val="{00000002-A56E-4722-A062-064CBB9D1C48}"/>
            </c:ext>
          </c:extLst>
        </c:ser>
        <c:ser>
          <c:idx val="3"/>
          <c:order val="3"/>
          <c:tx>
            <c:strRef>
              <c:f>Sheet1!$B$64</c:f>
              <c:strCache>
                <c:ptCount val="1"/>
                <c:pt idx="0">
                  <c:v>2021</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Sheet1!$C$64:$N$64</c:f>
              <c:numCache>
                <c:formatCode>General</c:formatCode>
                <c:ptCount val="12"/>
                <c:pt idx="0">
                  <c:v>172</c:v>
                </c:pt>
                <c:pt idx="1">
                  <c:v>90</c:v>
                </c:pt>
                <c:pt idx="2">
                  <c:v>140</c:v>
                </c:pt>
                <c:pt idx="3">
                  <c:v>220</c:v>
                </c:pt>
                <c:pt idx="4">
                  <c:v>114</c:v>
                </c:pt>
                <c:pt idx="5">
                  <c:v>49</c:v>
                </c:pt>
                <c:pt idx="6">
                  <c:v>31</c:v>
                </c:pt>
                <c:pt idx="7">
                  <c:v>99</c:v>
                </c:pt>
                <c:pt idx="8">
                  <c:v>155</c:v>
                </c:pt>
                <c:pt idx="9">
                  <c:v>78</c:v>
                </c:pt>
                <c:pt idx="10">
                  <c:v>67</c:v>
                </c:pt>
                <c:pt idx="11">
                  <c:v>39</c:v>
                </c:pt>
              </c:numCache>
            </c:numRef>
          </c:val>
          <c:extLst>
            <c:ext xmlns:c16="http://schemas.microsoft.com/office/drawing/2014/chart" uri="{C3380CC4-5D6E-409C-BE32-E72D297353CC}">
              <c16:uniqueId val="{00000003-A56E-4722-A062-064CBB9D1C48}"/>
            </c:ext>
          </c:extLst>
        </c:ser>
        <c:ser>
          <c:idx val="4"/>
          <c:order val="4"/>
          <c:tx>
            <c:strRef>
              <c:f>Sheet1!$B$65</c:f>
              <c:strCache>
                <c:ptCount val="1"/>
                <c:pt idx="0">
                  <c:v>2022</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Sheet1!$C$60:$N$60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Sheet1!$C$65:$N$65</c:f>
              <c:numCache>
                <c:formatCode>General</c:formatCode>
                <c:ptCount val="12"/>
              </c:numCache>
            </c:numRef>
          </c:val>
          <c:extLst>
            <c:ext xmlns:c16="http://schemas.microsoft.com/office/drawing/2014/chart" uri="{C3380CC4-5D6E-409C-BE32-E72D297353CC}">
              <c16:uniqueId val="{00000004-A56E-4722-A062-064CBB9D1C48}"/>
            </c:ext>
          </c:extLst>
        </c:ser>
        <c:dLbls>
          <c:showLegendKey val="0"/>
          <c:showVal val="0"/>
          <c:showCatName val="0"/>
          <c:showSerName val="0"/>
          <c:showPercent val="0"/>
          <c:showBubbleSize val="0"/>
        </c:dLbls>
        <c:gapWidth val="100"/>
        <c:overlap val="-24"/>
        <c:axId val="633853888"/>
        <c:axId val="633854216"/>
      </c:barChart>
      <c:catAx>
        <c:axId val="6338538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33854216"/>
        <c:crosses val="autoZero"/>
        <c:auto val="1"/>
        <c:lblAlgn val="ctr"/>
        <c:lblOffset val="100"/>
        <c:noMultiLvlLbl val="0"/>
      </c:catAx>
      <c:valAx>
        <c:axId val="633854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338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4</Pages>
  <Words>550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2022-01-24T18:05:00Z</dcterms:created>
  <dcterms:modified xsi:type="dcterms:W3CDTF">2022-02-03T17:55:00Z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