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621" w:type="dxa"/>
        <w:tblInd w:w="-851" w:type="dxa"/>
        <w:tblLayout w:type="fixed"/>
        <w:tblLook w:val="0600" w:firstRow="0" w:lastRow="0" w:firstColumn="0" w:lastColumn="0" w:noHBand="1" w:noVBand="1"/>
      </w:tblPr>
      <w:tblGrid>
        <w:gridCol w:w="3686"/>
        <w:gridCol w:w="1395"/>
        <w:gridCol w:w="9540"/>
      </w:tblGrid>
      <w:tr w:rsidR="004C284C" w14:paraId="16753C70" w14:textId="77777777" w:rsidTr="00CB4A57">
        <w:trPr>
          <w:trHeight w:val="10855"/>
        </w:trPr>
        <w:tc>
          <w:tcPr>
            <w:tcW w:w="3686" w:type="dxa"/>
          </w:tcPr>
          <w:p w14:paraId="6F7B07F1" w14:textId="33D70739" w:rsidR="003D1B71" w:rsidRDefault="00402ABC" w:rsidP="00BF3A3A">
            <w:pPr>
              <w:pStyle w:val="BodyText"/>
              <w:kinsoku w:val="0"/>
              <w:overflowPunct w:val="0"/>
              <w:spacing w:before="160"/>
              <w:ind w:left="-120"/>
              <w:rPr>
                <w:rFonts w:ascii="Times New Roman" w:hAnsi="Times New Roman"/>
              </w:rPr>
            </w:pPr>
            <w:r>
              <w:rPr>
                <w:rFonts w:ascii="Times New Roman" w:hAnsi="Times New Roman"/>
                <w:noProof/>
              </w:rPr>
              <w:drawing>
                <wp:anchor distT="0" distB="0" distL="114300" distR="114300" simplePos="0" relativeHeight="251687936" behindDoc="0" locked="0" layoutInCell="1" allowOverlap="1" wp14:anchorId="4C22C9D8" wp14:editId="1AC8F4FD">
                  <wp:simplePos x="0" y="0"/>
                  <wp:positionH relativeFrom="column">
                    <wp:posOffset>220822</wp:posOffset>
                  </wp:positionH>
                  <wp:positionV relativeFrom="paragraph">
                    <wp:posOffset>4954918</wp:posOffset>
                  </wp:positionV>
                  <wp:extent cx="1579245" cy="1682750"/>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9245" cy="1682750"/>
                          </a:xfrm>
                          <a:prstGeom prst="rect">
                            <a:avLst/>
                          </a:prstGeom>
                          <a:noFill/>
                        </pic:spPr>
                      </pic:pic>
                    </a:graphicData>
                  </a:graphic>
                  <wp14:sizeRelH relativeFrom="page">
                    <wp14:pctWidth>0</wp14:pctWidth>
                  </wp14:sizeRelH>
                  <wp14:sizeRelV relativeFrom="page">
                    <wp14:pctHeight>0</wp14:pctHeight>
                  </wp14:sizeRelV>
                </wp:anchor>
              </w:drawing>
            </w:r>
            <w:r w:rsidR="00B4712F">
              <w:rPr>
                <w:rFonts w:ascii="Times New Roman" w:hAnsi="Times New Roman"/>
                <w:noProof/>
              </w:rPr>
              <w:drawing>
                <wp:anchor distT="0" distB="0" distL="114300" distR="114300" simplePos="0" relativeHeight="251660288" behindDoc="0" locked="0" layoutInCell="1" allowOverlap="1" wp14:anchorId="7BE42BDE" wp14:editId="2A5D2F16">
                  <wp:simplePos x="0" y="0"/>
                  <wp:positionH relativeFrom="column">
                    <wp:posOffset>-44392</wp:posOffset>
                  </wp:positionH>
                  <wp:positionV relativeFrom="paragraph">
                    <wp:posOffset>933796</wp:posOffset>
                  </wp:positionV>
                  <wp:extent cx="2182495" cy="956945"/>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2495" cy="956945"/>
                          </a:xfrm>
                          <a:prstGeom prst="rect">
                            <a:avLst/>
                          </a:prstGeom>
                          <a:noFill/>
                        </pic:spPr>
                      </pic:pic>
                    </a:graphicData>
                  </a:graphic>
                </wp:anchor>
              </w:drawing>
            </w:r>
          </w:p>
        </w:tc>
        <w:tc>
          <w:tcPr>
            <w:tcW w:w="1395" w:type="dxa"/>
          </w:tcPr>
          <w:p w14:paraId="5DEC8F33" w14:textId="77777777" w:rsidR="003D1B71" w:rsidRPr="0056708E" w:rsidRDefault="003D1B71" w:rsidP="00BF3A3A">
            <w:pPr>
              <w:pStyle w:val="BodyText"/>
              <w:kinsoku w:val="0"/>
              <w:overflowPunct w:val="0"/>
              <w:spacing w:before="160"/>
              <w:rPr>
                <w:rFonts w:ascii="Times New Roman" w:hAnsi="Times New Roman"/>
                <w:color w:val="0072C7" w:themeColor="accent2"/>
              </w:rPr>
            </w:pPr>
          </w:p>
        </w:tc>
        <w:tc>
          <w:tcPr>
            <w:tcW w:w="9540" w:type="dxa"/>
          </w:tcPr>
          <w:p w14:paraId="7735A53C" w14:textId="6C2AF3C2" w:rsidR="00F61FAE" w:rsidRDefault="00F61FAE" w:rsidP="00BF3A3A">
            <w:pPr>
              <w:pStyle w:val="Title"/>
              <w:tabs>
                <w:tab w:val="left" w:pos="417"/>
                <w:tab w:val="center" w:pos="5025"/>
              </w:tabs>
              <w:spacing w:before="160" w:after="80"/>
              <w:ind w:right="69"/>
              <w:rPr>
                <w:sz w:val="52"/>
                <w:szCs w:val="44"/>
              </w:rPr>
            </w:pPr>
            <w:r>
              <w:rPr>
                <w:sz w:val="52"/>
                <w:szCs w:val="44"/>
              </w:rPr>
              <w:tab/>
            </w:r>
            <w:r>
              <w:rPr>
                <w:sz w:val="52"/>
                <w:szCs w:val="44"/>
              </w:rPr>
              <w:tab/>
            </w:r>
            <w:r w:rsidRPr="00F61FAE">
              <w:rPr>
                <w:sz w:val="52"/>
                <w:szCs w:val="44"/>
              </w:rPr>
              <w:t>Potentially Serious I</w:t>
            </w:r>
            <w:r w:rsidR="00FC331F">
              <w:rPr>
                <w:sz w:val="52"/>
                <w:szCs w:val="44"/>
              </w:rPr>
              <w:t>ncidents</w:t>
            </w:r>
            <w:r w:rsidRPr="00F61FAE">
              <w:rPr>
                <w:sz w:val="52"/>
                <w:szCs w:val="44"/>
              </w:rPr>
              <w:t xml:space="preserve"> (PSI</w:t>
            </w:r>
            <w:r>
              <w:rPr>
                <w:sz w:val="52"/>
                <w:szCs w:val="44"/>
              </w:rPr>
              <w:t>)</w:t>
            </w:r>
          </w:p>
          <w:p w14:paraId="5B297D23" w14:textId="01348972" w:rsidR="004D128D" w:rsidRDefault="004D128D" w:rsidP="00BF3A3A">
            <w:pPr>
              <w:spacing w:before="160" w:after="80"/>
              <w:ind w:left="75" w:right="69"/>
            </w:pPr>
            <w:r>
              <w:t xml:space="preserve">OH&amp;S has continued to publish statistics for potentially serious incidents that have occurred across Alberta. This </w:t>
            </w:r>
            <w:r w:rsidR="00B25455">
              <w:t>year reports</w:t>
            </w:r>
            <w:r>
              <w:t xml:space="preserve"> provided</w:t>
            </w:r>
            <w:r w:rsidR="00B25455">
              <w:t xml:space="preserve"> to MHSA included</w:t>
            </w:r>
            <w:r>
              <w:t xml:space="preserve"> statistics on PSIs reported for member companies of the MHSA specifically. This will allow us to provide our members with the information necessary to help prevent more of these types of incidents in our workplaces.</w:t>
            </w:r>
          </w:p>
          <w:p w14:paraId="443ED6A0" w14:textId="1C796B0C" w:rsidR="00F61FAE" w:rsidRPr="0058736C" w:rsidRDefault="00DE0566" w:rsidP="00BF3A3A">
            <w:pPr>
              <w:spacing w:before="160" w:after="80"/>
              <w:ind w:left="75" w:right="69"/>
              <w:rPr>
                <w:b/>
                <w:bCs/>
                <w:u w:val="single"/>
              </w:rPr>
            </w:pPr>
            <w:r w:rsidRPr="0058736C">
              <w:rPr>
                <w:b/>
                <w:bCs/>
                <w:u w:val="single"/>
              </w:rPr>
              <w:t xml:space="preserve">Total </w:t>
            </w:r>
            <w:r w:rsidR="00F61FAE" w:rsidRPr="0058736C">
              <w:rPr>
                <w:b/>
                <w:bCs/>
                <w:u w:val="single"/>
              </w:rPr>
              <w:t>Reported PSI</w:t>
            </w:r>
          </w:p>
          <w:p w14:paraId="112AEEE8" w14:textId="0729FCAC" w:rsidR="005E1BA0" w:rsidRDefault="005E1BA0" w:rsidP="00BF3A3A">
            <w:pPr>
              <w:spacing w:before="160" w:after="80"/>
              <w:ind w:left="75" w:right="69"/>
            </w:pPr>
            <w:r>
              <w:t xml:space="preserve">From the 2023 reports published on </w:t>
            </w:r>
            <w:r w:rsidR="00BA09C8">
              <w:t>October 2nd</w:t>
            </w:r>
            <w:r>
              <w:t xml:space="preserve"> the province of Alberta has received a total of </w:t>
            </w:r>
            <w:r w:rsidR="00BA09C8">
              <w:t>366</w:t>
            </w:r>
            <w:r>
              <w:t xml:space="preserve"> PSI reports. At this same time last year in the report published on </w:t>
            </w:r>
            <w:r w:rsidR="00BA09C8">
              <w:t>October 3</w:t>
            </w:r>
            <w:r>
              <w:t xml:space="preserve">, 2022, </w:t>
            </w:r>
            <w:r w:rsidR="00BA09C8">
              <w:t>1345</w:t>
            </w:r>
            <w:r>
              <w:t xml:space="preserve"> reports had been submitted. This is a substantial drop in reports submitted.</w:t>
            </w:r>
          </w:p>
          <w:p w14:paraId="7071D428" w14:textId="797E861E" w:rsidR="00A82E8C" w:rsidRDefault="00BA09C8" w:rsidP="00BF3A3A">
            <w:pPr>
              <w:spacing w:before="160" w:after="80"/>
              <w:ind w:left="75" w:right="69"/>
            </w:pPr>
            <w:r>
              <w:rPr>
                <w:noProof/>
              </w:rPr>
              <w:drawing>
                <wp:inline distT="0" distB="0" distL="0" distR="0" wp14:anchorId="05EC2084" wp14:editId="55E6CFF2">
                  <wp:extent cx="5867400" cy="3171825"/>
                  <wp:effectExtent l="0" t="0" r="0" b="0"/>
                  <wp:docPr id="1191756439" name="Chart 1">
                    <a:extLst xmlns:a="http://schemas.openxmlformats.org/drawingml/2006/main">
                      <a:ext uri="{FF2B5EF4-FFF2-40B4-BE49-F238E27FC236}">
                        <a16:creationId xmlns:a16="http://schemas.microsoft.com/office/drawing/2014/main" id="{F32CB4B6-199C-4054-8004-47EEBFFE3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5B88DE" w14:textId="18F0B673" w:rsidR="00BF3A3A" w:rsidRDefault="00853945" w:rsidP="00BF3A3A">
            <w:pPr>
              <w:spacing w:before="160" w:after="80"/>
              <w:ind w:left="165" w:right="69"/>
            </w:pPr>
            <w:r>
              <w:t xml:space="preserve">Including </w:t>
            </w:r>
            <w:r w:rsidR="00702D4D">
              <w:t xml:space="preserve">more </w:t>
            </w:r>
            <w:r w:rsidR="00D76A95">
              <w:t xml:space="preserve">industry codes </w:t>
            </w:r>
            <w:r w:rsidR="00702D4D">
              <w:t xml:space="preserve">in the reports </w:t>
            </w:r>
            <w:r w:rsidR="005E1BA0">
              <w:t>has</w:t>
            </w:r>
            <w:r w:rsidR="00D76A95">
              <w:t xml:space="preserve"> now created </w:t>
            </w:r>
            <w:r w:rsidR="00702D4D">
              <w:t>a clear</w:t>
            </w:r>
            <w:r w:rsidR="005E1BA0">
              <w:t xml:space="preserve"> picture of PSI reporting submitted over the past 5 years</w:t>
            </w:r>
            <w:r w:rsidR="00702D4D">
              <w:t xml:space="preserve"> by companies that are members of the MHSA.</w:t>
            </w:r>
          </w:p>
          <w:p w14:paraId="11112C3A" w14:textId="673B0D3A" w:rsidR="00BF3A3A" w:rsidRDefault="00CB4A57" w:rsidP="00702D4D">
            <w:pPr>
              <w:spacing w:before="160" w:after="80"/>
              <w:ind w:left="75" w:right="69"/>
              <w:rPr>
                <w:noProof/>
              </w:rPr>
            </w:pPr>
            <w:r>
              <w:rPr>
                <w:noProof/>
              </w:rPr>
              <w:lastRenderedPageBreak/>
              <w:drawing>
                <wp:inline distT="0" distB="0" distL="0" distR="0" wp14:anchorId="5F7752F8" wp14:editId="7FB6D951">
                  <wp:extent cx="5920740" cy="2085340"/>
                  <wp:effectExtent l="0" t="0" r="3810" b="0"/>
                  <wp:docPr id="1403326994" name="Chart 1">
                    <a:extLst xmlns:a="http://schemas.openxmlformats.org/drawingml/2006/main">
                      <a:ext uri="{FF2B5EF4-FFF2-40B4-BE49-F238E27FC236}">
                        <a16:creationId xmlns:a16="http://schemas.microsoft.com/office/drawing/2014/main" id="{32DCAFAB-E233-4A8A-BD0F-741F35EE4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29AC83" w14:textId="74FEDA00" w:rsidR="00702D4D" w:rsidRDefault="00D704D4" w:rsidP="00702D4D">
            <w:pPr>
              <w:spacing w:before="160" w:after="80"/>
              <w:ind w:left="75" w:right="69"/>
            </w:pPr>
            <w:r>
              <w:rPr>
                <w:noProof/>
              </w:rPr>
              <w:drawing>
                <wp:anchor distT="0" distB="0" distL="114300" distR="114300" simplePos="0" relativeHeight="251691008" behindDoc="1" locked="0" layoutInCell="1" allowOverlap="1" wp14:anchorId="348D6C31" wp14:editId="1216B068">
                  <wp:simplePos x="0" y="0"/>
                  <wp:positionH relativeFrom="column">
                    <wp:posOffset>2142490</wp:posOffset>
                  </wp:positionH>
                  <wp:positionV relativeFrom="paragraph">
                    <wp:posOffset>83185</wp:posOffset>
                  </wp:positionV>
                  <wp:extent cx="3743325" cy="1524000"/>
                  <wp:effectExtent l="0" t="0" r="9525" b="0"/>
                  <wp:wrapTight wrapText="bothSides">
                    <wp:wrapPolygon edited="0">
                      <wp:start x="0" y="0"/>
                      <wp:lineTo x="0" y="21330"/>
                      <wp:lineTo x="21545" y="21330"/>
                      <wp:lineTo x="21545" y="0"/>
                      <wp:lineTo x="0" y="0"/>
                    </wp:wrapPolygon>
                  </wp:wrapTight>
                  <wp:docPr id="1361888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88194" name=""/>
                          <pic:cNvPicPr/>
                        </pic:nvPicPr>
                        <pic:blipFill>
                          <a:blip r:embed="rId15"/>
                          <a:stretch>
                            <a:fillRect/>
                          </a:stretch>
                        </pic:blipFill>
                        <pic:spPr>
                          <a:xfrm>
                            <a:off x="0" y="0"/>
                            <a:ext cx="3743325" cy="1524000"/>
                          </a:xfrm>
                          <a:prstGeom prst="rect">
                            <a:avLst/>
                          </a:prstGeom>
                        </pic:spPr>
                      </pic:pic>
                    </a:graphicData>
                  </a:graphic>
                  <wp14:sizeRelH relativeFrom="page">
                    <wp14:pctWidth>0</wp14:pctWidth>
                  </wp14:sizeRelH>
                  <wp14:sizeRelV relativeFrom="page">
                    <wp14:pctHeight>0</wp14:pctHeight>
                  </wp14:sizeRelV>
                </wp:anchor>
              </w:drawing>
            </w:r>
            <w:r w:rsidR="00702D4D">
              <w:t xml:space="preserve">PSI reporting has the same goal as near miss reporting. All </w:t>
            </w:r>
            <w:r w:rsidR="000B074F">
              <w:t>PSI reports submitted assist in the prevention of actual and serious incidents. By remaining informed employers</w:t>
            </w:r>
            <w:r w:rsidR="000B074F" w:rsidRPr="000B074F">
              <w:t xml:space="preserve"> can implement corrective actions to prevent reoccurrence of incidents of the same nature.</w:t>
            </w:r>
            <w:r w:rsidR="000B074F">
              <w:t xml:space="preserve"> </w:t>
            </w:r>
            <w:r w:rsidR="000B074F" w:rsidRPr="000B074F">
              <w:t xml:space="preserve">  </w:t>
            </w:r>
          </w:p>
          <w:p w14:paraId="4ADC08C1" w14:textId="77777777" w:rsidR="005843CE" w:rsidRDefault="00FA1364" w:rsidP="005843CE">
            <w:pPr>
              <w:spacing w:before="160" w:line="276" w:lineRule="auto"/>
              <w:ind w:left="-107" w:right="69"/>
              <w:rPr>
                <w:noProof/>
              </w:rPr>
            </w:pPr>
            <w:r w:rsidRPr="001C032B">
              <w:rPr>
                <w:b/>
                <w:bCs/>
                <w:u w:val="single"/>
              </w:rPr>
              <w:t>MHSA - Number of PSIs</w:t>
            </w:r>
            <w:r>
              <w:rPr>
                <w:b/>
                <w:bCs/>
                <w:u w:val="single"/>
              </w:rPr>
              <w:t xml:space="preserve"> reported</w:t>
            </w:r>
            <w:r w:rsidRPr="001C032B">
              <w:rPr>
                <w:b/>
                <w:bCs/>
                <w:u w:val="single"/>
              </w:rPr>
              <w:t>, by month and year.</w:t>
            </w:r>
            <w:r>
              <w:rPr>
                <w:noProof/>
              </w:rPr>
              <w:t xml:space="preserve"> </w:t>
            </w:r>
          </w:p>
          <w:p w14:paraId="6000BBE2" w14:textId="6613E86B" w:rsidR="005843CE" w:rsidRDefault="00E352E4" w:rsidP="00CA641D">
            <w:pPr>
              <w:ind w:left="-118" w:right="69"/>
            </w:pPr>
            <w:r>
              <w:t>With m</w:t>
            </w:r>
            <w:r w:rsidR="005843CE" w:rsidRPr="001C032B">
              <w:t xml:space="preserve">anufacturing projects </w:t>
            </w:r>
            <w:r>
              <w:t>increasing,</w:t>
            </w:r>
            <w:r w:rsidR="005843CE" w:rsidRPr="001C032B">
              <w:t xml:space="preserve"> staffing and hazardous work being conducted</w:t>
            </w:r>
            <w:r>
              <w:t xml:space="preserve"> means the risk is increasing as well</w:t>
            </w:r>
            <w:r w:rsidR="005843CE" w:rsidRPr="001C032B">
              <w:t>.</w:t>
            </w:r>
            <w:r w:rsidR="00CA641D">
              <w:t xml:space="preserve"> </w:t>
            </w:r>
            <w:r w:rsidR="005843CE" w:rsidRPr="001C032B">
              <w:t>Note: PSI Numbers reflected show 20</w:t>
            </w:r>
            <w:r w:rsidR="005843CE">
              <w:t>21</w:t>
            </w:r>
            <w:r w:rsidR="005843CE" w:rsidRPr="001C032B">
              <w:t xml:space="preserve"> – 202</w:t>
            </w:r>
            <w:r w:rsidR="005843CE">
              <w:t>3</w:t>
            </w:r>
            <w:r w:rsidR="005843CE" w:rsidRPr="001C032B">
              <w:t>.</w:t>
            </w:r>
          </w:p>
          <w:p w14:paraId="197FDE35" w14:textId="2344BDF9" w:rsidR="006625FC" w:rsidRDefault="00CB4A57" w:rsidP="00E352E4">
            <w:pPr>
              <w:spacing w:line="276" w:lineRule="auto"/>
              <w:ind w:left="-107" w:right="69"/>
              <w:rPr>
                <w:noProof/>
              </w:rPr>
            </w:pPr>
            <w:r>
              <w:rPr>
                <w:noProof/>
              </w:rPr>
              <w:drawing>
                <wp:inline distT="0" distB="0" distL="0" distR="0" wp14:anchorId="1F38CB6E" wp14:editId="68347D16">
                  <wp:extent cx="5920740" cy="2133600"/>
                  <wp:effectExtent l="0" t="0" r="3810" b="0"/>
                  <wp:docPr id="91343159" name="Chart 1">
                    <a:extLst xmlns:a="http://schemas.openxmlformats.org/drawingml/2006/main">
                      <a:ext uri="{FF2B5EF4-FFF2-40B4-BE49-F238E27FC236}">
                        <a16:creationId xmlns:a16="http://schemas.microsoft.com/office/drawing/2014/main" id="{59841C4F-4B7F-4D06-8286-721A872A4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0DF834" w14:textId="6CF6A385" w:rsidR="00914FDD" w:rsidRDefault="00FA1364" w:rsidP="00914FDD">
            <w:pPr>
              <w:spacing w:before="160" w:line="276" w:lineRule="auto"/>
              <w:ind w:right="69"/>
              <w:rPr>
                <w:color w:val="000000" w:themeColor="text1"/>
              </w:rPr>
            </w:pPr>
            <w:r w:rsidRPr="00CC060C">
              <w:t xml:space="preserve">In </w:t>
            </w:r>
            <w:r w:rsidRPr="00970008">
              <w:rPr>
                <w:color w:val="000000" w:themeColor="text1"/>
              </w:rPr>
              <w:t>202</w:t>
            </w:r>
            <w:r w:rsidR="00E352E4">
              <w:rPr>
                <w:color w:val="000000" w:themeColor="text1"/>
              </w:rPr>
              <w:t>2</w:t>
            </w:r>
            <w:r w:rsidRPr="00970008">
              <w:rPr>
                <w:color w:val="000000" w:themeColor="text1"/>
              </w:rPr>
              <w:t xml:space="preserve"> </w:t>
            </w:r>
            <w:r w:rsidR="00EB29F3" w:rsidRPr="00970008">
              <w:rPr>
                <w:color w:val="000000" w:themeColor="text1"/>
              </w:rPr>
              <w:t xml:space="preserve">the </w:t>
            </w:r>
            <w:r w:rsidRPr="00970008">
              <w:rPr>
                <w:color w:val="000000" w:themeColor="text1"/>
              </w:rPr>
              <w:t xml:space="preserve">highest number of PSIs were reported in the month of </w:t>
            </w:r>
            <w:r w:rsidR="00E352E4">
              <w:rPr>
                <w:color w:val="000000" w:themeColor="text1"/>
              </w:rPr>
              <w:t>January</w:t>
            </w:r>
            <w:r w:rsidRPr="00970008">
              <w:rPr>
                <w:color w:val="000000" w:themeColor="text1"/>
              </w:rPr>
              <w:t>. In 202</w:t>
            </w:r>
            <w:r w:rsidR="00E352E4">
              <w:rPr>
                <w:color w:val="000000" w:themeColor="text1"/>
              </w:rPr>
              <w:t>3</w:t>
            </w:r>
            <w:r w:rsidR="00EB29F3" w:rsidRPr="00970008">
              <w:rPr>
                <w:color w:val="000000" w:themeColor="text1"/>
              </w:rPr>
              <w:t xml:space="preserve"> </w:t>
            </w:r>
            <w:r w:rsidR="00E352E4" w:rsidRPr="00970008">
              <w:rPr>
                <w:color w:val="000000" w:themeColor="text1"/>
              </w:rPr>
              <w:t>th</w:t>
            </w:r>
            <w:r w:rsidR="00E352E4">
              <w:rPr>
                <w:color w:val="000000" w:themeColor="text1"/>
              </w:rPr>
              <w:t xml:space="preserve">us far the </w:t>
            </w:r>
            <w:r w:rsidR="00EB29F3" w:rsidRPr="00970008">
              <w:rPr>
                <w:color w:val="000000" w:themeColor="text1"/>
              </w:rPr>
              <w:t xml:space="preserve">month of </w:t>
            </w:r>
            <w:r w:rsidR="00E352E4">
              <w:rPr>
                <w:color w:val="000000" w:themeColor="text1"/>
              </w:rPr>
              <w:t>January has</w:t>
            </w:r>
            <w:r w:rsidRPr="00970008">
              <w:rPr>
                <w:color w:val="000000" w:themeColor="text1"/>
              </w:rPr>
              <w:t xml:space="preserve"> had the highest number of PSIs reported</w:t>
            </w:r>
            <w:r w:rsidR="00317C3E" w:rsidRPr="00970008">
              <w:rPr>
                <w:color w:val="000000" w:themeColor="text1"/>
              </w:rPr>
              <w:t xml:space="preserve"> with </w:t>
            </w:r>
            <w:r w:rsidR="00E352E4">
              <w:rPr>
                <w:color w:val="000000" w:themeColor="text1"/>
              </w:rPr>
              <w:t>45</w:t>
            </w:r>
            <w:r w:rsidR="00317C3E" w:rsidRPr="00970008">
              <w:rPr>
                <w:color w:val="000000" w:themeColor="text1"/>
              </w:rPr>
              <w:t xml:space="preserve"> recorded</w:t>
            </w:r>
            <w:r w:rsidRPr="00970008">
              <w:rPr>
                <w:color w:val="000000" w:themeColor="text1"/>
              </w:rPr>
              <w:t xml:space="preserve">. </w:t>
            </w:r>
          </w:p>
          <w:p w14:paraId="5BA24797" w14:textId="28893898" w:rsidR="00970008" w:rsidRDefault="00970008" w:rsidP="00E352E4">
            <w:pPr>
              <w:spacing w:before="120" w:line="276" w:lineRule="auto"/>
              <w:ind w:right="69"/>
            </w:pPr>
            <w:r w:rsidRPr="00DA5A09">
              <w:rPr>
                <w:b/>
                <w:bCs/>
                <w:sz w:val="24"/>
                <w:szCs w:val="24"/>
                <w:u w:val="single"/>
              </w:rPr>
              <w:lastRenderedPageBreak/>
              <w:t>Top 10 Types of Reported</w:t>
            </w:r>
            <w:r>
              <w:rPr>
                <w:b/>
                <w:bCs/>
                <w:sz w:val="24"/>
                <w:szCs w:val="24"/>
                <w:u w:val="single"/>
              </w:rPr>
              <w:t xml:space="preserve"> MHSA</w:t>
            </w:r>
            <w:r w:rsidRPr="00DA5A09">
              <w:rPr>
                <w:b/>
                <w:bCs/>
                <w:sz w:val="24"/>
                <w:szCs w:val="24"/>
                <w:u w:val="single"/>
              </w:rPr>
              <w:t xml:space="preserve"> PSI Incidents by Yea</w:t>
            </w:r>
            <w:r>
              <w:rPr>
                <w:b/>
                <w:bCs/>
                <w:sz w:val="24"/>
                <w:szCs w:val="24"/>
                <w:u w:val="single"/>
              </w:rPr>
              <w:t>r</w:t>
            </w:r>
          </w:p>
          <w:p w14:paraId="27AF48F1" w14:textId="3D711170" w:rsidR="004C284C" w:rsidRDefault="00CB4A57" w:rsidP="00970008">
            <w:pPr>
              <w:spacing w:line="276" w:lineRule="auto"/>
              <w:ind w:right="69"/>
            </w:pPr>
            <w:r>
              <w:rPr>
                <w:noProof/>
              </w:rPr>
              <w:drawing>
                <wp:inline distT="0" distB="0" distL="0" distR="0" wp14:anchorId="35B6C8A2" wp14:editId="748952B7">
                  <wp:extent cx="5920740" cy="2400300"/>
                  <wp:effectExtent l="0" t="0" r="3810" b="0"/>
                  <wp:docPr id="511541150" name="Chart 1">
                    <a:extLst xmlns:a="http://schemas.openxmlformats.org/drawingml/2006/main">
                      <a:ext uri="{FF2B5EF4-FFF2-40B4-BE49-F238E27FC236}">
                        <a16:creationId xmlns:a16="http://schemas.microsoft.com/office/drawing/2014/main" id="{A17EC0BC-FD93-1C76-B9A9-8240C9016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981EA9" w14:textId="4B264D3B" w:rsidR="00B23987" w:rsidRDefault="009B5DCB" w:rsidP="00970008">
            <w:pPr>
              <w:spacing w:line="276" w:lineRule="auto"/>
              <w:ind w:right="69"/>
            </w:pPr>
            <w:r w:rsidRPr="00135092">
              <w:t>Review</w:t>
            </w:r>
            <w:r w:rsidR="00211FCD">
              <w:t xml:space="preserve"> of</w:t>
            </w:r>
            <w:r w:rsidRPr="00135092">
              <w:t xml:space="preserve"> </w:t>
            </w:r>
            <w:r w:rsidR="00B23987">
              <w:t xml:space="preserve">current PSI </w:t>
            </w:r>
            <w:r w:rsidRPr="00135092">
              <w:t>data shows</w:t>
            </w:r>
            <w:r w:rsidR="00B23987">
              <w:t xml:space="preserve"> the following identified trends in type of incidents</w:t>
            </w:r>
            <w:r w:rsidR="00211FCD">
              <w:t xml:space="preserve"> occurring</w:t>
            </w:r>
            <w:r w:rsidR="00B23987">
              <w:t xml:space="preserve">:  </w:t>
            </w:r>
          </w:p>
          <w:p w14:paraId="471E3188" w14:textId="5BCD01D6" w:rsidR="00715C36" w:rsidRDefault="00E357FE" w:rsidP="00E357FE">
            <w:pPr>
              <w:pStyle w:val="ListParagraph"/>
              <w:numPr>
                <w:ilvl w:val="0"/>
                <w:numId w:val="32"/>
              </w:numPr>
              <w:spacing w:after="0" w:line="276" w:lineRule="auto"/>
              <w:ind w:left="885" w:right="69"/>
              <w:rPr>
                <w:sz w:val="22"/>
                <w:szCs w:val="22"/>
              </w:rPr>
            </w:pPr>
            <w:r>
              <w:rPr>
                <w:sz w:val="22"/>
                <w:szCs w:val="22"/>
              </w:rPr>
              <w:t>C</w:t>
            </w:r>
            <w:r w:rsidR="009B5DCB" w:rsidRPr="00F62381">
              <w:rPr>
                <w:sz w:val="22"/>
                <w:szCs w:val="22"/>
              </w:rPr>
              <w:t>aught on</w:t>
            </w:r>
            <w:r w:rsidR="003965C6" w:rsidRPr="00F62381">
              <w:rPr>
                <w:sz w:val="22"/>
                <w:szCs w:val="22"/>
              </w:rPr>
              <w:t xml:space="preserve"> or </w:t>
            </w:r>
            <w:r w:rsidR="009B5DCB" w:rsidRPr="00F62381">
              <w:rPr>
                <w:sz w:val="22"/>
                <w:szCs w:val="22"/>
              </w:rPr>
              <w:t>in,</w:t>
            </w:r>
            <w:r w:rsidR="00135092" w:rsidRPr="00F62381">
              <w:rPr>
                <w:sz w:val="22"/>
                <w:szCs w:val="22"/>
              </w:rPr>
              <w:t xml:space="preserve"> </w:t>
            </w:r>
            <w:proofErr w:type="gramStart"/>
            <w:r w:rsidR="00135092" w:rsidRPr="00F62381">
              <w:rPr>
                <w:sz w:val="22"/>
                <w:szCs w:val="22"/>
              </w:rPr>
              <w:t>c</w:t>
            </w:r>
            <w:r w:rsidR="009B5DCB" w:rsidRPr="00F62381">
              <w:rPr>
                <w:sz w:val="22"/>
                <w:szCs w:val="22"/>
              </w:rPr>
              <w:t>oming into contact with</w:t>
            </w:r>
            <w:proofErr w:type="gramEnd"/>
            <w:r w:rsidR="009B5DCB" w:rsidRPr="00F62381">
              <w:rPr>
                <w:sz w:val="22"/>
                <w:szCs w:val="22"/>
              </w:rPr>
              <w:t xml:space="preserve"> or being struck with an object, tool, or </w:t>
            </w:r>
            <w:r w:rsidR="00914FDD" w:rsidRPr="00F62381">
              <w:rPr>
                <w:sz w:val="22"/>
                <w:szCs w:val="22"/>
              </w:rPr>
              <w:t>equipment.</w:t>
            </w:r>
            <w:r w:rsidR="00F62381" w:rsidRPr="00F62381">
              <w:rPr>
                <w:sz w:val="22"/>
                <w:szCs w:val="22"/>
              </w:rPr>
              <w:t xml:space="preserve">       </w:t>
            </w:r>
          </w:p>
          <w:p w14:paraId="178C6AE0" w14:textId="07D86E3F" w:rsidR="00715C36" w:rsidRDefault="004C284C" w:rsidP="00E357FE">
            <w:pPr>
              <w:pStyle w:val="ListParagraph"/>
              <w:numPr>
                <w:ilvl w:val="0"/>
                <w:numId w:val="32"/>
              </w:numPr>
              <w:spacing w:after="0" w:line="276" w:lineRule="auto"/>
              <w:ind w:left="885" w:right="69"/>
              <w:rPr>
                <w:sz w:val="22"/>
                <w:szCs w:val="22"/>
              </w:rPr>
            </w:pPr>
            <w:r>
              <w:rPr>
                <w:sz w:val="22"/>
                <w:szCs w:val="22"/>
              </w:rPr>
              <w:t>Slip, trip</w:t>
            </w:r>
          </w:p>
          <w:p w14:paraId="58523249" w14:textId="00ECE0A1" w:rsidR="00B23987" w:rsidRPr="00F62381" w:rsidRDefault="00B23987" w:rsidP="00E357FE">
            <w:pPr>
              <w:pStyle w:val="ListParagraph"/>
              <w:numPr>
                <w:ilvl w:val="0"/>
                <w:numId w:val="32"/>
              </w:numPr>
              <w:spacing w:after="0" w:line="276" w:lineRule="auto"/>
              <w:ind w:left="885" w:right="69"/>
              <w:rPr>
                <w:sz w:val="22"/>
                <w:szCs w:val="22"/>
              </w:rPr>
            </w:pPr>
            <w:r w:rsidRPr="00F62381">
              <w:rPr>
                <w:sz w:val="22"/>
                <w:szCs w:val="22"/>
              </w:rPr>
              <w:t>Failure, collapse, upset or malfunction of structure, or material</w:t>
            </w:r>
            <w:r w:rsidR="00715C36">
              <w:rPr>
                <w:sz w:val="22"/>
                <w:szCs w:val="22"/>
              </w:rPr>
              <w:t>.</w:t>
            </w:r>
            <w:r w:rsidRPr="00F62381">
              <w:rPr>
                <w:sz w:val="22"/>
                <w:szCs w:val="22"/>
              </w:rPr>
              <w:t xml:space="preserve"> </w:t>
            </w:r>
            <w:r w:rsidR="009B5DCB" w:rsidRPr="00F62381">
              <w:rPr>
                <w:sz w:val="22"/>
                <w:szCs w:val="22"/>
              </w:rPr>
              <w:t xml:space="preserve"> </w:t>
            </w:r>
          </w:p>
          <w:p w14:paraId="0CF2354C" w14:textId="0C2FEEF7" w:rsidR="009B5DCB" w:rsidRDefault="00B23987" w:rsidP="00E357FE">
            <w:pPr>
              <w:spacing w:line="276" w:lineRule="auto"/>
              <w:ind w:right="69"/>
            </w:pPr>
            <w:r w:rsidRPr="000E63A3">
              <w:t xml:space="preserve">These numbers are based </w:t>
            </w:r>
            <w:r w:rsidRPr="00970008">
              <w:rPr>
                <w:color w:val="000000" w:themeColor="text1"/>
              </w:rPr>
              <w:t xml:space="preserve">on </w:t>
            </w:r>
            <w:r w:rsidR="00AB4598" w:rsidRPr="00970008">
              <w:rPr>
                <w:color w:val="000000" w:themeColor="text1"/>
              </w:rPr>
              <w:t xml:space="preserve">PSI reports from </w:t>
            </w:r>
            <w:r w:rsidR="00135092" w:rsidRPr="000E63A3">
              <w:t xml:space="preserve">MHSA </w:t>
            </w:r>
            <w:r w:rsidR="004C284C">
              <w:t>member companies for 2023</w:t>
            </w:r>
            <w:r w:rsidR="009B5DCB" w:rsidRPr="000E63A3">
              <w:t>.</w:t>
            </w:r>
          </w:p>
          <w:p w14:paraId="19A488D4" w14:textId="273EA213" w:rsidR="006F4185" w:rsidRDefault="00914FDD" w:rsidP="00914FDD">
            <w:pPr>
              <w:spacing w:before="160" w:line="276" w:lineRule="auto"/>
              <w:ind w:right="69"/>
              <w:rPr>
                <w:b/>
                <w:bCs/>
                <w:sz w:val="24"/>
                <w:szCs w:val="24"/>
                <w:u w:val="single"/>
              </w:rPr>
            </w:pPr>
            <w:r w:rsidRPr="00914FDD">
              <w:rPr>
                <w:b/>
                <w:bCs/>
                <w:sz w:val="24"/>
                <w:szCs w:val="24"/>
                <w:u w:val="single"/>
              </w:rPr>
              <w:t xml:space="preserve">MHSA - </w:t>
            </w:r>
            <w:r w:rsidR="00F376A4">
              <w:rPr>
                <w:b/>
                <w:bCs/>
                <w:sz w:val="24"/>
                <w:szCs w:val="24"/>
                <w:u w:val="single"/>
              </w:rPr>
              <w:t>T</w:t>
            </w:r>
            <w:r w:rsidR="006F4185" w:rsidRPr="00DA5A09">
              <w:rPr>
                <w:b/>
                <w:bCs/>
                <w:sz w:val="24"/>
                <w:szCs w:val="24"/>
                <w:u w:val="single"/>
              </w:rPr>
              <w:t>op 10 PSIs Incident Sources</w:t>
            </w:r>
          </w:p>
          <w:p w14:paraId="069ADA4C" w14:textId="089FB113" w:rsidR="00AB4598" w:rsidRDefault="00CB4A57" w:rsidP="00AB4598">
            <w:r>
              <w:rPr>
                <w:noProof/>
              </w:rPr>
              <w:drawing>
                <wp:inline distT="0" distB="0" distL="0" distR="0" wp14:anchorId="7158EDE8" wp14:editId="52BCD2B7">
                  <wp:extent cx="5920740" cy="2495550"/>
                  <wp:effectExtent l="0" t="0" r="3810" b="0"/>
                  <wp:docPr id="1356153666" name="Chart 1">
                    <a:extLst xmlns:a="http://schemas.openxmlformats.org/drawingml/2006/main">
                      <a:ext uri="{FF2B5EF4-FFF2-40B4-BE49-F238E27FC236}">
                        <a16:creationId xmlns:a16="http://schemas.microsoft.com/office/drawing/2014/main" id="{08065855-9907-420C-A10A-7C67A0607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B6C09">
              <w:t xml:space="preserve">The top two PSIs </w:t>
            </w:r>
            <w:r w:rsidR="001B1D1A">
              <w:t>reported by MHSA member companies</w:t>
            </w:r>
            <w:r w:rsidR="00844E4F" w:rsidRPr="000E63A3">
              <w:t xml:space="preserve"> </w:t>
            </w:r>
            <w:r w:rsidR="0092078F" w:rsidRPr="000E63A3">
              <w:t>in 202</w:t>
            </w:r>
            <w:r w:rsidR="009465EA">
              <w:t>2</w:t>
            </w:r>
            <w:r w:rsidR="0092078F" w:rsidRPr="000E63A3">
              <w:t xml:space="preserve"> and 202</w:t>
            </w:r>
            <w:r w:rsidR="009465EA">
              <w:t>3</w:t>
            </w:r>
            <w:r w:rsidR="00844E4F" w:rsidRPr="000E63A3">
              <w:t xml:space="preserve"> </w:t>
            </w:r>
            <w:r w:rsidR="009465EA">
              <w:t xml:space="preserve">have been </w:t>
            </w:r>
            <w:r w:rsidR="00AB4598">
              <w:t>identified as:</w:t>
            </w:r>
          </w:p>
          <w:p w14:paraId="19BCEDF7" w14:textId="77777777" w:rsidR="001B1D1A" w:rsidRDefault="001B1D1A" w:rsidP="001B1D1A">
            <w:pPr>
              <w:pStyle w:val="ListParagraph"/>
              <w:numPr>
                <w:ilvl w:val="0"/>
                <w:numId w:val="35"/>
              </w:numPr>
              <w:spacing w:after="0"/>
              <w:rPr>
                <w:color w:val="000000" w:themeColor="text1"/>
                <w:sz w:val="22"/>
                <w:szCs w:val="22"/>
              </w:rPr>
            </w:pPr>
            <w:r w:rsidRPr="001B1D1A">
              <w:rPr>
                <w:color w:val="000000" w:themeColor="text1"/>
                <w:sz w:val="22"/>
                <w:szCs w:val="22"/>
              </w:rPr>
              <w:t>Environmental or related products (including fire, smoke)</w:t>
            </w:r>
          </w:p>
          <w:p w14:paraId="485417F8" w14:textId="77777777" w:rsidR="001B1D1A" w:rsidRPr="001B1D1A" w:rsidRDefault="001B1D1A" w:rsidP="001B1D1A">
            <w:pPr>
              <w:pStyle w:val="ListParagraph"/>
              <w:numPr>
                <w:ilvl w:val="0"/>
                <w:numId w:val="35"/>
              </w:numPr>
              <w:spacing w:line="276" w:lineRule="auto"/>
              <w:ind w:right="69"/>
              <w:rPr>
                <w:b/>
                <w:bCs/>
                <w:sz w:val="24"/>
                <w:u w:val="single"/>
              </w:rPr>
            </w:pPr>
            <w:r w:rsidRPr="001B1D1A">
              <w:rPr>
                <w:color w:val="000000" w:themeColor="text1"/>
                <w:sz w:val="22"/>
                <w:szCs w:val="22"/>
              </w:rPr>
              <w:t>Object, tool, or equipment</w:t>
            </w:r>
          </w:p>
          <w:p w14:paraId="0E7A681C" w14:textId="77777777" w:rsidR="006F4185" w:rsidRPr="0018620B" w:rsidRDefault="006F4185" w:rsidP="00BF3A3A">
            <w:pPr>
              <w:spacing w:before="160"/>
            </w:pPr>
            <w:r w:rsidRPr="0018620B">
              <w:lastRenderedPageBreak/>
              <w:t xml:space="preserve">We offer a variety of assistance to companies through training, advising, site visits and mentoring to help employers understand their responsibilities and requirements for PSI reporting in Alberta. If you have a have a PSI and are unsure about any steps, please contact MHSA and we’ll help you throughout the process. For more information visit </w:t>
            </w:r>
            <w:hyperlink r:id="rId19" w:history="1">
              <w:r w:rsidRPr="0018620B">
                <w:rPr>
                  <w:rStyle w:val="Hyperlink"/>
                </w:rPr>
                <w:t>http://mhsa.ab.ca</w:t>
              </w:r>
            </w:hyperlink>
            <w:r w:rsidRPr="0018620B">
              <w:t xml:space="preserve"> or reach out to a Regional MHSA office and speak with one of our knowledgeable safety advisors today!</w:t>
            </w:r>
          </w:p>
          <w:p w14:paraId="08F8B4FF" w14:textId="0F60FF82" w:rsidR="006F4185" w:rsidRDefault="006F4185" w:rsidP="00BF3A3A">
            <w:pPr>
              <w:spacing w:before="160"/>
              <w:rPr>
                <w:sz w:val="24"/>
                <w:szCs w:val="24"/>
              </w:rPr>
            </w:pPr>
            <w:r w:rsidRPr="00DA5A09">
              <w:rPr>
                <w:b/>
                <w:bCs/>
                <w:sz w:val="24"/>
                <w:szCs w:val="24"/>
                <w:u w:val="single"/>
              </w:rPr>
              <w:t>Available Courses through MHSA relevant to PSI Reporting</w:t>
            </w:r>
          </w:p>
          <w:p w14:paraId="48443E4D" w14:textId="77777777" w:rsidR="006F4185" w:rsidRPr="00DA5A09" w:rsidRDefault="006F4185" w:rsidP="00BF3A3A">
            <w:pPr>
              <w:spacing w:before="160" w:after="120"/>
              <w:rPr>
                <w:b/>
                <w:bCs/>
                <w:sz w:val="24"/>
                <w:szCs w:val="24"/>
                <w:u w:val="single"/>
              </w:rPr>
            </w:pPr>
            <w:r w:rsidRPr="0049482C">
              <w:rPr>
                <w:b/>
                <w:bCs/>
                <w:sz w:val="24"/>
                <w:szCs w:val="24"/>
                <w:u w:val="single"/>
              </w:rPr>
              <w:t xml:space="preserve">Register for courses via our website by visiting: </w:t>
            </w:r>
            <w:hyperlink r:id="rId20" w:history="1">
              <w:r w:rsidRPr="0049482C">
                <w:rPr>
                  <w:rStyle w:val="Hyperlink"/>
                  <w:b/>
                  <w:bCs/>
                  <w:sz w:val="24"/>
                  <w:szCs w:val="24"/>
                </w:rPr>
                <w:t>https://www.mhsa.ab.ca</w:t>
              </w:r>
            </w:hyperlink>
          </w:p>
          <w:tbl>
            <w:tblPr>
              <w:tblStyle w:val="TableGrid"/>
              <w:tblpPr w:leftFromText="180" w:rightFromText="180" w:vertAnchor="text" w:horzAnchor="margin" w:tblpY="-219"/>
              <w:tblOverlap w:val="nev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2700"/>
              <w:gridCol w:w="3510"/>
            </w:tblGrid>
            <w:tr w:rsidR="006F4185" w:rsidRPr="00DA5A09" w14:paraId="2F19FC55" w14:textId="77777777" w:rsidTr="003725A4">
              <w:trPr>
                <w:trHeight w:val="273"/>
              </w:trPr>
              <w:tc>
                <w:tcPr>
                  <w:tcW w:w="3150" w:type="dxa"/>
                </w:tcPr>
                <w:p w14:paraId="7D16FB7E" w14:textId="77777777" w:rsidR="006F4185" w:rsidRPr="00DA5A09" w:rsidRDefault="006F4185" w:rsidP="009465EA">
                  <w:pPr>
                    <w:numPr>
                      <w:ilvl w:val="0"/>
                      <w:numId w:val="17"/>
                    </w:numPr>
                    <w:ind w:right="-254"/>
                    <w:rPr>
                      <w:rFonts w:cstheme="minorHAnsi"/>
                      <w:sz w:val="24"/>
                      <w:szCs w:val="24"/>
                    </w:rPr>
                  </w:pPr>
                  <w:r w:rsidRPr="00DA5A09">
                    <w:rPr>
                      <w:rFonts w:cstheme="minorHAnsi"/>
                      <w:sz w:val="24"/>
                      <w:szCs w:val="24"/>
                    </w:rPr>
                    <w:t>Basic Rigging</w:t>
                  </w:r>
                </w:p>
              </w:tc>
              <w:tc>
                <w:tcPr>
                  <w:tcW w:w="2700" w:type="dxa"/>
                </w:tcPr>
                <w:p w14:paraId="75BB03B6" w14:textId="77777777" w:rsidR="006F4185" w:rsidRPr="00DA5A09" w:rsidRDefault="006F4185" w:rsidP="009465EA">
                  <w:pPr>
                    <w:numPr>
                      <w:ilvl w:val="0"/>
                      <w:numId w:val="17"/>
                    </w:numPr>
                    <w:ind w:right="-254"/>
                    <w:rPr>
                      <w:rFonts w:cstheme="minorHAnsi"/>
                      <w:sz w:val="24"/>
                      <w:szCs w:val="24"/>
                    </w:rPr>
                  </w:pPr>
                  <w:r w:rsidRPr="00DA5A09">
                    <w:rPr>
                      <w:rFonts w:cstheme="minorHAnsi"/>
                      <w:sz w:val="24"/>
                      <w:szCs w:val="24"/>
                    </w:rPr>
                    <w:t xml:space="preserve">Hazard Assessment </w:t>
                  </w:r>
                </w:p>
              </w:tc>
              <w:tc>
                <w:tcPr>
                  <w:tcW w:w="3510" w:type="dxa"/>
                </w:tcPr>
                <w:p w14:paraId="228A4F89" w14:textId="77777777" w:rsidR="006F4185" w:rsidRPr="00DA5A09" w:rsidRDefault="006F4185" w:rsidP="009465EA">
                  <w:pPr>
                    <w:numPr>
                      <w:ilvl w:val="0"/>
                      <w:numId w:val="17"/>
                    </w:numPr>
                    <w:ind w:right="-254"/>
                    <w:rPr>
                      <w:rFonts w:cstheme="minorHAnsi"/>
                      <w:sz w:val="24"/>
                      <w:szCs w:val="24"/>
                    </w:rPr>
                  </w:pPr>
                  <w:r w:rsidRPr="00AE3E28">
                    <w:rPr>
                      <w:rFonts w:cstheme="minorHAnsi"/>
                      <w:sz w:val="24"/>
                      <w:szCs w:val="24"/>
                    </w:rPr>
                    <w:t>Responding to OHS Investigations</w:t>
                  </w:r>
                </w:p>
              </w:tc>
            </w:tr>
            <w:tr w:rsidR="006F4185" w:rsidRPr="00DA5A09" w14:paraId="30D95281" w14:textId="77777777" w:rsidTr="003725A4">
              <w:trPr>
                <w:trHeight w:val="300"/>
              </w:trPr>
              <w:tc>
                <w:tcPr>
                  <w:tcW w:w="3150" w:type="dxa"/>
                </w:tcPr>
                <w:p w14:paraId="12F22040" w14:textId="77777777" w:rsidR="006F4185" w:rsidRPr="00DA5A09" w:rsidRDefault="006F4185" w:rsidP="009465EA">
                  <w:pPr>
                    <w:numPr>
                      <w:ilvl w:val="0"/>
                      <w:numId w:val="17"/>
                    </w:numPr>
                    <w:ind w:right="-254"/>
                    <w:rPr>
                      <w:rFonts w:cstheme="minorHAnsi"/>
                      <w:sz w:val="24"/>
                      <w:szCs w:val="24"/>
                    </w:rPr>
                  </w:pPr>
                  <w:r w:rsidRPr="00DA5A09">
                    <w:rPr>
                      <w:rFonts w:cstheme="minorHAnsi"/>
                      <w:sz w:val="24"/>
                      <w:szCs w:val="24"/>
                    </w:rPr>
                    <w:t>Forklift Operator</w:t>
                  </w:r>
                </w:p>
              </w:tc>
              <w:tc>
                <w:tcPr>
                  <w:tcW w:w="2700" w:type="dxa"/>
                </w:tcPr>
                <w:p w14:paraId="6DCBE2C8" w14:textId="77777777" w:rsidR="006F4185" w:rsidRPr="00DA5A09" w:rsidRDefault="006F4185" w:rsidP="009465EA">
                  <w:pPr>
                    <w:numPr>
                      <w:ilvl w:val="0"/>
                      <w:numId w:val="17"/>
                    </w:numPr>
                    <w:ind w:right="-254"/>
                    <w:rPr>
                      <w:rFonts w:cstheme="minorHAnsi"/>
                      <w:sz w:val="24"/>
                      <w:szCs w:val="24"/>
                    </w:rPr>
                  </w:pPr>
                  <w:r w:rsidRPr="00DA5A09">
                    <w:rPr>
                      <w:rFonts w:cstheme="minorHAnsi"/>
                      <w:sz w:val="24"/>
                      <w:szCs w:val="24"/>
                    </w:rPr>
                    <w:t>Navigating OHS</w:t>
                  </w:r>
                </w:p>
              </w:tc>
              <w:tc>
                <w:tcPr>
                  <w:tcW w:w="3510" w:type="dxa"/>
                </w:tcPr>
                <w:p w14:paraId="41C800F3" w14:textId="77777777" w:rsidR="006F4185" w:rsidRPr="00DA5A09" w:rsidRDefault="006F4185" w:rsidP="009465EA">
                  <w:pPr>
                    <w:numPr>
                      <w:ilvl w:val="0"/>
                      <w:numId w:val="17"/>
                    </w:numPr>
                    <w:ind w:right="89"/>
                    <w:rPr>
                      <w:rFonts w:cstheme="minorHAnsi"/>
                      <w:sz w:val="24"/>
                      <w:szCs w:val="24"/>
                    </w:rPr>
                  </w:pPr>
                  <w:r w:rsidRPr="00DA5A09">
                    <w:rPr>
                      <w:rFonts w:cstheme="minorHAnsi"/>
                      <w:sz w:val="24"/>
                      <w:szCs w:val="24"/>
                    </w:rPr>
                    <w:t>Principles of Workplace Investigation</w:t>
                  </w:r>
                </w:p>
              </w:tc>
            </w:tr>
            <w:tr w:rsidR="006F4185" w:rsidRPr="00DA5A09" w14:paraId="477E8409" w14:textId="77777777" w:rsidTr="003725A4">
              <w:trPr>
                <w:trHeight w:val="173"/>
              </w:trPr>
              <w:tc>
                <w:tcPr>
                  <w:tcW w:w="3150" w:type="dxa"/>
                </w:tcPr>
                <w:p w14:paraId="1C3EEBBE" w14:textId="77777777" w:rsidR="006F4185" w:rsidRPr="00DA5A09" w:rsidRDefault="006F4185" w:rsidP="009465EA">
                  <w:pPr>
                    <w:numPr>
                      <w:ilvl w:val="0"/>
                      <w:numId w:val="17"/>
                    </w:numPr>
                    <w:ind w:right="-254"/>
                    <w:rPr>
                      <w:rFonts w:cstheme="minorHAnsi"/>
                      <w:sz w:val="24"/>
                      <w:szCs w:val="24"/>
                    </w:rPr>
                  </w:pPr>
                  <w:r w:rsidRPr="00DA5A09">
                    <w:rPr>
                      <w:rFonts w:cstheme="minorHAnsi"/>
                      <w:sz w:val="24"/>
                      <w:szCs w:val="24"/>
                    </w:rPr>
                    <w:t>Safety Basics</w:t>
                  </w:r>
                </w:p>
              </w:tc>
              <w:tc>
                <w:tcPr>
                  <w:tcW w:w="2700" w:type="dxa"/>
                </w:tcPr>
                <w:p w14:paraId="34E69970" w14:textId="77777777" w:rsidR="006F4185" w:rsidRPr="008B6C09" w:rsidRDefault="006F4185" w:rsidP="009465EA">
                  <w:pPr>
                    <w:numPr>
                      <w:ilvl w:val="0"/>
                      <w:numId w:val="17"/>
                    </w:numPr>
                    <w:ind w:right="-254"/>
                    <w:rPr>
                      <w:rFonts w:cstheme="minorHAnsi"/>
                      <w:color w:val="000000" w:themeColor="text1"/>
                      <w:sz w:val="24"/>
                      <w:szCs w:val="24"/>
                    </w:rPr>
                  </w:pPr>
                  <w:r w:rsidRPr="008B6C09">
                    <w:rPr>
                      <w:rFonts w:cstheme="minorHAnsi"/>
                      <w:color w:val="000000" w:themeColor="text1"/>
                      <w:sz w:val="24"/>
                      <w:szCs w:val="24"/>
                    </w:rPr>
                    <w:t>Leading Safety</w:t>
                  </w:r>
                </w:p>
              </w:tc>
              <w:tc>
                <w:tcPr>
                  <w:tcW w:w="3510" w:type="dxa"/>
                </w:tcPr>
                <w:p w14:paraId="0D99271F" w14:textId="77777777" w:rsidR="006F4185" w:rsidRPr="008B6C09" w:rsidRDefault="006F4185" w:rsidP="009465EA">
                  <w:pPr>
                    <w:numPr>
                      <w:ilvl w:val="0"/>
                      <w:numId w:val="17"/>
                    </w:numPr>
                    <w:ind w:right="-254"/>
                    <w:rPr>
                      <w:rFonts w:cstheme="minorHAnsi"/>
                      <w:color w:val="000000" w:themeColor="text1"/>
                      <w:sz w:val="24"/>
                      <w:szCs w:val="24"/>
                    </w:rPr>
                  </w:pPr>
                  <w:r w:rsidRPr="008B6C09">
                    <w:rPr>
                      <w:rFonts w:cstheme="minorHAnsi"/>
                      <w:color w:val="000000" w:themeColor="text1"/>
                      <w:sz w:val="24"/>
                      <w:szCs w:val="24"/>
                    </w:rPr>
                    <w:t>Musculoskeletal Disorder Awareness</w:t>
                  </w:r>
                </w:p>
              </w:tc>
            </w:tr>
            <w:tr w:rsidR="006F4185" w:rsidRPr="00DA5A09" w14:paraId="0E42447A" w14:textId="77777777" w:rsidTr="003725A4">
              <w:trPr>
                <w:trHeight w:val="344"/>
              </w:trPr>
              <w:tc>
                <w:tcPr>
                  <w:tcW w:w="3150" w:type="dxa"/>
                </w:tcPr>
                <w:p w14:paraId="5B9C3AD0" w14:textId="77777777" w:rsidR="006F4185" w:rsidRPr="00DA5A09" w:rsidRDefault="006F4185" w:rsidP="009465EA">
                  <w:pPr>
                    <w:numPr>
                      <w:ilvl w:val="0"/>
                      <w:numId w:val="17"/>
                    </w:numPr>
                    <w:ind w:right="-254"/>
                    <w:rPr>
                      <w:rFonts w:cstheme="minorHAnsi"/>
                      <w:sz w:val="24"/>
                      <w:szCs w:val="24"/>
                    </w:rPr>
                  </w:pPr>
                  <w:r w:rsidRPr="00DA5A09">
                    <w:rPr>
                      <w:rFonts w:cstheme="minorHAnsi"/>
                      <w:sz w:val="24"/>
                      <w:szCs w:val="24"/>
                    </w:rPr>
                    <w:t>Overhead Crane Operator</w:t>
                  </w:r>
                </w:p>
              </w:tc>
              <w:tc>
                <w:tcPr>
                  <w:tcW w:w="2700" w:type="dxa"/>
                </w:tcPr>
                <w:p w14:paraId="13892CD6" w14:textId="60D710DB" w:rsidR="006F4185" w:rsidRPr="008B6C09" w:rsidRDefault="00AB4598" w:rsidP="009465EA">
                  <w:pPr>
                    <w:pStyle w:val="ListParagraph"/>
                    <w:numPr>
                      <w:ilvl w:val="0"/>
                      <w:numId w:val="17"/>
                    </w:numPr>
                    <w:spacing w:after="0"/>
                    <w:ind w:right="-254"/>
                    <w:rPr>
                      <w:rFonts w:cstheme="minorHAnsi"/>
                      <w:color w:val="000000" w:themeColor="text1"/>
                      <w:sz w:val="24"/>
                    </w:rPr>
                  </w:pPr>
                  <w:r w:rsidRPr="008B6C09">
                    <w:rPr>
                      <w:rFonts w:cstheme="minorHAnsi"/>
                      <w:color w:val="000000" w:themeColor="text1"/>
                      <w:sz w:val="24"/>
                    </w:rPr>
                    <w:t xml:space="preserve">Safety Awareness </w:t>
                  </w:r>
                </w:p>
              </w:tc>
              <w:tc>
                <w:tcPr>
                  <w:tcW w:w="3510" w:type="dxa"/>
                </w:tcPr>
                <w:p w14:paraId="1089B71B" w14:textId="3B042EAB" w:rsidR="006F4185" w:rsidRPr="008B6C09" w:rsidRDefault="00AB4598" w:rsidP="009465EA">
                  <w:pPr>
                    <w:pStyle w:val="ListParagraph"/>
                    <w:numPr>
                      <w:ilvl w:val="0"/>
                      <w:numId w:val="17"/>
                    </w:numPr>
                    <w:spacing w:after="0"/>
                    <w:ind w:right="-254"/>
                    <w:rPr>
                      <w:rFonts w:cstheme="minorHAnsi"/>
                      <w:color w:val="000000" w:themeColor="text1"/>
                      <w:sz w:val="24"/>
                    </w:rPr>
                  </w:pPr>
                  <w:r w:rsidRPr="008B6C09">
                    <w:rPr>
                      <w:rFonts w:cstheme="minorHAnsi"/>
                      <w:color w:val="000000" w:themeColor="text1"/>
                      <w:sz w:val="24"/>
                    </w:rPr>
                    <w:t>CISM</w:t>
                  </w:r>
                </w:p>
              </w:tc>
            </w:tr>
          </w:tbl>
          <w:p w14:paraId="595C6059" w14:textId="77777777" w:rsidR="009465EA" w:rsidRDefault="009465EA" w:rsidP="00AB4598">
            <w:pPr>
              <w:ind w:left="-125" w:right="-259"/>
              <w:rPr>
                <w:rFonts w:cstheme="minorHAnsi"/>
                <w:b/>
                <w:bCs/>
                <w:sz w:val="24"/>
                <w:szCs w:val="24"/>
                <w:u w:val="single"/>
              </w:rPr>
            </w:pPr>
          </w:p>
          <w:p w14:paraId="5700CCE9" w14:textId="77777777" w:rsidR="009465EA" w:rsidRDefault="009465EA" w:rsidP="00AB4598">
            <w:pPr>
              <w:ind w:left="-125" w:right="-259"/>
              <w:rPr>
                <w:rFonts w:cstheme="minorHAnsi"/>
                <w:b/>
                <w:bCs/>
                <w:sz w:val="24"/>
                <w:szCs w:val="24"/>
                <w:u w:val="single"/>
              </w:rPr>
            </w:pPr>
          </w:p>
          <w:p w14:paraId="6BBB7651" w14:textId="47E92A19" w:rsidR="006F4185" w:rsidRPr="00413CDD" w:rsidRDefault="006F4185" w:rsidP="00AB4598">
            <w:pPr>
              <w:ind w:left="-125" w:right="-259"/>
              <w:rPr>
                <w:rFonts w:cstheme="minorHAnsi"/>
                <w:b/>
                <w:bCs/>
                <w:sz w:val="24"/>
                <w:szCs w:val="24"/>
                <w:u w:val="single"/>
              </w:rPr>
            </w:pPr>
            <w:r w:rsidRPr="00413CDD">
              <w:rPr>
                <w:rFonts w:cstheme="minorHAnsi"/>
                <w:b/>
                <w:bCs/>
                <w:sz w:val="24"/>
                <w:szCs w:val="24"/>
                <w:u w:val="single"/>
              </w:rPr>
              <w:t>References</w:t>
            </w:r>
          </w:p>
          <w:p w14:paraId="11B7029B" w14:textId="6F9DF35C" w:rsidR="006F4185" w:rsidRPr="00413CDD" w:rsidRDefault="006F4185" w:rsidP="00AB4598">
            <w:pPr>
              <w:ind w:left="-125" w:right="-259"/>
              <w:rPr>
                <w:rFonts w:cstheme="minorHAnsi"/>
                <w:sz w:val="24"/>
                <w:szCs w:val="24"/>
              </w:rPr>
            </w:pPr>
            <w:r w:rsidRPr="00413CDD">
              <w:rPr>
                <w:rFonts w:cstheme="minorHAnsi"/>
                <w:b/>
                <w:bCs/>
                <w:sz w:val="24"/>
                <w:szCs w:val="24"/>
                <w:u w:val="single"/>
              </w:rPr>
              <w:t xml:space="preserve">Alberta </w:t>
            </w:r>
            <w:proofErr w:type="spellStart"/>
            <w:r w:rsidRPr="00413CDD">
              <w:rPr>
                <w:rFonts w:cstheme="minorHAnsi"/>
                <w:b/>
                <w:bCs/>
                <w:sz w:val="24"/>
                <w:szCs w:val="24"/>
                <w:u w:val="single"/>
              </w:rPr>
              <w:t>Labour</w:t>
            </w:r>
            <w:proofErr w:type="spellEnd"/>
            <w:r w:rsidRPr="00413CDD">
              <w:rPr>
                <w:rFonts w:cstheme="minorHAnsi"/>
                <w:b/>
                <w:bCs/>
                <w:sz w:val="24"/>
                <w:szCs w:val="24"/>
                <w:u w:val="single"/>
              </w:rPr>
              <w:t>, Reporting and Investigating Potentially Serious Incidents (PSI), Bulletin</w:t>
            </w:r>
            <w:r w:rsidRPr="00413CDD">
              <w:rPr>
                <w:rFonts w:cstheme="minorHAnsi"/>
                <w:sz w:val="24"/>
                <w:szCs w:val="24"/>
              </w:rPr>
              <w:t xml:space="preserve">, </w:t>
            </w:r>
            <w:hyperlink r:id="rId21" w:history="1">
              <w:r w:rsidRPr="00413CDD">
                <w:rPr>
                  <w:rFonts w:cstheme="minorHAnsi"/>
                  <w:color w:val="0563C1" w:themeColor="hyperlink"/>
                  <w:sz w:val="24"/>
                  <w:szCs w:val="24"/>
                  <w:u w:val="single"/>
                </w:rPr>
                <w:t>https://ohs-pubstore.labour.alberta.ca/li016-1</w:t>
              </w:r>
            </w:hyperlink>
          </w:p>
          <w:p w14:paraId="506B11DD" w14:textId="77777777" w:rsidR="006F4185" w:rsidRDefault="006F4185" w:rsidP="00AB4598">
            <w:pPr>
              <w:ind w:left="-125" w:right="-259"/>
              <w:rPr>
                <w:rFonts w:cstheme="minorHAnsi"/>
                <w:color w:val="0563C1" w:themeColor="hyperlink"/>
                <w:sz w:val="24"/>
                <w:szCs w:val="24"/>
                <w:u w:val="single"/>
              </w:rPr>
            </w:pPr>
            <w:r w:rsidRPr="008C5336">
              <w:rPr>
                <w:rFonts w:cstheme="minorHAnsi"/>
                <w:b/>
                <w:bCs/>
                <w:sz w:val="24"/>
                <w:szCs w:val="24"/>
                <w:u w:val="single"/>
              </w:rPr>
              <w:t xml:space="preserve">Alberta </w:t>
            </w:r>
            <w:proofErr w:type="spellStart"/>
            <w:r w:rsidRPr="008C5336">
              <w:rPr>
                <w:rFonts w:cstheme="minorHAnsi"/>
                <w:b/>
                <w:bCs/>
                <w:sz w:val="24"/>
                <w:szCs w:val="24"/>
                <w:u w:val="single"/>
              </w:rPr>
              <w:t>Labour</w:t>
            </w:r>
            <w:proofErr w:type="spellEnd"/>
            <w:r w:rsidRPr="008C5336">
              <w:rPr>
                <w:rFonts w:cstheme="minorHAnsi"/>
                <w:b/>
                <w:bCs/>
                <w:sz w:val="24"/>
                <w:szCs w:val="24"/>
                <w:u w:val="single"/>
              </w:rPr>
              <w:t xml:space="preserve"> Report potentially serious incidents (PSI) website: </w:t>
            </w:r>
            <w:hyperlink r:id="rId22" w:history="1">
              <w:r w:rsidRPr="008C5336">
                <w:rPr>
                  <w:rFonts w:cstheme="minorHAnsi"/>
                  <w:color w:val="0563C1" w:themeColor="hyperlink"/>
                  <w:sz w:val="24"/>
                  <w:szCs w:val="24"/>
                  <w:u w:val="single"/>
                </w:rPr>
                <w:t>https://www.alberta.ca/report-potentially-serious-incidents.aspx</w:t>
              </w:r>
            </w:hyperlink>
          </w:p>
          <w:p w14:paraId="2B2F59F0" w14:textId="77777777" w:rsidR="006F4185" w:rsidRPr="00532820" w:rsidRDefault="006F4185" w:rsidP="00AB4598">
            <w:pPr>
              <w:ind w:left="-125" w:right="-259"/>
              <w:rPr>
                <w:rFonts w:cstheme="minorHAnsi"/>
                <w:b/>
                <w:bCs/>
                <w:sz w:val="24"/>
                <w:szCs w:val="24"/>
                <w:u w:val="single"/>
              </w:rPr>
            </w:pPr>
            <w:r w:rsidRPr="00532820">
              <w:rPr>
                <w:rFonts w:cstheme="minorHAnsi"/>
                <w:b/>
                <w:bCs/>
                <w:sz w:val="24"/>
                <w:szCs w:val="24"/>
                <w:u w:val="single"/>
              </w:rPr>
              <w:t>Potentially Serious Incidents Surveillance Program Guide</w:t>
            </w:r>
          </w:p>
          <w:p w14:paraId="529A18D7" w14:textId="77777777" w:rsidR="006F4185" w:rsidRDefault="008024A1" w:rsidP="00AB4598">
            <w:pPr>
              <w:ind w:left="-125" w:right="-259"/>
              <w:rPr>
                <w:rFonts w:cstheme="minorHAnsi"/>
                <w:sz w:val="24"/>
                <w:szCs w:val="24"/>
              </w:rPr>
            </w:pPr>
            <w:hyperlink r:id="rId23" w:history="1">
              <w:r w:rsidR="006F4185" w:rsidRPr="00532820">
                <w:rPr>
                  <w:color w:val="0000FF"/>
                  <w:u w:val="single"/>
                </w:rPr>
                <w:t>Potentially serious incident surveillance program guide (alberta.ca)</w:t>
              </w:r>
            </w:hyperlink>
          </w:p>
          <w:p w14:paraId="30BFC69D" w14:textId="77777777" w:rsidR="006F4185" w:rsidRPr="00DA5A09" w:rsidRDefault="006F4185" w:rsidP="00AB4598">
            <w:pPr>
              <w:ind w:left="-125" w:right="-259"/>
              <w:rPr>
                <w:rFonts w:cstheme="minorHAnsi"/>
                <w:sz w:val="24"/>
                <w:szCs w:val="24"/>
              </w:rPr>
            </w:pPr>
            <w:r w:rsidRPr="00DA5A09">
              <w:rPr>
                <w:rFonts w:cstheme="minorHAnsi"/>
                <w:b/>
                <w:bCs/>
                <w:sz w:val="24"/>
                <w:szCs w:val="24"/>
                <w:u w:val="single"/>
              </w:rPr>
              <w:t>WCB</w:t>
            </w:r>
          </w:p>
          <w:p w14:paraId="48334E20" w14:textId="77777777" w:rsidR="006F4185" w:rsidRPr="00DA5A09" w:rsidRDefault="006F4185" w:rsidP="00AB4598">
            <w:pPr>
              <w:ind w:left="-125" w:right="-259"/>
              <w:rPr>
                <w:sz w:val="24"/>
                <w:szCs w:val="24"/>
              </w:rPr>
            </w:pPr>
            <w:r w:rsidRPr="00DA5A09">
              <w:rPr>
                <w:sz w:val="24"/>
                <w:szCs w:val="24"/>
              </w:rPr>
              <w:t>Alberta Potentially serious incident (PSIs) Report October 1, 2021</w:t>
            </w:r>
          </w:p>
          <w:p w14:paraId="7348FA56" w14:textId="1AFCCF00" w:rsidR="006F4185" w:rsidRPr="00DA5A09" w:rsidRDefault="006F4185" w:rsidP="00AB4598">
            <w:pPr>
              <w:ind w:left="-125" w:right="-259"/>
              <w:rPr>
                <w:sz w:val="24"/>
                <w:szCs w:val="24"/>
              </w:rPr>
            </w:pPr>
            <w:r w:rsidRPr="00DA5A09">
              <w:rPr>
                <w:sz w:val="24"/>
                <w:szCs w:val="24"/>
              </w:rPr>
              <w:t>Alberta Potentially serious incident (PSIs) report -Manufacturers Health &amp; Safety Association PSI Report October 1, 2021</w:t>
            </w:r>
          </w:p>
          <w:p w14:paraId="3671A406" w14:textId="5AF7EADF" w:rsidR="006F4185" w:rsidRPr="00DA5A09" w:rsidRDefault="006F4185" w:rsidP="00AB4598">
            <w:pPr>
              <w:ind w:left="-125" w:right="-259"/>
              <w:rPr>
                <w:rFonts w:cstheme="minorHAnsi"/>
                <w:b/>
                <w:bCs/>
                <w:sz w:val="24"/>
                <w:szCs w:val="24"/>
                <w:u w:val="single"/>
              </w:rPr>
            </w:pPr>
            <w:r w:rsidRPr="00DA5A09">
              <w:rPr>
                <w:rFonts w:cstheme="minorHAnsi"/>
                <w:b/>
                <w:bCs/>
                <w:sz w:val="24"/>
                <w:szCs w:val="24"/>
                <w:u w:val="single"/>
              </w:rPr>
              <w:t>OHS Changes/ Updates</w:t>
            </w:r>
          </w:p>
          <w:p w14:paraId="573E9209" w14:textId="66EEB323" w:rsidR="000D7D0D" w:rsidRPr="00F61FAE" w:rsidRDefault="008024A1" w:rsidP="00AB4598">
            <w:pPr>
              <w:ind w:left="-125" w:right="-259"/>
              <w:rPr>
                <w:sz w:val="24"/>
                <w:szCs w:val="24"/>
              </w:rPr>
            </w:pPr>
            <w:hyperlink r:id="rId24" w:history="1">
              <w:r w:rsidR="006F4185" w:rsidRPr="00DA5A09">
                <w:rPr>
                  <w:color w:val="0000FF"/>
                  <w:sz w:val="24"/>
                  <w:szCs w:val="24"/>
                  <w:u w:val="single"/>
                </w:rPr>
                <w:t>BREAKING: Changes to OHS Legislation Announced — Manufacturers' Health &amp; Safety Association (mhsa.ab.ca)</w:t>
              </w:r>
            </w:hyperlink>
          </w:p>
        </w:tc>
      </w:tr>
    </w:tbl>
    <w:p w14:paraId="3356F60D" w14:textId="4200FEB4" w:rsidR="007F5B63" w:rsidRPr="00DA5A09" w:rsidRDefault="007F5B63" w:rsidP="00BF3A3A">
      <w:pPr>
        <w:pStyle w:val="BodyText"/>
        <w:spacing w:before="160"/>
        <w:rPr>
          <w:sz w:val="24"/>
          <w:szCs w:val="24"/>
        </w:rPr>
      </w:pPr>
    </w:p>
    <w:sectPr w:rsidR="007F5B63" w:rsidRPr="00DA5A09" w:rsidSect="00DF0B52">
      <w:headerReference w:type="default" r:id="rId25"/>
      <w:type w:val="continuous"/>
      <w:pgSz w:w="15840" w:h="12240" w:orient="landscape" w:code="1"/>
      <w:pgMar w:top="476" w:right="1702" w:bottom="270" w:left="1138" w:header="36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625E3" w14:textId="77777777" w:rsidR="00BA04C1" w:rsidRDefault="00BA04C1" w:rsidP="00590471">
      <w:r>
        <w:separator/>
      </w:r>
    </w:p>
  </w:endnote>
  <w:endnote w:type="continuationSeparator" w:id="0">
    <w:p w14:paraId="24DE5F7C" w14:textId="77777777" w:rsidR="00BA04C1" w:rsidRDefault="00BA04C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B1BBE" w14:textId="77777777" w:rsidR="00BA04C1" w:rsidRDefault="00BA04C1" w:rsidP="00590471">
      <w:r>
        <w:separator/>
      </w:r>
    </w:p>
  </w:footnote>
  <w:footnote w:type="continuationSeparator" w:id="0">
    <w:p w14:paraId="0E24FA99" w14:textId="77777777" w:rsidR="00BA04C1" w:rsidRDefault="00BA04C1"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92B78"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51864F2C" wp14:editId="26371C32">
              <wp:simplePos x="0" y="0"/>
              <wp:positionH relativeFrom="column">
                <wp:posOffset>-1152936</wp:posOffset>
              </wp:positionH>
              <wp:positionV relativeFrom="paragraph">
                <wp:posOffset>-1353671</wp:posOffset>
              </wp:positionV>
              <wp:extent cx="7994439" cy="10456104"/>
              <wp:effectExtent l="0" t="0" r="6985" b="254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94439" cy="10456104"/>
                        <a:chOff x="692039" y="-228600"/>
                        <a:chExt cx="7994439" cy="10456104"/>
                      </a:xfrm>
                    </wpg:grpSpPr>
                    <wpg:grpSp>
                      <wpg:cNvPr id="14" name="Group 14"/>
                      <wpg:cNvGrpSpPr/>
                      <wpg:grpSpPr>
                        <a:xfrm>
                          <a:off x="692039" y="1024294"/>
                          <a:ext cx="4105465" cy="3819525"/>
                          <a:chOff x="692118" y="867489"/>
                          <a:chExt cx="4105940" cy="4010526"/>
                        </a:xfrm>
                      </wpg:grpSpPr>
                      <wps:wsp>
                        <wps:cNvPr id="3" name="Freeform: Shape 10"/>
                        <wps:cNvSpPr/>
                        <wps:spPr>
                          <a:xfrm rot="10800000" flipH="1">
                            <a:off x="733589" y="867489"/>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692118" y="1395535"/>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844798" y="1689846"/>
                          <a:ext cx="5729201" cy="8537658"/>
                          <a:chOff x="-3380312" y="-4530475"/>
                          <a:chExt cx="4688855" cy="6988250"/>
                        </a:xfrm>
                      </wpg:grpSpPr>
                      <wps:wsp>
                        <wps:cNvPr id="8" name="Freeform: Shape 10"/>
                        <wps:cNvSpPr/>
                        <wps:spPr>
                          <a:xfrm rot="10800000" flipH="1" flipV="1">
                            <a:off x="-897071" y="483204"/>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1109210" y="673419"/>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363597" y="1009440"/>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574977" y="194085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333967" y="-4530475"/>
                            <a:ext cx="538681" cy="49765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3380312" y="-2327629"/>
                            <a:ext cx="333177" cy="30668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8ACF4B9" id="Group 26" o:spid="_x0000_s1026" alt="&quot;&quot;" style="position:absolute;margin-left:-90.8pt;margin-top:-106.6pt;width:629.5pt;height:823.3pt;z-index:251657216" coordorigin="6920,-2286" coordsize="79944,10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">
              <v:group id="Group 14" o:spid="_x0000_s1027" style="position:absolute;left:6920;top:10242;width:41055;height:38196" coordorigin="6921,8674" coordsize="41059,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7335;top:8674;width:40645;height:40106;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6921;top:13955;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" fillcolor="#2c567a [3204]" stroked="f"/>
              <v:group id="Group 12" o:spid="_x0000_s1031" style="position:absolute;left:18447;top:16898;width:57292;height:85377" coordorigin="-33803,-45304" coordsize="46888,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8970;top:4832;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11092;top:6734;width:16842;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3635;top:10094;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5749;top:19408;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3339;top:-45304;width:5387;height:497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92866,494952;290349,496221;290499,496282;313799,482069;305659,483884;293449,485335;292868,483884;301395,483158;313799,482069;334972,480170;334474,480301;334729,480255;183079,477443;191703,479529;195386,479710;205657,484428;210308,485335;210599,485426;211665,484428;215735,485517;219805,486424;227824,488170;227944,488057;237247,489508;241704,490234;246162,490597;255270,490960;267674,490778;268212,490778;269418,490143;272131,489327;274893,489281;276782,489508;277291,490778;281627,490778;280271,492592;279496,493500;276976,494588;272325,494588;266317,494225;253332,493863;243642,493137;235115,492048;226588,490778;213603,488964;203525,485879;203642,485800;197711,484065;192479,481888;186471,480074;180269,478078;183079,477443;297161,473553;294200,473976;273722,474944;280465,475719;282209,475356;294225,474086;296202,473726;315560,470924;305502,472361;308953,472453;313920,471591;352272,470504;320729,478369;336691,475039;150036,466829;172323,475719;180269,478078;186277,480073;192285,481888;197517,484065;196355,484972;193254,484428;182207,480618;176781,478622;171354,476445;164184,474086;157982,471546;153137,469187;150036,466829;159145,462293;169804,467373;168447,468099;156044,462474;159145,462293;119803,449956;132982,456850;135695,459753;129493,456669;124842,453947;119803,449956;142912,445300;142914,445352;143568,446093;143641,445782;425938,433390;425234,433445;413606,441247;402172,447053;394032,451588;389575,453403;384924,455217;379303,457939;375040,460297;368838,462656;362443,464833;360698,466466;357985,467373;351202,468462;342481,471002;334535,473360;325814,475719;314961,478259;299651,480618;299263,481162;291902,482885;292093,482976;300268,481063;300426,480618;315737,478259;326590,475719;335310,473360;343256,471002;351977,468462;358761,467373;354169,469953;354303,469913;359148,467192;361861,466285;362042,466238;363218,465014;369613,462837;375815,460479;380079,458120;385699,455399;390350,453584;393540,452286;395195,451225;403335,446690;414769,440884;93607,430881;94342,431472;94594,431592;427239,426145;427172,426188;427172,426239;427481,426281;427560,426188;431426,423437;430282,424177;430079,424373;430864,423903;77783,414298;85102,422366;79298,415846;445148,414292;445130,414298;445002,415120;441901,418386;438219,422196;438441,422148;441901,418567;445002,415302;445148,414292;96725,410207;97109,410644;97128,410584;68058,406048;73097,409133;73344,409406;75640,409881;80849,414394;88020,419837;91120,423829;92864,425825;100229,431631;98097,433263;91239,426129;90927,426188;97417,432939;98097,433263;100229,431631;118640,445238;114958,446327;116315,447234;110888,447415;107400,445238;104105,442880;95966,436529;88407,430179;81430,423829;78136,420745;75035,417479;76198,416027;80074,419293;84337,422377;89570,427639;90015,427996;84337,422377;80267,419293;76391,416027;72128,411129;68058,406048;495003,377201;494905,377240;492788,381996;492968,354471;487833,361416;485313,365770;482794,369762;476786,377201;471553,384639;466902,390627;466514,390849;466197,391289;466708,390990;471359,385002;476592,377563;482600,370125;485119,366133;487639,361779;492871,354703;513027,351981;510507,359057;506050,366677;501592,374479;497523,379378;500236,374298;502561,369217;504306,366496;506631,362867;508763,359239;513027,351981;500482,336429;495778,344180;495692,344366;500430,336559;503062,318874;497408,333336;485515,356096;483774,358673;483763,358694;479693,365226;475623,372302;470972,377745;467096,383914;444227,408044;436669,414032;435944,414548;435631,414844;432470,417256;429886,420019;420389,426732;418901,427612;414860,430697;414276,431051;413412,431812;405854,436529;398296,440884;397431,441294;392313,444406;390727,445155;389187,446145;383955,448867;379066,450662;368169,455808;342604,464734;324789,469022;339187,466466;341900,465922;350621,463019;356047,461386;364768,457213;374652,453947;380985,451622;383761,450137;386280,449411;389769,447597;390685,447000;393063,444875;398296,441972;404249,439241;406436,437981;413994,433263;417289,430361;420971,428183;430467,421470;437250,415483;444808,409496;467677,385365;470824,380356;470972,379922;476011,372665;477561,370487;479622,367811;480274,366677;484344,360146;492290,344724;500042,328213;502319,321500;524267,302813;523686,303176;523686,303176;526098,292060;526028,292381;526593,293015;528337,294830;529500,294104;529529,293965;528725,294467;526787,292834;524370,271450;524235,271457;523990,271469;524073,272332;523880,276868;523104,279589;518453,286484;517290,292471;516128,294467;514190,303176;512058,310070;509732,316783;508376,322045;506825,327488;508062,325687;509151,321863;510120,316420;512445,309707;514577,302813;516515,294104;517678,292108;518841,286121;523492,279226;520391,293197;518066,304808;512833,319686;511798,321193;511355,323451;509926,327306;504499,338374;501980,344180;500430,347264;498492,350530;493259,359239;487639,367766;480468,379196;472522,390445;467290,396795;461669,402964;459731,405504;457599,408044;454305,410584;448916,416170;449072,416753;443452,422196;437444,426188;432599,429816;428009,432956;428723,432901;433762,429453;438607,425825;444615,421833;450235,416390;450041,415664;455468,410040;458762,407500;460894,404960;462832,402420;468452,396251;473685,389901;481631,378652;488801,367222;494422,358694;499654,349985;501592,346720;503143,343635;505662,337830;511089,326762;513220,319323;518453,304446;520779,292834;523880,278863;524579,276410;524073,276323;524267,271788;528531,267615;526274,276418;526274,276418;528531,267615;530275,265800;529112,268159;528846,273103;528725,277775;526787,283358;526787,283995;529112,277775;529500,268159;530403,266326;521941,257999;520672,260809;520197,264893;519586,262985;519362,263254;520004,265256;519616,268159;520391,270518;520992,270486;520585,269247;520973,266344;521941,257999;538221,253100;538609,253281;538415,260901;538609,266163;538027,275779;537446,281222;535701,289205;535120,295918;532213,308256;529500,318960;524655,320956;525042,319868;525818,312247;528725,304264;531050,302994;531050,302994;533570,289205;534926,282674;536089,275961;537058,269610;537446,263623;537639,258543;538027,255821;538221,253100;27295,168975;27392,169020;27401,168995;38988,142970;34724,150408;31236,153130;31227,153304;30890,160249;30900,160233;31236,153311;34724,150590;38988,143151;39133,143242;39206,143106;41313,127185;38600,128999;34530,136982;35461,137680;35492,137557;34724,136982;38794,128999;41196,127393;56236,116843;55991,117027;54952,120767;54298,122649;36468,153130;33949,160569;31623,168189;26584,184155;23290,195041;21739,203206;20964,207379;20383,211552;18639,222801;18057,229695;19026,236952;19480,232998;19414,231691;20189,224071;21933,212822;23316,211267;25325,198682;25228,196493;27142,191354;28282,187040;27941,187784;26778,187421;23871,195223;24065,199577;22708,207923;22515,209374;20577,211552;21158,207379;21933,203206;23483,195041;26778,184155;31817,168189;34143,160569;36662,153130;54492,122649;56236,116843;59725,98700;59724,98700;60693,99426;60693,99425;94646,72869;94609,72897;94496,73016;92913,74569;92513,75114;92251,75391;91120,76928;79299,89991;76004,93620;72709,97430;58141,112504;72903,97248;76198,93438;79492,89810;91314,76746;92513,75114;94496,73016;99566,60358;97893,60903;96649,61336;96353,61687;94221,63502;88795,66767;85113,70578;81624,74388;79299,76383;79220,76291;77021,78765;73291,83097;67283,89265;68252,90354;68270,90339;67477,89447;73484,83278;79492,76383;81818,74388;85306,70578;88988,66768;94415,63502;96547,61687;98872,60871;99607,60658;380272,27578;390156,31751;394420,35017;384924,30662;380272,27578;348101,14333;355853,15966;366706,21046;348101,14333;231433,13131;227363,13607;218642,14696;210115,16510;206432,17599;202169,18688;192839,20403;191122,21046;179300,24856;167672,29211;159532,32658;154106,34654;140734,40460;134338,44270;128137,48080;118253,54974;108950,61869;100047,69140;100810,70033;102700,68820;104308,67698;110113,62957;119415,56063;129299,49168;135501,45358;141896,41548;155269,35742;160501,33202;168641,29755;180269,25401;192091,21591;197057,20677;199456,19910;232107,13315;300741,9230;304884,9616;310504,11430;306240,10886;297325,9253;300741,9230;323295,7802;331241,8346;340931,11974;328915,9979;323295,7802;258468,7756;236084,8890;220580,10886;213215,12700;206820,14877;197905,15966;164184,28122;151974,33202;148292,34472;144997,36105;138796,39189;129105,43907;121741,49350;100423,64953;95968,68580;91609,72305;91702,72392;58174,109223;51391,117932;48290,123193;45189,128092;39375,138252;33051,147582;32980,147868;30848,153311;29298,155851;28910,156214;27190,161567;26778,164742;26391,169278;23677,176716;21158,184155;18445,195041;16894,205020;15925,214999;17282,208104;17408,207535;17669,204839;19220,194860;19705,195011;19747,194843;19220,194678;21933,183792;24453,176353;27153,168949;26972,168915;27360,164379;29491,155851;31042,153311;31094,153179;33174,147868;39569,138434;45383,128274;48484,123375;51585,118113;58368,109404;91896,72573;100810,64953;122129,49350;129493,43907;139183,39190;145385,36105;148680,34472;152362,33202;164571,28122;198293,15966;207208,14878;213603,12700;220967,10886;236472,8890;258856,7824;276847,8389;285697,0;294806,544;304108,1451;310310,2903;314380,4717;319419,3810;326977,5443;331628,6713;331434,6894;331241,8164;323295,7620;320582,6894;317868,6350;312636,5261;307403,4173;301977,3447;295969,3447;291124,3447;283566,3447;283210,3341;279883,4899;281046,6713;292674,8890;287500,8975;287587,8981;293062,8890;297713,9435;306628,11067;310891,11612;318062,13063;325427,14515;332597,16148;339768,18143;343256,19050;346745,20139;346790,20178;349291,20581;355354,22690;356201,23892;356435,23949;361861,25945;366513,27759;371164,29755;374652,31569;376978,32658;379497,33928;388025,38464;398877,44996;404498,48624;404661,48733;407533,50367;516903,242940;516821,244458;519034,244754;521166,246205;522135,251104;525817,256910;527368,257042;527368,255640;528944,251543;528918,250741;530469,245843;532601,245843;535895,243847;536283,251830;535314,255640;534151,259269;533570,265256;533376,268340;532988,271425;532162,271941;532213,272150;533005,271656;533376,268703;533570,265619;534151,259632;535314,256003;536283,252193;537833,253281;537639,256003;537252,258724;537058,263805;536670,269792;535701,276142;534539,282855;533182,289387;530663,303176;528337,304446;525430,312429;524655,320049;524267,321138;520973,329484;520003,330209;515934,339099;520197,330209;521166,329484;514965,345994;511670,347627;510987,348906;511089,349078;511864,347627;515158,345994;512833,352163;508569,359420;506437,363049;504112,366677;502368,369399;499848,374660;497135,379741;492871,385184;488608,390264;488785,389921;483956,396070;473491,406774;471431,409742;473491,406956;483956,396251;476011,407500;471916,411514;468630,413776;468452,414032;466397,415512;466320,416027;457212,424736;447522,433082;447074,433387;443839,437255;436087,442698;428842,447785;428816,447815;436087,442880;443839,437437;437444,443424;432236,446599;428633,448024;428529,448141;424653,450500;423192,451133;419517,453924;415932,456306;410506,459571;408761,459753;406823,460560;406521,460774;408955,459934;410699,459753;403723,464652;399265,466829;394808,468825;391659,469267;391125,469550;376396,475538;375645,475697;371164,478441;373683,479166;364381,482976;365156,480436;362055,481525;359148,482432;353140,484246;352338,483345;349458,483884;345969,484609;338799,486242;338562,486345;345388,484791;348877,484065;351784,483521;352946,484428;358954,482613;361861,481706;364962,480618;364187,483158;356047,486787;355648,486682;350039,488782;345388,490052;338411,491685;335529,491458;329499,492557;329303,492955;313217,495858;309535,494951;306434,494951;301007,496584;296163,496947;291317,497128;290791,496917;286376,497650;281046,496765;281240,496584;282209,495314;277751,494770;279883,493681;286279,493499;292480,493318;301395,493499;307597,492955;319225,490597;326977,488964;332791,488782;333195,488606;327558,488782;319806,490415;308178,492774;301977,493318;293062,493137;286860,493318;280465,493500;280658,492774;282015,490960;341706,481706;382211,467373;392869,462112;398877,459209;405079,456124;416707,449593;426010,442880;443452,430179;448297,426551;452948,422741;459925,416753;462832,412217;467008,408634;467041,408409;463026,411854;460119,416390;453142,422378;448491,426188;443646,429816;426204,442517;416901,449230;405273,455761;399071,458846;393063,461749;382404,467010;341900,481343;282209,490597;277751,490597;277170,489145;272519,488964;268255,490597;255852,490778;246743,490415;242286,490052;237828,489327;240513,486645;239960,486787;229956,485052;229495,485154;210309,481888;202750,480436;196161,479348;188215,475900;178331,472453;168060,468643;169804,467373;176975,468643;180075,471183;190734,474086;211859,479166;217091,480074;222712,480981;228913,482251;235748,483634;236278,483521;242673,484428;242867,484065;252169,484428;253720,484609;268061,484609;278526,484972;290930,484065;292480,484065;293062,485517;305271,484065;313411,482251;318062,481525;320969,481162;327365,479711;332597,478622;337830,477352;347428,475797;348683,475356;338605,476989;333372,478259;328140,479348;321744,480799;318837,481162;314186,481888;301589,482976;293062,483702;291511,483702;279108,484609;268643,484246;254301,484246;252751,484065;246743,481706;243448,483702;243440,483718;246162,482069;252170,484428;242867,484065;242940,484021;236859,483158;229689,481706;223487,480436;217867,479529;212634,478622;191510,473542;180851,470639;177750,468099;170579,466829;159920,461749;156819,461930;145772,456669;143834,453403;144222,453221;151005,456669;157788,460116;159726,459027;151780,454128;145191,451407;136082,446508;128330,441791;116121,436892;111470,433264;112439,432901;117090,434171;107400,424736;101973,420563;96934,416390;90539,411492;81237,401876;80598,400008;78717,398247;72322,391715;71546,388449;69027,385184;68727,384743;65732,382825;59918,375023;56624,367766;56236,367766;51779,359783;47515,351800;43058,342547;38988,333112;43058,339462;47127,347445;48484,351800;49045,352570;48355,349210;46555,346153;43625,339986;40150,334564;35887,323678;32234,312518;31035,309265;25810,289743;23500,275571;23483,275961;23677,278863;24646,285577;25809,292471;23871,286484;22515,278863;20964,278863;19995,271969;18639,267615;17476,263442;14181,260176;13212,260176;12243,255640;11855,249834;12631,241670;13018,238767;13678,236776;13357,232235;13793,225522;14569,224161;14569,223345;13018,226066;11662,224252;9142,220986;8682,218401;8561,218628;7786,225885;7204,233142;6623,238767;6623,250378;6817,256366;7204,262353;5460,267977;5072,267977;3910,257091;3910,245843;4879,237134;6622,238766;5072,236952;4685,230421;5072,220442;5266,217720;5848,213184;8173,205020;9332,199596;8948,198307;7592,205564;5266,213729;4685,218265;4491,220986;4103,230965;4491,237497;3522,246205;3522,257454;4685,268340;5072,268340;7592,278682;8948,287209;11855,295918;16434,314646;16834,318235;17670,318235;21933,327851;23484,332749;20577,328576;17476,322045;17282,323859;15596,318966;14375,319142;13018,314969;8367,304990;5460,296100;5266,288661;3910,279952;2940,271243;809,264893;2165,231147;3522,222438;2359,217720;4685,204657;5266,201573;6817,191050;10886,183429;9917,193771;10886,191999;11468,187761;11662,183067;13406,177079;16119,168007;19414,158754;19661,158494;21158,151134;23290,145872;25809,141518;30848,132446;34918,124282;40732,113759;44996,109223;48484,102873;51391,98881;54492,97430;55267,96341;58368,90535;64376,84004;64539,86734;64101,87881;70383,81827;73484,78016;77554,74388;77905,74753;77748,74569;82787,69852;87826,65497;93252,60054;100810,54793;108950,49168;113817,45990;117090,43181;122904,39915;129105,36831;129926,36436;132037,34495;135501,32114;139304,30299;141995,29720;142478,29392;195192,9434;197148,9036;202556,7257;206287,6554;208232,6539;208952,6350;253139,907;265687,862;279108,1088;279358,1264;285891,544;291899,1451;297907,2540;301006,3200;297713,2359;291705,1270;285697,363;28569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33803;top:-23276;width:3332;height:306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81139,305025;179582,305807;179675,305844;194086,297085;189052,298204;181500,299098;181140,298204;186415,297756;194086,297085;207182,295915;206874,295996;207032,295967;113235,294234;118570,295520;120847,295632;127200,298539;130077,299098;130257,299154;130916,298539;133433,299210;135950,299769;140910,300845;140985,300775;146738,301670;149495,302117;152252,302341;157886,302564;165558,302452;165891,302452;166636,302061;168315,301558;170023,301530;171191,301670;171506,302452;174188,302452;173349,303571;172869,304130;171311,304801;168434,304801;164719,304577;156687,304353;150694,303906;145420,303235;140146,302452;132115,301334;125881,299434;125954,299385;122285,298315;119049,296974;115333,295856;111497,294626;113235,294234;183796,291837;181964,292098;169298,292694;173469,293172;174548,292948;181979,292166;183202,291944;195175,290217;188955,291102;191089,291159;194161,290628;217882,289958;198372,294805;208245,292753;92798,287693;106583,293172;111497,294626;115213,295855;118929,296974;122166,298315;121446,298874;119528,298539;112696,296191;109340,294961;105984,293619;101548,292166;97713,290600;94716,289147;92798,287693;98432,284898;105025,288029;104186,288476;96514,285010;98432,284898;74099,277295;82250,281544;83928,283333;80092,281432;77215,279755;74099,277295;88392,274426;88393,274457;88798,274915;88842,274723;263445,267086;263010,267120;255818,271928;248745,275506;243711,278301;240954,279419;238077,280537;234601,282214;231964,283668;228128,285122;224173,286463;223094,287470;221416,288029;217220,288700;211826,290265;206912,291718;201518,293172;194805,294737;185336,296191;185096,296526;180543,297588;180661,297645;185717,296465;185815,296191;195285,294737;201997,293172;207391,291718;212306,290265;217700,288700;221895,288029;219055,289618;219138,289594;222135,287917;223813,287358;223925,287329;224652,286575;228608,285233;232444,283780;235081,282326;238557,280649;241434,279531;243406,278731;244430,278077;249465,275282;256537,271704;57896,265540;58351,265904;58507,265978;264250,262621;264208,262647;264208,262679;264399,262704;264448,262647;266839,260952;266131,261408;266006,261529;266492,261239;48109,255320;52636,260292;49046,256274;275326,255317;275315,255320;275236,255827;273318,257839;271041,260187;271178,260158;273318,257951;275236,255938;275326,255317;59825,252799;60062,253068;60074,253031;42094,250236;45211,252137;45364,252305;46784,252598;50005,255379;54441,258734;56358,261194;57437,262424;61992,266002;60674,267008;56432,262611;56239,262647;60253,266808;60674,267008;61992,266002;73380,274387;71102,275058;71941,275617;68585,275729;66427,274387;64390,272934;59355,269020;54680,265107;50365,261194;48327,259293;46409,257280;47129,256386;49526,258398;52163,260299;55399,263542;55675,263762;52163,260299;49646,258398;47249,256386;44611,253367;42094,250236;306162,232458;306101,232482;304792,235413;304904,218450;301727,222730;300169,225414;298610,227873;294894,232458;291658,237042;288781,240732;288541,240869;288345,241140;288661,240956;291538,237266;294775,232681;298490,228097;300049,225637;301607,222954;304844,218593;317310,216916;315751,221277;312994,225973;310237,230781;307720,233800;309398,230669;310837,227538;311916,225861;313354,223625;314673,221388;317310,216916;309551,207331;306641,212108;306588,212223;309518,207412;311147,196513;307650,205425;300294,219451;299217,221040;299210,221053;296692,225078;294175,229439;291298,232793;288901,236595;274757,251466;270082,255156;269633,255474;269440,255657;267485,257143;265887,258846;260013,262983;259093,263525;256593,265426;256232,265645;255698,266113;251023,269021;246348,271704;245813,271957;242648,273875;241667,274336;240714,274947;237478,276624;234454,277730;227714,280901;211902,286402;200884,289045;209789,287470;211467,287134;216861,285345;220217,284339;225611,281767;231724,279754;235641,278322;237358,277406;238916,276959;241074,275841;241641,275474;243112,274164;246348,272375;250030,270691;251383,269915;256057,267008;258095,265219;260373,263877;266246,259740;270442,256050;275116,252360;289261,237489;291207,234403;291298,234135;294415,229662;295374,228321;296649,226671;297052,225973;299569,221947;304484,212443;309279,202269;310687,198131;324262,186615;323902,186838;323902,186838;325394,179988;325351,180186;325700,180577;326779,181695;327498,181248;327516,181162;327019,181471;325820,180465;324326,167287;324242,167291;324090,167299;324142,167830;324022,170626;323543,172303;320666,176552;319947,180242;319228,181471;318029,186838;316710,191087;315272,195224;314433,198467;313474,201821;314239,200712;314912,198355;315512,195001;316950,190864;318269,186615;319467,181248;320187,180018;320906,176328;323783,172079;321865,180689;320426,187845;317190,197013;316550,197942;316276,199333;315392,201710;312036,208530;310477,212108;309518,214009;308320,216021;305083,221388;301607,226644;297172,233688;292257,240620;289021,244534;285545,248335;284346,249901;283028,251466;280990,253031;277657,256473;277753,256833;274277,260187;270561,262647;267565,264883;264726,266819;265167,266784;268284,264660;271281,262424;274996,259964;278473,256609;278353,256162;281709,252696;283747,251131;285065,249565;286264,248000;289740,244198;292977,240285;297891,233352;302326,226308;305802,221053;309039,215686;310237,213673;311196,211773;312755,208195;316111,201374;317430,196790;320666,187621;322104,180465;324022,171856;324455,170343;324142,170290;324262,167495;326899,164923;325503,170348;325503,170348;326899,164923;327978,163805;327259,165259;327094,168305;327019,171185;325820,174625;325820,175018;327259,171185;327498,165259;328057,164129;322823,158997;322038,160729;321745,163246;321367,162070;321228,162236;321625,163470;321385,165259;321865,166712;322236,166693;321984,165929;322224,164140;322823,158997;332892,155978;333132,156090;333012,160786;333132,164029;332773,169955;332413,173309;331334,178229;330975,182366;329177,189969;327498,196566;324502,197796;324741,197125;325221,192429;327019,187509;328457,186727;328457,186727;330016,178229;330855,174204;331574,170067;332173,166153;332413,162463;332533,159333;332773,157655;332892,155978;16882,104135;16942,104162;16948,104147;24114,88108;21477,92692;19319,94370;19314,94477;19106,98757;19112,98747;19319,94481;21477,92804;24114,88220;24204,88276;24249,88192;25552,78380;23874,79499;21357,84418;21933,84848;21952,84773;21477,84418;23994,79499;25480,78508;34782,72007;34631,72120;33988,74425;33584,75585;22556,94370;20997,98954;19559,103650;16443,113489;14405,120198;13446,125230;12966,127801;12607,130373;11528,137306;11168,141554;11768,146027;12049,143590;12007,142784;12487,138088;13566,131156;14421,130198;15664,122442;15604,121093;16788,117926;17492,115267;17282,115726;16562,115502;14764,120310;14884,122994;14045,128137;13925,129031;12727,130373;13086,127801;13566,125230;14525,120198;16562,113489;19679,103650;21117,98954;22676,94370;33703,75585;34782,72007;36940,60826;36940,60826;37539,61273;37539,61273;58539,44907;58516,44924;58446,44998;57467,45955;57220,46291;57058,46461;56358,47408;49047,55459;47009,57695;44971,60043;35960,69333;45091,59931;47129,57583;49166,55347;56478,47297;57220,46291;58446,44998;61582,37197;60547,37533;59778,37799;59595,38016;58276,39134;54920,41147;52643,43495;50485,45843;49047,47073;48998,47016;47638,48541;45331,51210;41615,55012;42214,55682;42226,55673;41735,55123;45450,51322;49166,47073;50605,45843;52762,43495;55040,41147;58396,39134;59715,38016;61153,37513;61607,37382;235201,16995;241314,19567;243951,21580;238077,18896;235201,16995;215303,8833;220097,9839;226810,12970;215303,8833;143143,8092;140625,8386;135231,9057;129957,10175;127680,10846;125042,11517;119272,12574;118210,12970;110898,15318;103706,18002;98672,20126;95315,21356;87044,24934;83089,27282;79253,29630;73140,33879;67386,38128;61880,42609;62352,43160;63521,42412;64515,41720;68105,38799;73859,34550;79972,30301;83808,27953;87764,25605;96034,22027;99271,20462;104305,18337;111497,15654;118809,13306;121881,12743;123364,12270;143560,8206;186010,5688;188572,5926;192048,7044;189411,6709;183897,5702;186010,5688;199960,4808;204874,5143;210867,7379;203436,6150;199960,4808;159864,4780;146019,5479;136430,6709;131875,7827;127919,9168;122405,9839;101548,17331;93997,20462;91719,21244;89682,22251;85846,24151;79852,27058;75297,30413;62112,40029;59357,42264;56661,44560;56718,44613;35981,67311;31786,72678;29868,75921;27950,78939;24354,85201;20442,90951;20398,91127;19080,94481;18121,96047;17881,96270;16817,99569;16562,101526;16323,104321;14645,108905;13086,113489;11408,120198;10449,126348;9850,132498;10689,128249;10767,127898;10929,126236;11888,120086;12188,120180;12214,120076;11888,119975;13566,113266;15124,108682;16795,104118;16682,104097;16922,101302;18241,96047;19200,94481;19232,94400;20518,91127;24474,85313;28070,79051;29988,76032;31905,72790;36101,67423;56838,44725;62352,40029;75537,30413;80092,27059;86086,24151;89921,22251;91959,21244;94237,20462;101788,17331;122645,9839;128159,9169;132115,7827;136670,6709;146259,5479;160104,4822;171232,5170;176705,0;182339,335;188093,894;191928,1789;194446,2907;197562,2348;202237,3354;205114,4137;204994,4249;204874,5031;199960,4696;198281,4249;196603,3913;193367,3242;190130,2572;186774,2124;183058,2124;180062,2124;175387,2124;175167,2059;173109,3019;173828,4137;181020,5479;177820,5531;177874,5535;181260,5479;184137,5814;189651,6820;192288,7156;196723,8050;201278,8945;205713,9951;210148,11181;212306,11740;214464,12411;214491,12435;216039,12684;219788,13983;220312,14724;220457,14759;223813,15989;226690,17107;229567,18337;231724,19455;233163,20126;234721,20909;239995,23704;246708,27729;250184,29966;250285,30033;252061,31039;319707,149717;319656,150652;321026,150835;322344,151729;322943,154748;325221,158326;326180,158408;326180,157544;327154,155019;327139,154525;328098,151506;329416,151506;331454,150276;331694,155196;331094,157544;330375,159780;330016,163470;329896,165370;329656,167271;329145,167589;329177,167718;329666,167414;329896,165594;330016,163693;330375,160003;331094,157767;331694,155419;332653,156090;332533,157767;332293,159444;332173,162575;331933,166265;331334,170178;330615,174315;329776,178341;328218,186838;326779,187621;324981,192541;324502,197237;324262,197908;322224,203051;321625,203499;319108,208977;321745,203499;322344,203051;318508,213226;316471,214232;316048,215021;316111,215127;316591,214232;318628,213226;317190,217028;314553,221500;313234,223736;311796,225973;310717,227650;309159,230892;307481,234023;304844,237378;302206,240508;302316,240297;299329,244086;292857,250683;291582,252512;292857,250795;299329,244198;294415,251130;291883,253604;289850,254998;289740,255156;288469,256068;288422,256386;282788,261753;276794,266896;276517,267084;274517,269468;269722,272822;265241,275957;265225,275975;269722,272934;274517,269580;270561,273269;267340,275226;265111,276104;265047,276177;262650,277630;261747,278021;259474,279741;257256,281208;253900,283221;252821,283333;251622,283830;251436,283962;252941,283444;254020,283333;249705,286351;246948,287693;244191,288923;242243,289196;241913,289370;232803,293060;232339,293159;229567,294849;231125,295296;225371,297645;225851,296079;223933,296750;222135,297309;218419,298427;217923,297871;216142,298204;213984,298651;209549,299657;209403,299721;213624,298763;215782,298315;217580,297980;218299,298539;222015,297421;223813,296862;225731,296191;225251,297756;220217,299993;219970,299928;216501,301222;213624,302005;209309,303011;207526,302872;203797,303549;203675,303794;193726,305583;191449,305024;189531,305024;186175,306030;183178,306254;180181,306366;179856,306236;177125,306687;173828,306142;173948,306030;174548,305248;171791,304912;173109,304241;177065,304130;180901,304018;186414,304130;190250,303794;197442,302341;202237,301334;205833,301222;206083,301114;202597,301223;197802,302229;190610,303682;186774,304018;181260,303906;177424,304018;173469,304130;173589,303682;174428,302564;211347,296862;236399,288029;242992,284786;246708,282997;250544,281096;257736,277071;263489,272934;274277,265107;277274,262871;280151,260523;284466,256833;286264,254038;288847,251829;288867,251691;286384,253814;284586,256609;280271,260299;277394,262647;274397,264883;263609,272710;257856,276847;250663,280873;246828,282773;243112,284562;236519,287805;211467,296638;174548,302341;171791,302341;171431,301446;168554,301334;165917,302341;158246,302452;152612,302229;149855,302005;147098,301558;148759,299906;148417,299993;142229,298924;141944,298986;130077,296974;125402,296079;121327,295408;116412,293284;110299,291159;103946,288811;105025,288029;109460,288811;111378,290377;117970,292166;131036,295296;134272,295856;137748,296415;141584,297197;145811,298050;146139,297980;150095,298539;150214,298315;155968,298539;156927,298651;165797,298651;172270,298874;179942,298315;180901,298315;181260,299210;188812,298315;193846,297197;196723,296750;198521,296526;202477,295632;205713,294961;208949,294178;214886,293220;215662,292948;209429,293955;206193,294737;202956,295408;199001,296303;197203,296526;194326,296974;186534,297645;181260,298092;180301,298092;172630,298651;166157,298427;157287,298427;156328,298315;152612,296862;150574,298092;150569,298101;152252,297085;155968,298539;150215,298315;150260,298288;146499,297756;142064,296862;138228,296079;134752,295520;131515,294961;118450,291830;111857,290041;109939,288476;105504,287693;98911,284562;96994,284674;90161,281432;88962,279419;89202,279307;93397,281432;97593,283556;98791,282885;93877,279866;89801,278189;84168,275170;79373,272263;71821,269244;68945,267008;69544,266784;72421,267567;66427,261753;63071,259181;59954,256609;55999,253590;50245,247664;49850,246513;48687,245428;44731,241403;44252,239390;42694,237378;42508,237106;40656,235924;37060,231116;35022,226644;34782,226644;32025,221724;29388,216804;26631,211102;24114,205288;26631,209201;29149,214121;29988,216804;30334,217278;29908,215208;28794,213324;26983,209523;24833,206182;22196,199473;19937,192596;19195,190591;15964,178560;14535,169826;14525,170067;14645,171856;15244,175993;15963,180242;14764,176552;13925,171856;12966,171856;12367,167607;11528,164923;10809,162352;8771,160339;8172,160339;7572,157544;7333,153966;7812,148934;8052,147145;8460,145918;8262,143120;8531,138983;9011,138144;9011,137641;8052,139318;7213,138200;5654,136187;5370,134594;5295,134734;4815,139206;4456,143679;4096,147145;4096,154301;4216,157991;4456,161681;3377,165147;3137,165147;2418,158438;2418,151506;3017,146139;4096,147144;3137,146027;2898,142002;3137,135852;3257,134175;3617,131379;5055,126348;5772,123005;5535,122211;4696,126683;3257,131715;2898,134510;2778,136187;2538,142337;2778,146362;2178,151729;2178,158662;2898,165370;3137,165370;4696,171744;5535,176999;7333,182366;10164,193907;10412,196119;10929,196119;13566,202045;14525,205064;12727,202492;10809,198467;10689,199585;9646,196570;8891,196678;8052,194106;5175,187957;3377,182478;3257,177893;2418,172526;1819,167159;500,163246;1339,142449;2178,137082;1459,134175;2898,126124;3257,124223;4216,117738;6733,113042;6134,119416;6733,118323;7093,115712;7213,112819;8292,109129;9970,103538;12007,97836;12160,97676;13086,93140;14405,89897;15963,87214;19080,81623;21597,76591;25193,70106;27830,67311;29988,63398;31786,60938;33704,60043;34183,59372;36101,55794;39817,51769;39918,53451;39647,54159;43533,50427;45450,48079;47968,45843;48185,46068;48088,45955;51204,43048;54321,40364;57677,37010;62352,33767;67386,30301;70396,28342;72421,26611;76017,24599;79852,22698;80360,22454;81665,21258;83808,19791;86161,18673;87825,18315;88123,18113;120727,5814;121937,5569;125282,4472;127590,4039;128793,4030;129238,3913;156568,559;164329,531;172630,671;172784,779;176825,335;180541,894;184257,1565;186174,1972;184137,1454;180421,783;176705,224;17670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0E209FC"/>
    <w:multiLevelType w:val="hybridMultilevel"/>
    <w:tmpl w:val="69A0B4C2"/>
    <w:lvl w:ilvl="0" w:tplc="C1705D44">
      <w:start w:val="1"/>
      <w:numFmt w:val="lowerLetter"/>
      <w:lvlText w:val="(%1)"/>
      <w:lvlJc w:val="left"/>
      <w:pPr>
        <w:ind w:left="285" w:hanging="360"/>
      </w:pPr>
      <w:rPr>
        <w:rFonts w:hint="default"/>
        <w:sz w:val="22"/>
      </w:rPr>
    </w:lvl>
    <w:lvl w:ilvl="1" w:tplc="04090019" w:tentative="1">
      <w:start w:val="1"/>
      <w:numFmt w:val="lowerLetter"/>
      <w:lvlText w:val="%2."/>
      <w:lvlJc w:val="left"/>
      <w:pPr>
        <w:ind w:left="1005" w:hanging="360"/>
      </w:pPr>
    </w:lvl>
    <w:lvl w:ilvl="2" w:tplc="0409001B" w:tentative="1">
      <w:start w:val="1"/>
      <w:numFmt w:val="lowerRoman"/>
      <w:lvlText w:val="%3."/>
      <w:lvlJc w:val="right"/>
      <w:pPr>
        <w:ind w:left="1725" w:hanging="180"/>
      </w:pPr>
    </w:lvl>
    <w:lvl w:ilvl="3" w:tplc="0409000F" w:tentative="1">
      <w:start w:val="1"/>
      <w:numFmt w:val="decimal"/>
      <w:lvlText w:val="%4."/>
      <w:lvlJc w:val="left"/>
      <w:pPr>
        <w:ind w:left="2445" w:hanging="360"/>
      </w:pPr>
    </w:lvl>
    <w:lvl w:ilvl="4" w:tplc="04090019" w:tentative="1">
      <w:start w:val="1"/>
      <w:numFmt w:val="lowerLetter"/>
      <w:lvlText w:val="%5."/>
      <w:lvlJc w:val="left"/>
      <w:pPr>
        <w:ind w:left="3165" w:hanging="360"/>
      </w:pPr>
    </w:lvl>
    <w:lvl w:ilvl="5" w:tplc="0409001B" w:tentative="1">
      <w:start w:val="1"/>
      <w:numFmt w:val="lowerRoman"/>
      <w:lvlText w:val="%6."/>
      <w:lvlJc w:val="right"/>
      <w:pPr>
        <w:ind w:left="3885" w:hanging="180"/>
      </w:pPr>
    </w:lvl>
    <w:lvl w:ilvl="6" w:tplc="0409000F" w:tentative="1">
      <w:start w:val="1"/>
      <w:numFmt w:val="decimal"/>
      <w:lvlText w:val="%7."/>
      <w:lvlJc w:val="left"/>
      <w:pPr>
        <w:ind w:left="4605" w:hanging="360"/>
      </w:pPr>
    </w:lvl>
    <w:lvl w:ilvl="7" w:tplc="04090019" w:tentative="1">
      <w:start w:val="1"/>
      <w:numFmt w:val="lowerLetter"/>
      <w:lvlText w:val="%8."/>
      <w:lvlJc w:val="left"/>
      <w:pPr>
        <w:ind w:left="5325" w:hanging="360"/>
      </w:pPr>
    </w:lvl>
    <w:lvl w:ilvl="8" w:tplc="0409001B" w:tentative="1">
      <w:start w:val="1"/>
      <w:numFmt w:val="lowerRoman"/>
      <w:lvlText w:val="%9."/>
      <w:lvlJc w:val="right"/>
      <w:pPr>
        <w:ind w:left="6045" w:hanging="180"/>
      </w:pPr>
    </w:lvl>
  </w:abstractNum>
  <w:abstractNum w:abstractNumId="3" w15:restartNumberingAfterBreak="0">
    <w:nsid w:val="0AB57C0F"/>
    <w:multiLevelType w:val="hybridMultilevel"/>
    <w:tmpl w:val="3E30200A"/>
    <w:lvl w:ilvl="0" w:tplc="78CEF8E4">
      <w:start w:val="1"/>
      <w:numFmt w:val="decimal"/>
      <w:lvlText w:val="%1."/>
      <w:lvlJc w:val="left"/>
      <w:pPr>
        <w:ind w:left="602" w:hanging="360"/>
      </w:pPr>
      <w:rPr>
        <w:b w:val="0"/>
        <w:bCs w:val="0"/>
      </w:rPr>
    </w:lvl>
    <w:lvl w:ilvl="1" w:tplc="04090019" w:tentative="1">
      <w:start w:val="1"/>
      <w:numFmt w:val="lowerLetter"/>
      <w:lvlText w:val="%2."/>
      <w:lvlJc w:val="left"/>
      <w:pPr>
        <w:ind w:left="1322" w:hanging="360"/>
      </w:pPr>
    </w:lvl>
    <w:lvl w:ilvl="2" w:tplc="0409001B" w:tentative="1">
      <w:start w:val="1"/>
      <w:numFmt w:val="lowerRoman"/>
      <w:lvlText w:val="%3."/>
      <w:lvlJc w:val="right"/>
      <w:pPr>
        <w:ind w:left="2042" w:hanging="180"/>
      </w:pPr>
    </w:lvl>
    <w:lvl w:ilvl="3" w:tplc="0409000F" w:tentative="1">
      <w:start w:val="1"/>
      <w:numFmt w:val="decimal"/>
      <w:lvlText w:val="%4."/>
      <w:lvlJc w:val="left"/>
      <w:pPr>
        <w:ind w:left="2762" w:hanging="360"/>
      </w:pPr>
    </w:lvl>
    <w:lvl w:ilvl="4" w:tplc="04090019" w:tentative="1">
      <w:start w:val="1"/>
      <w:numFmt w:val="lowerLetter"/>
      <w:lvlText w:val="%5."/>
      <w:lvlJc w:val="left"/>
      <w:pPr>
        <w:ind w:left="3482" w:hanging="360"/>
      </w:pPr>
    </w:lvl>
    <w:lvl w:ilvl="5" w:tplc="0409001B" w:tentative="1">
      <w:start w:val="1"/>
      <w:numFmt w:val="lowerRoman"/>
      <w:lvlText w:val="%6."/>
      <w:lvlJc w:val="right"/>
      <w:pPr>
        <w:ind w:left="4202" w:hanging="180"/>
      </w:pPr>
    </w:lvl>
    <w:lvl w:ilvl="6" w:tplc="0409000F" w:tentative="1">
      <w:start w:val="1"/>
      <w:numFmt w:val="decimal"/>
      <w:lvlText w:val="%7."/>
      <w:lvlJc w:val="left"/>
      <w:pPr>
        <w:ind w:left="4922" w:hanging="360"/>
      </w:pPr>
    </w:lvl>
    <w:lvl w:ilvl="7" w:tplc="04090019" w:tentative="1">
      <w:start w:val="1"/>
      <w:numFmt w:val="lowerLetter"/>
      <w:lvlText w:val="%8."/>
      <w:lvlJc w:val="left"/>
      <w:pPr>
        <w:ind w:left="5642" w:hanging="360"/>
      </w:pPr>
    </w:lvl>
    <w:lvl w:ilvl="8" w:tplc="0409001B" w:tentative="1">
      <w:start w:val="1"/>
      <w:numFmt w:val="lowerRoman"/>
      <w:lvlText w:val="%9."/>
      <w:lvlJc w:val="right"/>
      <w:pPr>
        <w:ind w:left="6362" w:hanging="180"/>
      </w:pPr>
    </w:lvl>
  </w:abstractNum>
  <w:abstractNum w:abstractNumId="4" w15:restartNumberingAfterBreak="0">
    <w:nsid w:val="0D1E6B89"/>
    <w:multiLevelType w:val="hybridMultilevel"/>
    <w:tmpl w:val="75FE1EE8"/>
    <w:lvl w:ilvl="0" w:tplc="F7EEFE36">
      <w:start w:val="1"/>
      <w:numFmt w:val="decimal"/>
      <w:lvlText w:val="%1."/>
      <w:lvlJc w:val="left"/>
      <w:pPr>
        <w:ind w:left="242" w:hanging="360"/>
      </w:pPr>
      <w:rPr>
        <w:rFonts w:hint="default"/>
      </w:rPr>
    </w:lvl>
    <w:lvl w:ilvl="1" w:tplc="04090019" w:tentative="1">
      <w:start w:val="1"/>
      <w:numFmt w:val="lowerLetter"/>
      <w:lvlText w:val="%2."/>
      <w:lvlJc w:val="left"/>
      <w:pPr>
        <w:ind w:left="962" w:hanging="360"/>
      </w:pPr>
    </w:lvl>
    <w:lvl w:ilvl="2" w:tplc="0409001B" w:tentative="1">
      <w:start w:val="1"/>
      <w:numFmt w:val="lowerRoman"/>
      <w:lvlText w:val="%3."/>
      <w:lvlJc w:val="right"/>
      <w:pPr>
        <w:ind w:left="1682" w:hanging="180"/>
      </w:pPr>
    </w:lvl>
    <w:lvl w:ilvl="3" w:tplc="0409000F" w:tentative="1">
      <w:start w:val="1"/>
      <w:numFmt w:val="decimal"/>
      <w:lvlText w:val="%4."/>
      <w:lvlJc w:val="left"/>
      <w:pPr>
        <w:ind w:left="2402" w:hanging="360"/>
      </w:pPr>
    </w:lvl>
    <w:lvl w:ilvl="4" w:tplc="04090019" w:tentative="1">
      <w:start w:val="1"/>
      <w:numFmt w:val="lowerLetter"/>
      <w:lvlText w:val="%5."/>
      <w:lvlJc w:val="left"/>
      <w:pPr>
        <w:ind w:left="3122" w:hanging="360"/>
      </w:pPr>
    </w:lvl>
    <w:lvl w:ilvl="5" w:tplc="0409001B" w:tentative="1">
      <w:start w:val="1"/>
      <w:numFmt w:val="lowerRoman"/>
      <w:lvlText w:val="%6."/>
      <w:lvlJc w:val="right"/>
      <w:pPr>
        <w:ind w:left="3842" w:hanging="180"/>
      </w:pPr>
    </w:lvl>
    <w:lvl w:ilvl="6" w:tplc="0409000F" w:tentative="1">
      <w:start w:val="1"/>
      <w:numFmt w:val="decimal"/>
      <w:lvlText w:val="%7."/>
      <w:lvlJc w:val="left"/>
      <w:pPr>
        <w:ind w:left="4562" w:hanging="360"/>
      </w:pPr>
    </w:lvl>
    <w:lvl w:ilvl="7" w:tplc="04090019" w:tentative="1">
      <w:start w:val="1"/>
      <w:numFmt w:val="lowerLetter"/>
      <w:lvlText w:val="%8."/>
      <w:lvlJc w:val="left"/>
      <w:pPr>
        <w:ind w:left="5282" w:hanging="360"/>
      </w:pPr>
    </w:lvl>
    <w:lvl w:ilvl="8" w:tplc="0409001B" w:tentative="1">
      <w:start w:val="1"/>
      <w:numFmt w:val="lowerRoman"/>
      <w:lvlText w:val="%9."/>
      <w:lvlJc w:val="right"/>
      <w:pPr>
        <w:ind w:left="6002" w:hanging="180"/>
      </w:pPr>
    </w:lvl>
  </w:abstractNum>
  <w:abstractNum w:abstractNumId="5" w15:restartNumberingAfterBreak="0">
    <w:nsid w:val="0D330C9B"/>
    <w:multiLevelType w:val="hybridMultilevel"/>
    <w:tmpl w:val="8794BA18"/>
    <w:lvl w:ilvl="0" w:tplc="0409000F">
      <w:start w:val="1"/>
      <w:numFmt w:val="decimal"/>
      <w:lvlText w:val="%1."/>
      <w:lvlJc w:val="left"/>
      <w:pPr>
        <w:ind w:left="5205" w:hanging="360"/>
      </w:pPr>
    </w:lvl>
    <w:lvl w:ilvl="1" w:tplc="04090019" w:tentative="1">
      <w:start w:val="1"/>
      <w:numFmt w:val="lowerLetter"/>
      <w:lvlText w:val="%2."/>
      <w:lvlJc w:val="left"/>
      <w:pPr>
        <w:ind w:left="5925" w:hanging="360"/>
      </w:pPr>
    </w:lvl>
    <w:lvl w:ilvl="2" w:tplc="0409001B" w:tentative="1">
      <w:start w:val="1"/>
      <w:numFmt w:val="lowerRoman"/>
      <w:lvlText w:val="%3."/>
      <w:lvlJc w:val="right"/>
      <w:pPr>
        <w:ind w:left="6645" w:hanging="180"/>
      </w:pPr>
    </w:lvl>
    <w:lvl w:ilvl="3" w:tplc="0409000F" w:tentative="1">
      <w:start w:val="1"/>
      <w:numFmt w:val="decimal"/>
      <w:lvlText w:val="%4."/>
      <w:lvlJc w:val="left"/>
      <w:pPr>
        <w:ind w:left="7365" w:hanging="360"/>
      </w:pPr>
    </w:lvl>
    <w:lvl w:ilvl="4" w:tplc="04090019" w:tentative="1">
      <w:start w:val="1"/>
      <w:numFmt w:val="lowerLetter"/>
      <w:lvlText w:val="%5."/>
      <w:lvlJc w:val="left"/>
      <w:pPr>
        <w:ind w:left="8085" w:hanging="360"/>
      </w:pPr>
    </w:lvl>
    <w:lvl w:ilvl="5" w:tplc="0409001B" w:tentative="1">
      <w:start w:val="1"/>
      <w:numFmt w:val="lowerRoman"/>
      <w:lvlText w:val="%6."/>
      <w:lvlJc w:val="right"/>
      <w:pPr>
        <w:ind w:left="8805" w:hanging="180"/>
      </w:pPr>
    </w:lvl>
    <w:lvl w:ilvl="6" w:tplc="0409000F" w:tentative="1">
      <w:start w:val="1"/>
      <w:numFmt w:val="decimal"/>
      <w:lvlText w:val="%7."/>
      <w:lvlJc w:val="left"/>
      <w:pPr>
        <w:ind w:left="9525" w:hanging="360"/>
      </w:pPr>
    </w:lvl>
    <w:lvl w:ilvl="7" w:tplc="04090019" w:tentative="1">
      <w:start w:val="1"/>
      <w:numFmt w:val="lowerLetter"/>
      <w:lvlText w:val="%8."/>
      <w:lvlJc w:val="left"/>
      <w:pPr>
        <w:ind w:left="10245" w:hanging="360"/>
      </w:pPr>
    </w:lvl>
    <w:lvl w:ilvl="8" w:tplc="0409001B" w:tentative="1">
      <w:start w:val="1"/>
      <w:numFmt w:val="lowerRoman"/>
      <w:lvlText w:val="%9."/>
      <w:lvlJc w:val="right"/>
      <w:pPr>
        <w:ind w:left="10965" w:hanging="180"/>
      </w:pPr>
    </w:lvl>
  </w:abstractNum>
  <w:abstractNum w:abstractNumId="6"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65127"/>
    <w:multiLevelType w:val="hybridMultilevel"/>
    <w:tmpl w:val="31749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13DF2"/>
    <w:multiLevelType w:val="hybridMultilevel"/>
    <w:tmpl w:val="71D0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66E39"/>
    <w:multiLevelType w:val="hybridMultilevel"/>
    <w:tmpl w:val="9FA276F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273C70DC"/>
    <w:multiLevelType w:val="hybridMultilevel"/>
    <w:tmpl w:val="D6EA538A"/>
    <w:lvl w:ilvl="0" w:tplc="04090001">
      <w:start w:val="1"/>
      <w:numFmt w:val="bullet"/>
      <w:lvlText w:val=""/>
      <w:lvlJc w:val="left"/>
      <w:pPr>
        <w:ind w:left="602" w:hanging="360"/>
      </w:pPr>
      <w:rPr>
        <w:rFonts w:ascii="Symbol" w:hAnsi="Symbol" w:hint="default"/>
      </w:rPr>
    </w:lvl>
    <w:lvl w:ilvl="1" w:tplc="04090003" w:tentative="1">
      <w:start w:val="1"/>
      <w:numFmt w:val="bullet"/>
      <w:lvlText w:val="o"/>
      <w:lvlJc w:val="left"/>
      <w:pPr>
        <w:ind w:left="1322" w:hanging="360"/>
      </w:pPr>
      <w:rPr>
        <w:rFonts w:ascii="Courier New" w:hAnsi="Courier New" w:cs="Courier New" w:hint="default"/>
      </w:rPr>
    </w:lvl>
    <w:lvl w:ilvl="2" w:tplc="04090005" w:tentative="1">
      <w:start w:val="1"/>
      <w:numFmt w:val="bullet"/>
      <w:lvlText w:val=""/>
      <w:lvlJc w:val="left"/>
      <w:pPr>
        <w:ind w:left="2042" w:hanging="360"/>
      </w:pPr>
      <w:rPr>
        <w:rFonts w:ascii="Wingdings" w:hAnsi="Wingdings" w:hint="default"/>
      </w:rPr>
    </w:lvl>
    <w:lvl w:ilvl="3" w:tplc="04090001" w:tentative="1">
      <w:start w:val="1"/>
      <w:numFmt w:val="bullet"/>
      <w:lvlText w:val=""/>
      <w:lvlJc w:val="left"/>
      <w:pPr>
        <w:ind w:left="2762" w:hanging="360"/>
      </w:pPr>
      <w:rPr>
        <w:rFonts w:ascii="Symbol" w:hAnsi="Symbol" w:hint="default"/>
      </w:rPr>
    </w:lvl>
    <w:lvl w:ilvl="4" w:tplc="04090003" w:tentative="1">
      <w:start w:val="1"/>
      <w:numFmt w:val="bullet"/>
      <w:lvlText w:val="o"/>
      <w:lvlJc w:val="left"/>
      <w:pPr>
        <w:ind w:left="3482" w:hanging="360"/>
      </w:pPr>
      <w:rPr>
        <w:rFonts w:ascii="Courier New" w:hAnsi="Courier New" w:cs="Courier New" w:hint="default"/>
      </w:rPr>
    </w:lvl>
    <w:lvl w:ilvl="5" w:tplc="04090005" w:tentative="1">
      <w:start w:val="1"/>
      <w:numFmt w:val="bullet"/>
      <w:lvlText w:val=""/>
      <w:lvlJc w:val="left"/>
      <w:pPr>
        <w:ind w:left="4202" w:hanging="360"/>
      </w:pPr>
      <w:rPr>
        <w:rFonts w:ascii="Wingdings" w:hAnsi="Wingdings" w:hint="default"/>
      </w:rPr>
    </w:lvl>
    <w:lvl w:ilvl="6" w:tplc="04090001" w:tentative="1">
      <w:start w:val="1"/>
      <w:numFmt w:val="bullet"/>
      <w:lvlText w:val=""/>
      <w:lvlJc w:val="left"/>
      <w:pPr>
        <w:ind w:left="4922" w:hanging="360"/>
      </w:pPr>
      <w:rPr>
        <w:rFonts w:ascii="Symbol" w:hAnsi="Symbol" w:hint="default"/>
      </w:rPr>
    </w:lvl>
    <w:lvl w:ilvl="7" w:tplc="04090003" w:tentative="1">
      <w:start w:val="1"/>
      <w:numFmt w:val="bullet"/>
      <w:lvlText w:val="o"/>
      <w:lvlJc w:val="left"/>
      <w:pPr>
        <w:ind w:left="5642" w:hanging="360"/>
      </w:pPr>
      <w:rPr>
        <w:rFonts w:ascii="Courier New" w:hAnsi="Courier New" w:cs="Courier New" w:hint="default"/>
      </w:rPr>
    </w:lvl>
    <w:lvl w:ilvl="8" w:tplc="04090005" w:tentative="1">
      <w:start w:val="1"/>
      <w:numFmt w:val="bullet"/>
      <w:lvlText w:val=""/>
      <w:lvlJc w:val="left"/>
      <w:pPr>
        <w:ind w:left="6362" w:hanging="360"/>
      </w:pPr>
      <w:rPr>
        <w:rFonts w:ascii="Wingdings" w:hAnsi="Wingdings" w:hint="default"/>
      </w:rPr>
    </w:lvl>
  </w:abstractNum>
  <w:abstractNum w:abstractNumId="11" w15:restartNumberingAfterBreak="0">
    <w:nsid w:val="27466A51"/>
    <w:multiLevelType w:val="hybridMultilevel"/>
    <w:tmpl w:val="C834E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15A39"/>
    <w:multiLevelType w:val="hybridMultilevel"/>
    <w:tmpl w:val="C14AAB94"/>
    <w:lvl w:ilvl="0" w:tplc="ACD26CF0">
      <w:numFmt w:val="bullet"/>
      <w:lvlText w:val="•"/>
      <w:lvlJc w:val="left"/>
      <w:pPr>
        <w:ind w:left="241" w:hanging="360"/>
      </w:pPr>
      <w:rPr>
        <w:rFonts w:ascii="Calibri" w:eastAsia="Times New Roman" w:hAnsi="Calibri" w:cs="Calibri" w:hint="default"/>
      </w:rPr>
    </w:lvl>
    <w:lvl w:ilvl="1" w:tplc="04090003" w:tentative="1">
      <w:start w:val="1"/>
      <w:numFmt w:val="bullet"/>
      <w:lvlText w:val="o"/>
      <w:lvlJc w:val="left"/>
      <w:pPr>
        <w:ind w:left="961" w:hanging="360"/>
      </w:pPr>
      <w:rPr>
        <w:rFonts w:ascii="Courier New" w:hAnsi="Courier New" w:cs="Courier New" w:hint="default"/>
      </w:rPr>
    </w:lvl>
    <w:lvl w:ilvl="2" w:tplc="04090005" w:tentative="1">
      <w:start w:val="1"/>
      <w:numFmt w:val="bullet"/>
      <w:lvlText w:val=""/>
      <w:lvlJc w:val="left"/>
      <w:pPr>
        <w:ind w:left="1681" w:hanging="360"/>
      </w:pPr>
      <w:rPr>
        <w:rFonts w:ascii="Wingdings" w:hAnsi="Wingdings" w:hint="default"/>
      </w:rPr>
    </w:lvl>
    <w:lvl w:ilvl="3" w:tplc="04090001" w:tentative="1">
      <w:start w:val="1"/>
      <w:numFmt w:val="bullet"/>
      <w:lvlText w:val=""/>
      <w:lvlJc w:val="left"/>
      <w:pPr>
        <w:ind w:left="2401" w:hanging="360"/>
      </w:pPr>
      <w:rPr>
        <w:rFonts w:ascii="Symbol" w:hAnsi="Symbol" w:hint="default"/>
      </w:rPr>
    </w:lvl>
    <w:lvl w:ilvl="4" w:tplc="04090003" w:tentative="1">
      <w:start w:val="1"/>
      <w:numFmt w:val="bullet"/>
      <w:lvlText w:val="o"/>
      <w:lvlJc w:val="left"/>
      <w:pPr>
        <w:ind w:left="3121" w:hanging="360"/>
      </w:pPr>
      <w:rPr>
        <w:rFonts w:ascii="Courier New" w:hAnsi="Courier New" w:cs="Courier New" w:hint="default"/>
      </w:rPr>
    </w:lvl>
    <w:lvl w:ilvl="5" w:tplc="04090005" w:tentative="1">
      <w:start w:val="1"/>
      <w:numFmt w:val="bullet"/>
      <w:lvlText w:val=""/>
      <w:lvlJc w:val="left"/>
      <w:pPr>
        <w:ind w:left="3841" w:hanging="360"/>
      </w:pPr>
      <w:rPr>
        <w:rFonts w:ascii="Wingdings" w:hAnsi="Wingdings" w:hint="default"/>
      </w:rPr>
    </w:lvl>
    <w:lvl w:ilvl="6" w:tplc="04090001" w:tentative="1">
      <w:start w:val="1"/>
      <w:numFmt w:val="bullet"/>
      <w:lvlText w:val=""/>
      <w:lvlJc w:val="left"/>
      <w:pPr>
        <w:ind w:left="4561" w:hanging="360"/>
      </w:pPr>
      <w:rPr>
        <w:rFonts w:ascii="Symbol" w:hAnsi="Symbol" w:hint="default"/>
      </w:rPr>
    </w:lvl>
    <w:lvl w:ilvl="7" w:tplc="04090003" w:tentative="1">
      <w:start w:val="1"/>
      <w:numFmt w:val="bullet"/>
      <w:lvlText w:val="o"/>
      <w:lvlJc w:val="left"/>
      <w:pPr>
        <w:ind w:left="5281" w:hanging="360"/>
      </w:pPr>
      <w:rPr>
        <w:rFonts w:ascii="Courier New" w:hAnsi="Courier New" w:cs="Courier New" w:hint="default"/>
      </w:rPr>
    </w:lvl>
    <w:lvl w:ilvl="8" w:tplc="04090005" w:tentative="1">
      <w:start w:val="1"/>
      <w:numFmt w:val="bullet"/>
      <w:lvlText w:val=""/>
      <w:lvlJc w:val="left"/>
      <w:pPr>
        <w:ind w:left="6001" w:hanging="360"/>
      </w:pPr>
      <w:rPr>
        <w:rFonts w:ascii="Wingdings" w:hAnsi="Wingdings" w:hint="default"/>
      </w:rPr>
    </w:lvl>
  </w:abstractNum>
  <w:abstractNum w:abstractNumId="13" w15:restartNumberingAfterBreak="0">
    <w:nsid w:val="31B23764"/>
    <w:multiLevelType w:val="hybridMultilevel"/>
    <w:tmpl w:val="D73CBBB4"/>
    <w:lvl w:ilvl="0" w:tplc="0828276C">
      <w:numFmt w:val="bullet"/>
      <w:lvlText w:val=""/>
      <w:lvlJc w:val="left"/>
      <w:pPr>
        <w:ind w:left="241" w:hanging="360"/>
      </w:pPr>
      <w:rPr>
        <w:rFonts w:ascii="Calibri" w:eastAsia="Times New Roman" w:hAnsi="Calibri" w:cs="Calibri" w:hint="default"/>
      </w:rPr>
    </w:lvl>
    <w:lvl w:ilvl="1" w:tplc="04090003" w:tentative="1">
      <w:start w:val="1"/>
      <w:numFmt w:val="bullet"/>
      <w:lvlText w:val="o"/>
      <w:lvlJc w:val="left"/>
      <w:pPr>
        <w:ind w:left="961" w:hanging="360"/>
      </w:pPr>
      <w:rPr>
        <w:rFonts w:ascii="Courier New" w:hAnsi="Courier New" w:cs="Courier New" w:hint="default"/>
      </w:rPr>
    </w:lvl>
    <w:lvl w:ilvl="2" w:tplc="04090005" w:tentative="1">
      <w:start w:val="1"/>
      <w:numFmt w:val="bullet"/>
      <w:lvlText w:val=""/>
      <w:lvlJc w:val="left"/>
      <w:pPr>
        <w:ind w:left="1681" w:hanging="360"/>
      </w:pPr>
      <w:rPr>
        <w:rFonts w:ascii="Wingdings" w:hAnsi="Wingdings" w:hint="default"/>
      </w:rPr>
    </w:lvl>
    <w:lvl w:ilvl="3" w:tplc="04090001" w:tentative="1">
      <w:start w:val="1"/>
      <w:numFmt w:val="bullet"/>
      <w:lvlText w:val=""/>
      <w:lvlJc w:val="left"/>
      <w:pPr>
        <w:ind w:left="2401" w:hanging="360"/>
      </w:pPr>
      <w:rPr>
        <w:rFonts w:ascii="Symbol" w:hAnsi="Symbol" w:hint="default"/>
      </w:rPr>
    </w:lvl>
    <w:lvl w:ilvl="4" w:tplc="04090003" w:tentative="1">
      <w:start w:val="1"/>
      <w:numFmt w:val="bullet"/>
      <w:lvlText w:val="o"/>
      <w:lvlJc w:val="left"/>
      <w:pPr>
        <w:ind w:left="3121" w:hanging="360"/>
      </w:pPr>
      <w:rPr>
        <w:rFonts w:ascii="Courier New" w:hAnsi="Courier New" w:cs="Courier New" w:hint="default"/>
      </w:rPr>
    </w:lvl>
    <w:lvl w:ilvl="5" w:tplc="04090005" w:tentative="1">
      <w:start w:val="1"/>
      <w:numFmt w:val="bullet"/>
      <w:lvlText w:val=""/>
      <w:lvlJc w:val="left"/>
      <w:pPr>
        <w:ind w:left="3841" w:hanging="360"/>
      </w:pPr>
      <w:rPr>
        <w:rFonts w:ascii="Wingdings" w:hAnsi="Wingdings" w:hint="default"/>
      </w:rPr>
    </w:lvl>
    <w:lvl w:ilvl="6" w:tplc="04090001" w:tentative="1">
      <w:start w:val="1"/>
      <w:numFmt w:val="bullet"/>
      <w:lvlText w:val=""/>
      <w:lvlJc w:val="left"/>
      <w:pPr>
        <w:ind w:left="4561" w:hanging="360"/>
      </w:pPr>
      <w:rPr>
        <w:rFonts w:ascii="Symbol" w:hAnsi="Symbol" w:hint="default"/>
      </w:rPr>
    </w:lvl>
    <w:lvl w:ilvl="7" w:tplc="04090003" w:tentative="1">
      <w:start w:val="1"/>
      <w:numFmt w:val="bullet"/>
      <w:lvlText w:val="o"/>
      <w:lvlJc w:val="left"/>
      <w:pPr>
        <w:ind w:left="5281" w:hanging="360"/>
      </w:pPr>
      <w:rPr>
        <w:rFonts w:ascii="Courier New" w:hAnsi="Courier New" w:cs="Courier New" w:hint="default"/>
      </w:rPr>
    </w:lvl>
    <w:lvl w:ilvl="8" w:tplc="04090005" w:tentative="1">
      <w:start w:val="1"/>
      <w:numFmt w:val="bullet"/>
      <w:lvlText w:val=""/>
      <w:lvlJc w:val="left"/>
      <w:pPr>
        <w:ind w:left="6001" w:hanging="360"/>
      </w:pPr>
      <w:rPr>
        <w:rFonts w:ascii="Wingdings" w:hAnsi="Wingdings" w:hint="default"/>
      </w:rPr>
    </w:lvl>
  </w:abstractNum>
  <w:abstractNum w:abstractNumId="14" w15:restartNumberingAfterBreak="0">
    <w:nsid w:val="394C54FE"/>
    <w:multiLevelType w:val="hybridMultilevel"/>
    <w:tmpl w:val="7BD4133C"/>
    <w:lvl w:ilvl="0" w:tplc="C1705D44">
      <w:start w:val="1"/>
      <w:numFmt w:val="lowerLetter"/>
      <w:lvlText w:val="(%1)"/>
      <w:lvlJc w:val="left"/>
      <w:pPr>
        <w:ind w:left="720" w:hanging="360"/>
      </w:pPr>
      <w:rPr>
        <w:rFont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FB003FB"/>
    <w:multiLevelType w:val="hybridMultilevel"/>
    <w:tmpl w:val="5ADE6490"/>
    <w:lvl w:ilvl="0" w:tplc="72DCFDDE">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2F9003D"/>
    <w:multiLevelType w:val="hybridMultilevel"/>
    <w:tmpl w:val="95881706"/>
    <w:lvl w:ilvl="0" w:tplc="0828276C">
      <w:numFmt w:val="bullet"/>
      <w:lvlText w:val=""/>
      <w:lvlJc w:val="left"/>
      <w:pPr>
        <w:ind w:left="122" w:hanging="360"/>
      </w:pPr>
      <w:rPr>
        <w:rFonts w:ascii="Calibri" w:eastAsia="Times New Roman" w:hAnsi="Calibri" w:cs="Calibri"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17" w15:restartNumberingAfterBreak="0">
    <w:nsid w:val="44EF4C67"/>
    <w:multiLevelType w:val="hybridMultilevel"/>
    <w:tmpl w:val="B8F4F9D2"/>
    <w:lvl w:ilvl="0" w:tplc="0828276C">
      <w:numFmt w:val="bullet"/>
      <w:lvlText w:val=""/>
      <w:lvlJc w:val="left"/>
      <w:pPr>
        <w:ind w:left="3" w:hanging="360"/>
      </w:pPr>
      <w:rPr>
        <w:rFonts w:ascii="Calibri" w:eastAsia="Times New Roman" w:hAnsi="Calibri" w:cs="Calibri"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abstractNum w:abstractNumId="18" w15:restartNumberingAfterBreak="0">
    <w:nsid w:val="47F839D3"/>
    <w:multiLevelType w:val="hybridMultilevel"/>
    <w:tmpl w:val="0A8AB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835033"/>
    <w:multiLevelType w:val="hybridMultilevel"/>
    <w:tmpl w:val="EBCA6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F2186F"/>
    <w:multiLevelType w:val="hybridMultilevel"/>
    <w:tmpl w:val="0A8A9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FD7437"/>
    <w:multiLevelType w:val="hybridMultilevel"/>
    <w:tmpl w:val="75D269C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2" w15:restartNumberingAfterBreak="0">
    <w:nsid w:val="591D6B3B"/>
    <w:multiLevelType w:val="hybridMultilevel"/>
    <w:tmpl w:val="19B241C2"/>
    <w:lvl w:ilvl="0" w:tplc="04090001">
      <w:start w:val="1"/>
      <w:numFmt w:val="bullet"/>
      <w:lvlText w:val=""/>
      <w:lvlJc w:val="left"/>
      <w:pPr>
        <w:ind w:left="601" w:hanging="360"/>
      </w:pPr>
      <w:rPr>
        <w:rFonts w:ascii="Symbol" w:hAnsi="Symbol"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23" w15:restartNumberingAfterBreak="0">
    <w:nsid w:val="59445FC9"/>
    <w:multiLevelType w:val="hybridMultilevel"/>
    <w:tmpl w:val="ECDAFC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99978B6"/>
    <w:multiLevelType w:val="hybridMultilevel"/>
    <w:tmpl w:val="6EF2A6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B466669"/>
    <w:multiLevelType w:val="hybridMultilevel"/>
    <w:tmpl w:val="2404F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6526A"/>
    <w:multiLevelType w:val="hybridMultilevel"/>
    <w:tmpl w:val="A1F85586"/>
    <w:lvl w:ilvl="0" w:tplc="04090001">
      <w:start w:val="1"/>
      <w:numFmt w:val="bullet"/>
      <w:lvlText w:val=""/>
      <w:lvlJc w:val="left"/>
      <w:pPr>
        <w:ind w:left="601" w:hanging="360"/>
      </w:pPr>
      <w:rPr>
        <w:rFonts w:ascii="Symbol" w:hAnsi="Symbol"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27" w15:restartNumberingAfterBreak="0">
    <w:nsid w:val="5F1F0364"/>
    <w:multiLevelType w:val="hybridMultilevel"/>
    <w:tmpl w:val="C834E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7F23AD"/>
    <w:multiLevelType w:val="hybridMultilevel"/>
    <w:tmpl w:val="A8600B24"/>
    <w:lvl w:ilvl="0" w:tplc="78CEF8E4">
      <w:start w:val="1"/>
      <w:numFmt w:val="decimal"/>
      <w:lvlText w:val="%1."/>
      <w:lvlJc w:val="left"/>
      <w:pPr>
        <w:ind w:left="484" w:hanging="360"/>
      </w:pPr>
      <w:rPr>
        <w:b w:val="0"/>
        <w:bCs w:val="0"/>
      </w:rPr>
    </w:lvl>
    <w:lvl w:ilvl="1" w:tplc="04090019" w:tentative="1">
      <w:start w:val="1"/>
      <w:numFmt w:val="lowerLetter"/>
      <w:lvlText w:val="%2."/>
      <w:lvlJc w:val="left"/>
      <w:pPr>
        <w:ind w:left="1322" w:hanging="360"/>
      </w:pPr>
    </w:lvl>
    <w:lvl w:ilvl="2" w:tplc="0409001B" w:tentative="1">
      <w:start w:val="1"/>
      <w:numFmt w:val="lowerRoman"/>
      <w:lvlText w:val="%3."/>
      <w:lvlJc w:val="right"/>
      <w:pPr>
        <w:ind w:left="2042" w:hanging="180"/>
      </w:pPr>
    </w:lvl>
    <w:lvl w:ilvl="3" w:tplc="0409000F" w:tentative="1">
      <w:start w:val="1"/>
      <w:numFmt w:val="decimal"/>
      <w:lvlText w:val="%4."/>
      <w:lvlJc w:val="left"/>
      <w:pPr>
        <w:ind w:left="2762" w:hanging="360"/>
      </w:pPr>
    </w:lvl>
    <w:lvl w:ilvl="4" w:tplc="04090019" w:tentative="1">
      <w:start w:val="1"/>
      <w:numFmt w:val="lowerLetter"/>
      <w:lvlText w:val="%5."/>
      <w:lvlJc w:val="left"/>
      <w:pPr>
        <w:ind w:left="3482" w:hanging="360"/>
      </w:pPr>
    </w:lvl>
    <w:lvl w:ilvl="5" w:tplc="0409001B" w:tentative="1">
      <w:start w:val="1"/>
      <w:numFmt w:val="lowerRoman"/>
      <w:lvlText w:val="%6."/>
      <w:lvlJc w:val="right"/>
      <w:pPr>
        <w:ind w:left="4202" w:hanging="180"/>
      </w:pPr>
    </w:lvl>
    <w:lvl w:ilvl="6" w:tplc="0409000F" w:tentative="1">
      <w:start w:val="1"/>
      <w:numFmt w:val="decimal"/>
      <w:lvlText w:val="%7."/>
      <w:lvlJc w:val="left"/>
      <w:pPr>
        <w:ind w:left="4922" w:hanging="360"/>
      </w:pPr>
    </w:lvl>
    <w:lvl w:ilvl="7" w:tplc="04090019" w:tentative="1">
      <w:start w:val="1"/>
      <w:numFmt w:val="lowerLetter"/>
      <w:lvlText w:val="%8."/>
      <w:lvlJc w:val="left"/>
      <w:pPr>
        <w:ind w:left="5642" w:hanging="360"/>
      </w:pPr>
    </w:lvl>
    <w:lvl w:ilvl="8" w:tplc="0409001B" w:tentative="1">
      <w:start w:val="1"/>
      <w:numFmt w:val="lowerRoman"/>
      <w:lvlText w:val="%9."/>
      <w:lvlJc w:val="right"/>
      <w:pPr>
        <w:ind w:left="6362" w:hanging="180"/>
      </w:pPr>
    </w:lvl>
  </w:abstractNum>
  <w:abstractNum w:abstractNumId="29" w15:restartNumberingAfterBreak="0">
    <w:nsid w:val="6DB924FF"/>
    <w:multiLevelType w:val="hybridMultilevel"/>
    <w:tmpl w:val="12689BF2"/>
    <w:lvl w:ilvl="0" w:tplc="04090001">
      <w:start w:val="1"/>
      <w:numFmt w:val="bullet"/>
      <w:lvlText w:val=""/>
      <w:lvlJc w:val="left"/>
      <w:pPr>
        <w:ind w:left="3" w:hanging="360"/>
      </w:pPr>
      <w:rPr>
        <w:rFonts w:ascii="Symbol" w:hAnsi="Symbol"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abstractNum w:abstractNumId="30" w15:restartNumberingAfterBreak="0">
    <w:nsid w:val="6FE2745E"/>
    <w:multiLevelType w:val="hybridMultilevel"/>
    <w:tmpl w:val="123C035E"/>
    <w:lvl w:ilvl="0" w:tplc="ACD26CF0">
      <w:numFmt w:val="bullet"/>
      <w:lvlText w:val="•"/>
      <w:lvlJc w:val="left"/>
      <w:pPr>
        <w:ind w:left="122" w:hanging="360"/>
      </w:pPr>
      <w:rPr>
        <w:rFonts w:ascii="Calibri" w:eastAsia="Times New Roman" w:hAnsi="Calibri" w:cs="Calibri"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31" w15:restartNumberingAfterBreak="0">
    <w:nsid w:val="703F621A"/>
    <w:multiLevelType w:val="hybridMultilevel"/>
    <w:tmpl w:val="E6AE2DA2"/>
    <w:lvl w:ilvl="0" w:tplc="8A4ABCB4">
      <w:start w:val="2020"/>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1813BFE"/>
    <w:multiLevelType w:val="hybridMultilevel"/>
    <w:tmpl w:val="1040B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81563C"/>
    <w:multiLevelType w:val="hybridMultilevel"/>
    <w:tmpl w:val="75FE1EE8"/>
    <w:lvl w:ilvl="0" w:tplc="F7EEFE36">
      <w:start w:val="1"/>
      <w:numFmt w:val="decimal"/>
      <w:lvlText w:val="%1."/>
      <w:lvlJc w:val="left"/>
      <w:pPr>
        <w:ind w:left="242" w:hanging="360"/>
      </w:pPr>
      <w:rPr>
        <w:rFonts w:hint="default"/>
      </w:rPr>
    </w:lvl>
    <w:lvl w:ilvl="1" w:tplc="04090019" w:tentative="1">
      <w:start w:val="1"/>
      <w:numFmt w:val="lowerLetter"/>
      <w:lvlText w:val="%2."/>
      <w:lvlJc w:val="left"/>
      <w:pPr>
        <w:ind w:left="962" w:hanging="360"/>
      </w:pPr>
    </w:lvl>
    <w:lvl w:ilvl="2" w:tplc="0409001B" w:tentative="1">
      <w:start w:val="1"/>
      <w:numFmt w:val="lowerRoman"/>
      <w:lvlText w:val="%3."/>
      <w:lvlJc w:val="right"/>
      <w:pPr>
        <w:ind w:left="1682" w:hanging="180"/>
      </w:pPr>
    </w:lvl>
    <w:lvl w:ilvl="3" w:tplc="0409000F" w:tentative="1">
      <w:start w:val="1"/>
      <w:numFmt w:val="decimal"/>
      <w:lvlText w:val="%4."/>
      <w:lvlJc w:val="left"/>
      <w:pPr>
        <w:ind w:left="2402" w:hanging="360"/>
      </w:pPr>
    </w:lvl>
    <w:lvl w:ilvl="4" w:tplc="04090019" w:tentative="1">
      <w:start w:val="1"/>
      <w:numFmt w:val="lowerLetter"/>
      <w:lvlText w:val="%5."/>
      <w:lvlJc w:val="left"/>
      <w:pPr>
        <w:ind w:left="3122" w:hanging="360"/>
      </w:pPr>
    </w:lvl>
    <w:lvl w:ilvl="5" w:tplc="0409001B" w:tentative="1">
      <w:start w:val="1"/>
      <w:numFmt w:val="lowerRoman"/>
      <w:lvlText w:val="%6."/>
      <w:lvlJc w:val="right"/>
      <w:pPr>
        <w:ind w:left="3842" w:hanging="180"/>
      </w:pPr>
    </w:lvl>
    <w:lvl w:ilvl="6" w:tplc="0409000F" w:tentative="1">
      <w:start w:val="1"/>
      <w:numFmt w:val="decimal"/>
      <w:lvlText w:val="%7."/>
      <w:lvlJc w:val="left"/>
      <w:pPr>
        <w:ind w:left="4562" w:hanging="360"/>
      </w:pPr>
    </w:lvl>
    <w:lvl w:ilvl="7" w:tplc="04090019" w:tentative="1">
      <w:start w:val="1"/>
      <w:numFmt w:val="lowerLetter"/>
      <w:lvlText w:val="%8."/>
      <w:lvlJc w:val="left"/>
      <w:pPr>
        <w:ind w:left="5282" w:hanging="360"/>
      </w:pPr>
    </w:lvl>
    <w:lvl w:ilvl="8" w:tplc="0409001B" w:tentative="1">
      <w:start w:val="1"/>
      <w:numFmt w:val="lowerRoman"/>
      <w:lvlText w:val="%9."/>
      <w:lvlJc w:val="right"/>
      <w:pPr>
        <w:ind w:left="6002" w:hanging="180"/>
      </w:pPr>
    </w:lvl>
  </w:abstractNum>
  <w:abstractNum w:abstractNumId="34" w15:restartNumberingAfterBreak="0">
    <w:nsid w:val="788421CD"/>
    <w:multiLevelType w:val="hybridMultilevel"/>
    <w:tmpl w:val="00D2E7C2"/>
    <w:lvl w:ilvl="0" w:tplc="ACD26CF0">
      <w:numFmt w:val="bullet"/>
      <w:lvlText w:val="•"/>
      <w:lvlJc w:val="left"/>
      <w:pPr>
        <w:ind w:left="3" w:hanging="360"/>
      </w:pPr>
      <w:rPr>
        <w:rFonts w:ascii="Calibri" w:eastAsia="Times New Roman" w:hAnsi="Calibri" w:cs="Calibri"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num w:numId="1" w16cid:durableId="1086001376">
    <w:abstractNumId w:val="1"/>
  </w:num>
  <w:num w:numId="2" w16cid:durableId="1310207101">
    <w:abstractNumId w:val="6"/>
  </w:num>
  <w:num w:numId="3" w16cid:durableId="1401371693">
    <w:abstractNumId w:val="0"/>
  </w:num>
  <w:num w:numId="4" w16cid:durableId="256601769">
    <w:abstractNumId w:val="31"/>
  </w:num>
  <w:num w:numId="5" w16cid:durableId="1221477304">
    <w:abstractNumId w:val="23"/>
  </w:num>
  <w:num w:numId="6" w16cid:durableId="1539514294">
    <w:abstractNumId w:val="26"/>
  </w:num>
  <w:num w:numId="7" w16cid:durableId="1483540818">
    <w:abstractNumId w:val="22"/>
  </w:num>
  <w:num w:numId="8" w16cid:durableId="70006861">
    <w:abstractNumId w:val="12"/>
  </w:num>
  <w:num w:numId="9" w16cid:durableId="558826312">
    <w:abstractNumId w:val="30"/>
  </w:num>
  <w:num w:numId="10" w16cid:durableId="379742536">
    <w:abstractNumId w:val="13"/>
  </w:num>
  <w:num w:numId="11" w16cid:durableId="1195342884">
    <w:abstractNumId w:val="16"/>
  </w:num>
  <w:num w:numId="12" w16cid:durableId="376978932">
    <w:abstractNumId w:val="17"/>
  </w:num>
  <w:num w:numId="13" w16cid:durableId="1107853186">
    <w:abstractNumId w:val="34"/>
  </w:num>
  <w:num w:numId="14" w16cid:durableId="624195680">
    <w:abstractNumId w:val="29"/>
  </w:num>
  <w:num w:numId="15" w16cid:durableId="636104124">
    <w:abstractNumId w:val="2"/>
  </w:num>
  <w:num w:numId="16" w16cid:durableId="1197697871">
    <w:abstractNumId w:val="24"/>
  </w:num>
  <w:num w:numId="17" w16cid:durableId="521280428">
    <w:abstractNumId w:val="32"/>
  </w:num>
  <w:num w:numId="18" w16cid:durableId="1318847309">
    <w:abstractNumId w:val="18"/>
  </w:num>
  <w:num w:numId="19" w16cid:durableId="822160074">
    <w:abstractNumId w:val="11"/>
  </w:num>
  <w:num w:numId="20" w16cid:durableId="1415011248">
    <w:abstractNumId w:val="27"/>
  </w:num>
  <w:num w:numId="21" w16cid:durableId="432937233">
    <w:abstractNumId w:val="19"/>
  </w:num>
  <w:num w:numId="22" w16cid:durableId="1930962298">
    <w:abstractNumId w:val="3"/>
  </w:num>
  <w:num w:numId="23" w16cid:durableId="1078554658">
    <w:abstractNumId w:val="28"/>
  </w:num>
  <w:num w:numId="24" w16cid:durableId="778305571">
    <w:abstractNumId w:val="33"/>
  </w:num>
  <w:num w:numId="25" w16cid:durableId="507184737">
    <w:abstractNumId w:val="4"/>
  </w:num>
  <w:num w:numId="26" w16cid:durableId="1353459077">
    <w:abstractNumId w:val="10"/>
  </w:num>
  <w:num w:numId="27" w16cid:durableId="1587302582">
    <w:abstractNumId w:val="8"/>
  </w:num>
  <w:num w:numId="28" w16cid:durableId="13197169">
    <w:abstractNumId w:val="20"/>
  </w:num>
  <w:num w:numId="29" w16cid:durableId="1378049391">
    <w:abstractNumId w:val="14"/>
  </w:num>
  <w:num w:numId="30" w16cid:durableId="1412846802">
    <w:abstractNumId w:val="21"/>
  </w:num>
  <w:num w:numId="31" w16cid:durableId="1073430566">
    <w:abstractNumId w:val="9"/>
  </w:num>
  <w:num w:numId="32" w16cid:durableId="1748192184">
    <w:abstractNumId w:val="5"/>
  </w:num>
  <w:num w:numId="33" w16cid:durableId="778181730">
    <w:abstractNumId w:val="7"/>
  </w:num>
  <w:num w:numId="34" w16cid:durableId="1056271586">
    <w:abstractNumId w:val="25"/>
  </w:num>
  <w:num w:numId="35" w16cid:durableId="15886134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165"/>
    <w:rsid w:val="000073E2"/>
    <w:rsid w:val="000110A3"/>
    <w:rsid w:val="0003045C"/>
    <w:rsid w:val="00031D62"/>
    <w:rsid w:val="00047ADA"/>
    <w:rsid w:val="00060042"/>
    <w:rsid w:val="00062BB6"/>
    <w:rsid w:val="00077C10"/>
    <w:rsid w:val="0008685D"/>
    <w:rsid w:val="00090860"/>
    <w:rsid w:val="000B074F"/>
    <w:rsid w:val="000D7D0D"/>
    <w:rsid w:val="000E08AB"/>
    <w:rsid w:val="000E1DBA"/>
    <w:rsid w:val="000E63A3"/>
    <w:rsid w:val="00111183"/>
    <w:rsid w:val="00111F81"/>
    <w:rsid w:val="00112FD7"/>
    <w:rsid w:val="001137E3"/>
    <w:rsid w:val="00124EFC"/>
    <w:rsid w:val="00130165"/>
    <w:rsid w:val="0013260C"/>
    <w:rsid w:val="00135092"/>
    <w:rsid w:val="0014218C"/>
    <w:rsid w:val="001452F8"/>
    <w:rsid w:val="00150ABD"/>
    <w:rsid w:val="00150F2A"/>
    <w:rsid w:val="001735E1"/>
    <w:rsid w:val="00180510"/>
    <w:rsid w:val="0018620B"/>
    <w:rsid w:val="001946FC"/>
    <w:rsid w:val="001B1D1A"/>
    <w:rsid w:val="001C032B"/>
    <w:rsid w:val="001C5003"/>
    <w:rsid w:val="001C7736"/>
    <w:rsid w:val="001D71AF"/>
    <w:rsid w:val="001E53F6"/>
    <w:rsid w:val="002061D2"/>
    <w:rsid w:val="00211FCD"/>
    <w:rsid w:val="00222466"/>
    <w:rsid w:val="002264AD"/>
    <w:rsid w:val="0024167F"/>
    <w:rsid w:val="0024359B"/>
    <w:rsid w:val="0024753C"/>
    <w:rsid w:val="0025686A"/>
    <w:rsid w:val="00267CE7"/>
    <w:rsid w:val="00274EE9"/>
    <w:rsid w:val="00276026"/>
    <w:rsid w:val="002A0683"/>
    <w:rsid w:val="002A550B"/>
    <w:rsid w:val="002A57F6"/>
    <w:rsid w:val="002B389F"/>
    <w:rsid w:val="002B4549"/>
    <w:rsid w:val="002F3919"/>
    <w:rsid w:val="002F5D75"/>
    <w:rsid w:val="00310F17"/>
    <w:rsid w:val="00317C3E"/>
    <w:rsid w:val="00322A46"/>
    <w:rsid w:val="003326CB"/>
    <w:rsid w:val="00335B2F"/>
    <w:rsid w:val="00344A7C"/>
    <w:rsid w:val="00352B8D"/>
    <w:rsid w:val="00353B60"/>
    <w:rsid w:val="00362222"/>
    <w:rsid w:val="003725A4"/>
    <w:rsid w:val="00376291"/>
    <w:rsid w:val="00380FD1"/>
    <w:rsid w:val="00383D02"/>
    <w:rsid w:val="00385DE7"/>
    <w:rsid w:val="00392595"/>
    <w:rsid w:val="003965C6"/>
    <w:rsid w:val="003B1210"/>
    <w:rsid w:val="003C1C5B"/>
    <w:rsid w:val="003C546E"/>
    <w:rsid w:val="003D1B71"/>
    <w:rsid w:val="003D6907"/>
    <w:rsid w:val="003F3289"/>
    <w:rsid w:val="00401C5C"/>
    <w:rsid w:val="00402ABC"/>
    <w:rsid w:val="00407559"/>
    <w:rsid w:val="00412221"/>
    <w:rsid w:val="00413CDD"/>
    <w:rsid w:val="004228B4"/>
    <w:rsid w:val="00425A0C"/>
    <w:rsid w:val="00430439"/>
    <w:rsid w:val="00431855"/>
    <w:rsid w:val="00443877"/>
    <w:rsid w:val="00445982"/>
    <w:rsid w:val="00445DC8"/>
    <w:rsid w:val="0044679F"/>
    <w:rsid w:val="00462D5F"/>
    <w:rsid w:val="00487B62"/>
    <w:rsid w:val="0049482C"/>
    <w:rsid w:val="004B3743"/>
    <w:rsid w:val="004C284C"/>
    <w:rsid w:val="004D0A8D"/>
    <w:rsid w:val="004D128D"/>
    <w:rsid w:val="004D1E8E"/>
    <w:rsid w:val="004D2EC0"/>
    <w:rsid w:val="004E158A"/>
    <w:rsid w:val="005006B1"/>
    <w:rsid w:val="00504E41"/>
    <w:rsid w:val="005116CD"/>
    <w:rsid w:val="00532820"/>
    <w:rsid w:val="005425B0"/>
    <w:rsid w:val="0055053E"/>
    <w:rsid w:val="00554EE7"/>
    <w:rsid w:val="0056451C"/>
    <w:rsid w:val="00565C77"/>
    <w:rsid w:val="0056705C"/>
    <w:rsid w:val="0056708E"/>
    <w:rsid w:val="00570652"/>
    <w:rsid w:val="005801E5"/>
    <w:rsid w:val="005843CE"/>
    <w:rsid w:val="0058736C"/>
    <w:rsid w:val="00590471"/>
    <w:rsid w:val="00596F8C"/>
    <w:rsid w:val="005A4082"/>
    <w:rsid w:val="005C492C"/>
    <w:rsid w:val="005D01FA"/>
    <w:rsid w:val="005E1BA0"/>
    <w:rsid w:val="005E5ADB"/>
    <w:rsid w:val="005F4CDF"/>
    <w:rsid w:val="005F6610"/>
    <w:rsid w:val="00615ABE"/>
    <w:rsid w:val="0062329F"/>
    <w:rsid w:val="00624C7B"/>
    <w:rsid w:val="00635FA0"/>
    <w:rsid w:val="006475E6"/>
    <w:rsid w:val="00653E17"/>
    <w:rsid w:val="006625FC"/>
    <w:rsid w:val="00663DEF"/>
    <w:rsid w:val="00674A5A"/>
    <w:rsid w:val="00675EB1"/>
    <w:rsid w:val="00681EF4"/>
    <w:rsid w:val="00693D15"/>
    <w:rsid w:val="006A08E8"/>
    <w:rsid w:val="006A190F"/>
    <w:rsid w:val="006A1985"/>
    <w:rsid w:val="006C1977"/>
    <w:rsid w:val="006C6541"/>
    <w:rsid w:val="006D77EE"/>
    <w:rsid w:val="006D79A8"/>
    <w:rsid w:val="006E09E2"/>
    <w:rsid w:val="006F4185"/>
    <w:rsid w:val="00702D4D"/>
    <w:rsid w:val="00715C36"/>
    <w:rsid w:val="00720CDD"/>
    <w:rsid w:val="0072353B"/>
    <w:rsid w:val="00727793"/>
    <w:rsid w:val="00727924"/>
    <w:rsid w:val="007575B6"/>
    <w:rsid w:val="00762F9C"/>
    <w:rsid w:val="007633C7"/>
    <w:rsid w:val="00766D2D"/>
    <w:rsid w:val="007673A3"/>
    <w:rsid w:val="00785DFE"/>
    <w:rsid w:val="0078641F"/>
    <w:rsid w:val="007930DC"/>
    <w:rsid w:val="007B0331"/>
    <w:rsid w:val="007B1165"/>
    <w:rsid w:val="007B3C81"/>
    <w:rsid w:val="007B6730"/>
    <w:rsid w:val="007D1A8D"/>
    <w:rsid w:val="007D67CA"/>
    <w:rsid w:val="007E1FC7"/>
    <w:rsid w:val="007E668F"/>
    <w:rsid w:val="007E7561"/>
    <w:rsid w:val="007F13F4"/>
    <w:rsid w:val="007F5B63"/>
    <w:rsid w:val="008024A1"/>
    <w:rsid w:val="008025DA"/>
    <w:rsid w:val="00803A0A"/>
    <w:rsid w:val="00825654"/>
    <w:rsid w:val="0083139F"/>
    <w:rsid w:val="00843031"/>
    <w:rsid w:val="00844E4F"/>
    <w:rsid w:val="00846CB9"/>
    <w:rsid w:val="00851E88"/>
    <w:rsid w:val="00853945"/>
    <w:rsid w:val="008566AA"/>
    <w:rsid w:val="0086658B"/>
    <w:rsid w:val="00873F92"/>
    <w:rsid w:val="00874654"/>
    <w:rsid w:val="00885501"/>
    <w:rsid w:val="00887D61"/>
    <w:rsid w:val="00896C50"/>
    <w:rsid w:val="00897CB9"/>
    <w:rsid w:val="008A13DC"/>
    <w:rsid w:val="008A1E6E"/>
    <w:rsid w:val="008B6C09"/>
    <w:rsid w:val="008C024F"/>
    <w:rsid w:val="008C14A2"/>
    <w:rsid w:val="008C2CFC"/>
    <w:rsid w:val="008C5336"/>
    <w:rsid w:val="008D4DB8"/>
    <w:rsid w:val="008E7766"/>
    <w:rsid w:val="00912DC8"/>
    <w:rsid w:val="00914FDD"/>
    <w:rsid w:val="0092078F"/>
    <w:rsid w:val="00920A62"/>
    <w:rsid w:val="009465EA"/>
    <w:rsid w:val="009475DC"/>
    <w:rsid w:val="00962D2B"/>
    <w:rsid w:val="0096341D"/>
    <w:rsid w:val="00967B93"/>
    <w:rsid w:val="00970008"/>
    <w:rsid w:val="009718AF"/>
    <w:rsid w:val="00974355"/>
    <w:rsid w:val="009852DB"/>
    <w:rsid w:val="0099745C"/>
    <w:rsid w:val="009A51D2"/>
    <w:rsid w:val="009A76DD"/>
    <w:rsid w:val="009B168E"/>
    <w:rsid w:val="009B5DCB"/>
    <w:rsid w:val="009C3219"/>
    <w:rsid w:val="009D090F"/>
    <w:rsid w:val="00A159EA"/>
    <w:rsid w:val="00A23227"/>
    <w:rsid w:val="00A275CA"/>
    <w:rsid w:val="00A31464"/>
    <w:rsid w:val="00A31B16"/>
    <w:rsid w:val="00A33613"/>
    <w:rsid w:val="00A440CA"/>
    <w:rsid w:val="00A47A8D"/>
    <w:rsid w:val="00A506A2"/>
    <w:rsid w:val="00A50795"/>
    <w:rsid w:val="00A52A04"/>
    <w:rsid w:val="00A75DE9"/>
    <w:rsid w:val="00A82E8C"/>
    <w:rsid w:val="00A87470"/>
    <w:rsid w:val="00A90F89"/>
    <w:rsid w:val="00A93D26"/>
    <w:rsid w:val="00AA0463"/>
    <w:rsid w:val="00AB4598"/>
    <w:rsid w:val="00AB7EB2"/>
    <w:rsid w:val="00AC5405"/>
    <w:rsid w:val="00AC6C7E"/>
    <w:rsid w:val="00AC7EEB"/>
    <w:rsid w:val="00AE3E28"/>
    <w:rsid w:val="00AF42C8"/>
    <w:rsid w:val="00AF7932"/>
    <w:rsid w:val="00B023C7"/>
    <w:rsid w:val="00B061DE"/>
    <w:rsid w:val="00B138E2"/>
    <w:rsid w:val="00B23987"/>
    <w:rsid w:val="00B241A7"/>
    <w:rsid w:val="00B25068"/>
    <w:rsid w:val="00B25455"/>
    <w:rsid w:val="00B31E2D"/>
    <w:rsid w:val="00B4158A"/>
    <w:rsid w:val="00B4712F"/>
    <w:rsid w:val="00B56520"/>
    <w:rsid w:val="00B61E0D"/>
    <w:rsid w:val="00B621E3"/>
    <w:rsid w:val="00B6466C"/>
    <w:rsid w:val="00B714A4"/>
    <w:rsid w:val="00B743B7"/>
    <w:rsid w:val="00B74F8F"/>
    <w:rsid w:val="00BA04C1"/>
    <w:rsid w:val="00BA09C8"/>
    <w:rsid w:val="00BB1B5D"/>
    <w:rsid w:val="00BC134B"/>
    <w:rsid w:val="00BC22C7"/>
    <w:rsid w:val="00BC41B5"/>
    <w:rsid w:val="00BC41C1"/>
    <w:rsid w:val="00BD195A"/>
    <w:rsid w:val="00BD695C"/>
    <w:rsid w:val="00BD7A9A"/>
    <w:rsid w:val="00BE6416"/>
    <w:rsid w:val="00BE64EC"/>
    <w:rsid w:val="00BF3A3A"/>
    <w:rsid w:val="00C061F5"/>
    <w:rsid w:val="00C07240"/>
    <w:rsid w:val="00C14078"/>
    <w:rsid w:val="00C16AFA"/>
    <w:rsid w:val="00C36A05"/>
    <w:rsid w:val="00C561DA"/>
    <w:rsid w:val="00C72897"/>
    <w:rsid w:val="00C74D95"/>
    <w:rsid w:val="00C8043B"/>
    <w:rsid w:val="00CA0DBA"/>
    <w:rsid w:val="00CA641D"/>
    <w:rsid w:val="00CB4A57"/>
    <w:rsid w:val="00CC060C"/>
    <w:rsid w:val="00CC386C"/>
    <w:rsid w:val="00CC7F97"/>
    <w:rsid w:val="00CD3B03"/>
    <w:rsid w:val="00CE1E3D"/>
    <w:rsid w:val="00CF320A"/>
    <w:rsid w:val="00CF3C22"/>
    <w:rsid w:val="00D053FA"/>
    <w:rsid w:val="00D06415"/>
    <w:rsid w:val="00D068C4"/>
    <w:rsid w:val="00D102AF"/>
    <w:rsid w:val="00D22AC8"/>
    <w:rsid w:val="00D24B87"/>
    <w:rsid w:val="00D27CEC"/>
    <w:rsid w:val="00D43F6D"/>
    <w:rsid w:val="00D46F0E"/>
    <w:rsid w:val="00D527AD"/>
    <w:rsid w:val="00D6615E"/>
    <w:rsid w:val="00D704D4"/>
    <w:rsid w:val="00D76A95"/>
    <w:rsid w:val="00D83AA0"/>
    <w:rsid w:val="00D95A72"/>
    <w:rsid w:val="00DA5A09"/>
    <w:rsid w:val="00DC3F0A"/>
    <w:rsid w:val="00DE0566"/>
    <w:rsid w:val="00DF0B52"/>
    <w:rsid w:val="00E0637B"/>
    <w:rsid w:val="00E26AED"/>
    <w:rsid w:val="00E352E4"/>
    <w:rsid w:val="00E357FE"/>
    <w:rsid w:val="00E47173"/>
    <w:rsid w:val="00E50CAB"/>
    <w:rsid w:val="00E56196"/>
    <w:rsid w:val="00E5784B"/>
    <w:rsid w:val="00E73AB8"/>
    <w:rsid w:val="00E86022"/>
    <w:rsid w:val="00E87773"/>
    <w:rsid w:val="00E90A60"/>
    <w:rsid w:val="00E97E1F"/>
    <w:rsid w:val="00EA35D1"/>
    <w:rsid w:val="00EB29F3"/>
    <w:rsid w:val="00EC50BA"/>
    <w:rsid w:val="00ED47F7"/>
    <w:rsid w:val="00ED71F8"/>
    <w:rsid w:val="00EE76FF"/>
    <w:rsid w:val="00EE7E09"/>
    <w:rsid w:val="00F0223C"/>
    <w:rsid w:val="00F056D8"/>
    <w:rsid w:val="00F077BE"/>
    <w:rsid w:val="00F134D2"/>
    <w:rsid w:val="00F21537"/>
    <w:rsid w:val="00F3235D"/>
    <w:rsid w:val="00F32393"/>
    <w:rsid w:val="00F376A4"/>
    <w:rsid w:val="00F41403"/>
    <w:rsid w:val="00F52663"/>
    <w:rsid w:val="00F61B05"/>
    <w:rsid w:val="00F61F32"/>
    <w:rsid w:val="00F61FAE"/>
    <w:rsid w:val="00F62381"/>
    <w:rsid w:val="00F73949"/>
    <w:rsid w:val="00F74596"/>
    <w:rsid w:val="00F878BD"/>
    <w:rsid w:val="00F96CD6"/>
    <w:rsid w:val="00FA1364"/>
    <w:rsid w:val="00FB7AA7"/>
    <w:rsid w:val="00FC331F"/>
    <w:rsid w:val="00FC40B8"/>
    <w:rsid w:val="00FD0DAE"/>
    <w:rsid w:val="00FE56DD"/>
    <w:rsid w:val="00FE7401"/>
    <w:rsid w:val="00FF3AA2"/>
    <w:rsid w:val="00FF7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6B6D4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ind w:left="108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0073E2"/>
    <w:rPr>
      <w:color w:val="0563C1" w:themeColor="hyperlink"/>
      <w:u w:val="single"/>
    </w:rPr>
  </w:style>
  <w:style w:type="character" w:styleId="UnresolvedMention">
    <w:name w:val="Unresolved Mention"/>
    <w:basedOn w:val="DefaultParagraphFont"/>
    <w:uiPriority w:val="99"/>
    <w:semiHidden/>
    <w:rsid w:val="000073E2"/>
    <w:rPr>
      <w:color w:val="605E5C"/>
      <w:shd w:val="clear" w:color="auto" w:fill="E1DFDD"/>
    </w:rPr>
  </w:style>
  <w:style w:type="character" w:styleId="FollowedHyperlink">
    <w:name w:val="FollowedHyperlink"/>
    <w:basedOn w:val="DefaultParagraphFont"/>
    <w:uiPriority w:val="99"/>
    <w:semiHidden/>
    <w:unhideWhenUsed/>
    <w:rsid w:val="000073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81789">
      <w:bodyDiv w:val="1"/>
      <w:marLeft w:val="0"/>
      <w:marRight w:val="0"/>
      <w:marTop w:val="0"/>
      <w:marBottom w:val="0"/>
      <w:divBdr>
        <w:top w:val="none" w:sz="0" w:space="0" w:color="auto"/>
        <w:left w:val="none" w:sz="0" w:space="0" w:color="auto"/>
        <w:bottom w:val="none" w:sz="0" w:space="0" w:color="auto"/>
        <w:right w:val="none" w:sz="0" w:space="0" w:color="auto"/>
      </w:divBdr>
      <w:divsChild>
        <w:div w:id="1501189820">
          <w:marLeft w:val="1325"/>
          <w:marRight w:val="0"/>
          <w:marTop w:val="230"/>
          <w:marBottom w:val="0"/>
          <w:divBdr>
            <w:top w:val="none" w:sz="0" w:space="0" w:color="auto"/>
            <w:left w:val="none" w:sz="0" w:space="0" w:color="auto"/>
            <w:bottom w:val="none" w:sz="0" w:space="0" w:color="auto"/>
            <w:right w:val="none" w:sz="0" w:space="0" w:color="auto"/>
          </w:divBdr>
        </w:div>
        <w:div w:id="1418862832">
          <w:marLeft w:val="1325"/>
          <w:marRight w:val="0"/>
          <w:marTop w:val="230"/>
          <w:marBottom w:val="0"/>
          <w:divBdr>
            <w:top w:val="none" w:sz="0" w:space="0" w:color="auto"/>
            <w:left w:val="none" w:sz="0" w:space="0" w:color="auto"/>
            <w:bottom w:val="none" w:sz="0" w:space="0" w:color="auto"/>
            <w:right w:val="none" w:sz="0" w:space="0" w:color="auto"/>
          </w:divBdr>
        </w:div>
        <w:div w:id="142624471">
          <w:marLeft w:val="1325"/>
          <w:marRight w:val="0"/>
          <w:marTop w:val="23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ohs-pubstore.labour.alberta.ca/li016-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https://www.mhsa.ab.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hsa.ab.ca/blog/2021/10/21/breaking-changes-to-ohs-legislation-announced"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open.alberta.ca/dataset/73d8f002-4676-4721-a87f-d71df827c90a/resource/91639bb7-b2ee-4aa9-83ae-b17d86526efc/download/lbr-potentially-serious-incidents-surveillance-program-guide-2021.pdf" TargetMode="External"/><Relationship Id="rId10" Type="http://schemas.openxmlformats.org/officeDocument/2006/relationships/endnotes" Target="endnotes.xml"/><Relationship Id="rId19" Type="http://schemas.openxmlformats.org/officeDocument/2006/relationships/hyperlink" Target="http://mhsa.ab.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yperlink" Target="https://www.alberta.ca/report-potentially-serious-incidents.aspx"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AppData\Roaming\Microsoft\Templates\Blue%20spheres%20resum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Reported PSI's in Alberta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8.0867123917772593E-2"/>
          <c:y val="0.19270737076324299"/>
          <c:w val="0.85207357837568054"/>
          <c:h val="0.74555775829662652"/>
        </c:manualLayout>
      </c:layout>
      <c:lineChart>
        <c:grouping val="standard"/>
        <c:varyColors val="0"/>
        <c:ser>
          <c:idx val="0"/>
          <c:order val="0"/>
          <c:tx>
            <c:strRef>
              <c:f>Sheet1!$B$4</c:f>
              <c:strCache>
                <c:ptCount val="1"/>
                <c:pt idx="0">
                  <c:v>Total # </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Sheet1!$C$3:$H$3</c:f>
              <c:numCache>
                <c:formatCode>General</c:formatCode>
                <c:ptCount val="6"/>
                <c:pt idx="0">
                  <c:v>2018</c:v>
                </c:pt>
                <c:pt idx="1">
                  <c:v>2019</c:v>
                </c:pt>
                <c:pt idx="2">
                  <c:v>2020</c:v>
                </c:pt>
                <c:pt idx="3">
                  <c:v>2021</c:v>
                </c:pt>
                <c:pt idx="4">
                  <c:v>2022</c:v>
                </c:pt>
                <c:pt idx="5">
                  <c:v>2023</c:v>
                </c:pt>
              </c:numCache>
            </c:numRef>
          </c:cat>
          <c:val>
            <c:numRef>
              <c:f>Sheet1!$C$4:$H$4</c:f>
              <c:numCache>
                <c:formatCode>General</c:formatCode>
                <c:ptCount val="6"/>
                <c:pt idx="0">
                  <c:v>1381</c:v>
                </c:pt>
                <c:pt idx="1">
                  <c:v>1116</c:v>
                </c:pt>
                <c:pt idx="2">
                  <c:v>2191</c:v>
                </c:pt>
                <c:pt idx="3">
                  <c:v>2830</c:v>
                </c:pt>
                <c:pt idx="4">
                  <c:v>2575</c:v>
                </c:pt>
                <c:pt idx="5">
                  <c:v>366</c:v>
                </c:pt>
              </c:numCache>
            </c:numRef>
          </c:val>
          <c:smooth val="0"/>
          <c:extLst>
            <c:ext xmlns:c16="http://schemas.microsoft.com/office/drawing/2014/chart" uri="{C3380CC4-5D6E-409C-BE32-E72D297353CC}">
              <c16:uniqueId val="{00000000-32F1-41AD-844A-937380F21BAF}"/>
            </c:ext>
          </c:extLst>
        </c:ser>
        <c:dLbls>
          <c:showLegendKey val="0"/>
          <c:showVal val="0"/>
          <c:showCatName val="0"/>
          <c:showSerName val="0"/>
          <c:showPercent val="0"/>
          <c:showBubbleSize val="0"/>
        </c:dLbls>
        <c:smooth val="0"/>
        <c:axId val="435789024"/>
        <c:axId val="435786400"/>
      </c:lineChart>
      <c:catAx>
        <c:axId val="4357890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35786400"/>
        <c:crosses val="autoZero"/>
        <c:auto val="1"/>
        <c:lblAlgn val="ctr"/>
        <c:lblOffset val="100"/>
        <c:noMultiLvlLbl val="0"/>
      </c:catAx>
      <c:valAx>
        <c:axId val="435786400"/>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4357890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Reported PSI's MHSA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9.7449446361786027E-2"/>
          <c:y val="0.14304516518641533"/>
          <c:w val="0.7937112240283406"/>
          <c:h val="0.75182965027515092"/>
        </c:manualLayout>
      </c:layout>
      <c:lineChart>
        <c:grouping val="standard"/>
        <c:varyColors val="0"/>
        <c:ser>
          <c:idx val="0"/>
          <c:order val="0"/>
          <c:tx>
            <c:strRef>
              <c:f>Sheet1!$B$33</c:f>
              <c:strCache>
                <c:ptCount val="1"/>
                <c:pt idx="0">
                  <c:v>Total # </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Sheet1!$C$32:$H$32</c:f>
              <c:numCache>
                <c:formatCode>General</c:formatCode>
                <c:ptCount val="6"/>
                <c:pt idx="0">
                  <c:v>2018</c:v>
                </c:pt>
                <c:pt idx="1">
                  <c:v>2019</c:v>
                </c:pt>
                <c:pt idx="2">
                  <c:v>2020</c:v>
                </c:pt>
                <c:pt idx="3">
                  <c:v>2021</c:v>
                </c:pt>
                <c:pt idx="4">
                  <c:v>2022</c:v>
                </c:pt>
                <c:pt idx="5">
                  <c:v>2023</c:v>
                </c:pt>
              </c:numCache>
            </c:numRef>
          </c:cat>
          <c:val>
            <c:numRef>
              <c:f>Sheet1!$C$33:$H$33</c:f>
              <c:numCache>
                <c:formatCode>General</c:formatCode>
                <c:ptCount val="6"/>
                <c:pt idx="0">
                  <c:v>64</c:v>
                </c:pt>
                <c:pt idx="1">
                  <c:v>96</c:v>
                </c:pt>
                <c:pt idx="2">
                  <c:v>31</c:v>
                </c:pt>
                <c:pt idx="3">
                  <c:v>13</c:v>
                </c:pt>
                <c:pt idx="4">
                  <c:v>34</c:v>
                </c:pt>
                <c:pt idx="5">
                  <c:v>26</c:v>
                </c:pt>
              </c:numCache>
            </c:numRef>
          </c:val>
          <c:smooth val="0"/>
          <c:extLst>
            <c:ext xmlns:c16="http://schemas.microsoft.com/office/drawing/2014/chart" uri="{C3380CC4-5D6E-409C-BE32-E72D297353CC}">
              <c16:uniqueId val="{00000000-F191-4ECF-B3D7-3908CDE13C11}"/>
            </c:ext>
          </c:extLst>
        </c:ser>
        <c:dLbls>
          <c:showLegendKey val="0"/>
          <c:showVal val="0"/>
          <c:showCatName val="0"/>
          <c:showSerName val="0"/>
          <c:showPercent val="0"/>
          <c:showBubbleSize val="0"/>
        </c:dLbls>
        <c:smooth val="0"/>
        <c:axId val="435782136"/>
        <c:axId val="435782464"/>
      </c:lineChart>
      <c:catAx>
        <c:axId val="4357821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35782464"/>
        <c:crosses val="autoZero"/>
        <c:auto val="1"/>
        <c:lblAlgn val="ctr"/>
        <c:lblOffset val="100"/>
        <c:noMultiLvlLbl val="0"/>
      </c:catAx>
      <c:valAx>
        <c:axId val="435782464"/>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4357821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Number of PSI's by month and year in Alberta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Sheet1!$B$64</c:f>
              <c:strCache>
                <c:ptCount val="1"/>
                <c:pt idx="0">
                  <c:v>2021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Sheet1!$C$60:$N$60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Sheet1!$C$64:$N$64</c:f>
              <c:numCache>
                <c:formatCode>General</c:formatCode>
                <c:ptCount val="12"/>
                <c:pt idx="0">
                  <c:v>322</c:v>
                </c:pt>
                <c:pt idx="1">
                  <c:v>164</c:v>
                </c:pt>
                <c:pt idx="2">
                  <c:v>272</c:v>
                </c:pt>
                <c:pt idx="3">
                  <c:v>401</c:v>
                </c:pt>
                <c:pt idx="4">
                  <c:v>220</c:v>
                </c:pt>
                <c:pt idx="5">
                  <c:v>79</c:v>
                </c:pt>
                <c:pt idx="6">
                  <c:v>54</c:v>
                </c:pt>
                <c:pt idx="7">
                  <c:v>278</c:v>
                </c:pt>
                <c:pt idx="8">
                  <c:v>465</c:v>
                </c:pt>
                <c:pt idx="9">
                  <c:v>183</c:v>
                </c:pt>
                <c:pt idx="10">
                  <c:v>123</c:v>
                </c:pt>
                <c:pt idx="11">
                  <c:v>269</c:v>
                </c:pt>
              </c:numCache>
            </c:numRef>
          </c:val>
          <c:extLst>
            <c:ext xmlns:c16="http://schemas.microsoft.com/office/drawing/2014/chart" uri="{C3380CC4-5D6E-409C-BE32-E72D297353CC}">
              <c16:uniqueId val="{00000000-F53D-4436-8CDD-859880C3BED0}"/>
            </c:ext>
          </c:extLst>
        </c:ser>
        <c:ser>
          <c:idx val="1"/>
          <c:order val="1"/>
          <c:tx>
            <c:strRef>
              <c:f>Sheet1!$B$65</c:f>
              <c:strCache>
                <c:ptCount val="1"/>
                <c:pt idx="0">
                  <c:v>2022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Sheet1!$C$60:$N$60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Sheet1!$C$65:$N$65</c:f>
              <c:numCache>
                <c:formatCode>General</c:formatCode>
                <c:ptCount val="12"/>
                <c:pt idx="0">
                  <c:v>704</c:v>
                </c:pt>
                <c:pt idx="1">
                  <c:v>240</c:v>
                </c:pt>
                <c:pt idx="2">
                  <c:v>261</c:v>
                </c:pt>
                <c:pt idx="3">
                  <c:v>371</c:v>
                </c:pt>
                <c:pt idx="4">
                  <c:v>226</c:v>
                </c:pt>
                <c:pt idx="5">
                  <c:v>142</c:v>
                </c:pt>
                <c:pt idx="6">
                  <c:v>178</c:v>
                </c:pt>
                <c:pt idx="7">
                  <c:v>194</c:v>
                </c:pt>
                <c:pt idx="8">
                  <c:v>115</c:v>
                </c:pt>
                <c:pt idx="9">
                  <c:v>47</c:v>
                </c:pt>
                <c:pt idx="10">
                  <c:v>58</c:v>
                </c:pt>
                <c:pt idx="11">
                  <c:v>39</c:v>
                </c:pt>
              </c:numCache>
            </c:numRef>
          </c:val>
          <c:extLst>
            <c:ext xmlns:c16="http://schemas.microsoft.com/office/drawing/2014/chart" uri="{C3380CC4-5D6E-409C-BE32-E72D297353CC}">
              <c16:uniqueId val="{00000001-F53D-4436-8CDD-859880C3BED0}"/>
            </c:ext>
          </c:extLst>
        </c:ser>
        <c:ser>
          <c:idx val="2"/>
          <c:order val="2"/>
          <c:tx>
            <c:strRef>
              <c:f>Sheet1!$B$66</c:f>
              <c:strCache>
                <c:ptCount val="1"/>
                <c:pt idx="0">
                  <c:v>2023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Sheet1!$C$60:$N$60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Sheet1!$C$66:$N$66</c:f>
              <c:numCache>
                <c:formatCode>General</c:formatCode>
                <c:ptCount val="12"/>
                <c:pt idx="0">
                  <c:v>51</c:v>
                </c:pt>
                <c:pt idx="1">
                  <c:v>39</c:v>
                </c:pt>
                <c:pt idx="2">
                  <c:v>55</c:v>
                </c:pt>
                <c:pt idx="3">
                  <c:v>51</c:v>
                </c:pt>
                <c:pt idx="4">
                  <c:v>49</c:v>
                </c:pt>
                <c:pt idx="5">
                  <c:v>41</c:v>
                </c:pt>
                <c:pt idx="6">
                  <c:v>37</c:v>
                </c:pt>
                <c:pt idx="7">
                  <c:v>25</c:v>
                </c:pt>
                <c:pt idx="8">
                  <c:v>18</c:v>
                </c:pt>
              </c:numCache>
            </c:numRef>
          </c:val>
          <c:extLst>
            <c:ext xmlns:c16="http://schemas.microsoft.com/office/drawing/2014/chart" uri="{C3380CC4-5D6E-409C-BE32-E72D297353CC}">
              <c16:uniqueId val="{00000002-F53D-4436-8CDD-859880C3BED0}"/>
            </c:ext>
          </c:extLst>
        </c:ser>
        <c:dLbls>
          <c:showLegendKey val="0"/>
          <c:showVal val="0"/>
          <c:showCatName val="0"/>
          <c:showSerName val="0"/>
          <c:showPercent val="0"/>
          <c:showBubbleSize val="0"/>
        </c:dLbls>
        <c:gapWidth val="100"/>
        <c:overlap val="-24"/>
        <c:axId val="633853888"/>
        <c:axId val="633854216"/>
      </c:barChart>
      <c:catAx>
        <c:axId val="6338538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33854216"/>
        <c:crosses val="autoZero"/>
        <c:auto val="1"/>
        <c:lblAlgn val="ctr"/>
        <c:lblOffset val="100"/>
        <c:noMultiLvlLbl val="0"/>
      </c:catAx>
      <c:valAx>
        <c:axId val="6338542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3385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Number of PSI's by month and year MHSA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Sheet1!$B$82</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Sheet1!$C$80:$N$81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Sheet1!$C$82:$N$82</c:f>
              <c:numCache>
                <c:formatCode>General</c:formatCode>
                <c:ptCount val="12"/>
                <c:pt idx="0">
                  <c:v>3</c:v>
                </c:pt>
                <c:pt idx="1">
                  <c:v>9</c:v>
                </c:pt>
                <c:pt idx="2">
                  <c:v>15</c:v>
                </c:pt>
                <c:pt idx="3">
                  <c:v>10</c:v>
                </c:pt>
                <c:pt idx="4">
                  <c:v>7</c:v>
                </c:pt>
                <c:pt idx="5">
                  <c:v>10</c:v>
                </c:pt>
                <c:pt idx="6">
                  <c:v>6</c:v>
                </c:pt>
                <c:pt idx="7">
                  <c:v>8</c:v>
                </c:pt>
                <c:pt idx="8">
                  <c:v>5</c:v>
                </c:pt>
                <c:pt idx="9">
                  <c:v>10</c:v>
                </c:pt>
                <c:pt idx="10">
                  <c:v>7</c:v>
                </c:pt>
                <c:pt idx="11">
                  <c:v>6</c:v>
                </c:pt>
              </c:numCache>
            </c:numRef>
          </c:val>
          <c:extLst>
            <c:ext xmlns:c16="http://schemas.microsoft.com/office/drawing/2014/chart" uri="{C3380CC4-5D6E-409C-BE32-E72D297353CC}">
              <c16:uniqueId val="{00000000-627C-4786-88A7-A72CC5F0FF75}"/>
            </c:ext>
          </c:extLst>
        </c:ser>
        <c:ser>
          <c:idx val="1"/>
          <c:order val="1"/>
          <c:tx>
            <c:strRef>
              <c:f>Sheet1!$B$83</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Sheet1!$C$80:$N$81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Sheet1!$C$83:$N$83</c:f>
              <c:numCache>
                <c:formatCode>General</c:formatCode>
                <c:ptCount val="12"/>
                <c:pt idx="0">
                  <c:v>3</c:v>
                </c:pt>
                <c:pt idx="1">
                  <c:v>5</c:v>
                </c:pt>
                <c:pt idx="2">
                  <c:v>0</c:v>
                </c:pt>
                <c:pt idx="3">
                  <c:v>1</c:v>
                </c:pt>
                <c:pt idx="4">
                  <c:v>2</c:v>
                </c:pt>
                <c:pt idx="5">
                  <c:v>3</c:v>
                </c:pt>
                <c:pt idx="6">
                  <c:v>2</c:v>
                </c:pt>
                <c:pt idx="7">
                  <c:v>3</c:v>
                </c:pt>
                <c:pt idx="8">
                  <c:v>3</c:v>
                </c:pt>
                <c:pt idx="9">
                  <c:v>3</c:v>
                </c:pt>
                <c:pt idx="10">
                  <c:v>4</c:v>
                </c:pt>
                <c:pt idx="11">
                  <c:v>2</c:v>
                </c:pt>
              </c:numCache>
            </c:numRef>
          </c:val>
          <c:extLst>
            <c:ext xmlns:c16="http://schemas.microsoft.com/office/drawing/2014/chart" uri="{C3380CC4-5D6E-409C-BE32-E72D297353CC}">
              <c16:uniqueId val="{00000001-627C-4786-88A7-A72CC5F0FF75}"/>
            </c:ext>
          </c:extLst>
        </c:ser>
        <c:ser>
          <c:idx val="2"/>
          <c:order val="2"/>
          <c:tx>
            <c:strRef>
              <c:f>Sheet1!$B$84</c:f>
              <c:strCache>
                <c:ptCount val="1"/>
                <c:pt idx="0">
                  <c:v>2021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Sheet1!$C$80:$N$81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Sheet1!$C$84:$N$84</c:f>
              <c:numCache>
                <c:formatCode>General</c:formatCode>
                <c:ptCount val="12"/>
                <c:pt idx="0">
                  <c:v>2</c:v>
                </c:pt>
                <c:pt idx="1">
                  <c:v>1</c:v>
                </c:pt>
                <c:pt idx="2">
                  <c:v>6</c:v>
                </c:pt>
                <c:pt idx="3">
                  <c:v>6</c:v>
                </c:pt>
                <c:pt idx="4">
                  <c:v>1</c:v>
                </c:pt>
                <c:pt idx="5">
                  <c:v>2</c:v>
                </c:pt>
                <c:pt idx="6">
                  <c:v>0</c:v>
                </c:pt>
                <c:pt idx="7">
                  <c:v>2</c:v>
                </c:pt>
                <c:pt idx="8">
                  <c:v>2</c:v>
                </c:pt>
                <c:pt idx="9">
                  <c:v>1</c:v>
                </c:pt>
                <c:pt idx="10">
                  <c:v>2</c:v>
                </c:pt>
                <c:pt idx="11">
                  <c:v>2</c:v>
                </c:pt>
              </c:numCache>
            </c:numRef>
          </c:val>
          <c:extLst>
            <c:ext xmlns:c16="http://schemas.microsoft.com/office/drawing/2014/chart" uri="{C3380CC4-5D6E-409C-BE32-E72D297353CC}">
              <c16:uniqueId val="{00000002-627C-4786-88A7-A72CC5F0FF75}"/>
            </c:ext>
          </c:extLst>
        </c:ser>
        <c:ser>
          <c:idx val="3"/>
          <c:order val="3"/>
          <c:tx>
            <c:strRef>
              <c:f>Sheet1!$B$85</c:f>
              <c:strCache>
                <c:ptCount val="1"/>
                <c:pt idx="0">
                  <c:v>2022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Sheet1!$C$80:$N$81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Sheet1!$C$85:$N$85</c:f>
              <c:numCache>
                <c:formatCode>General</c:formatCode>
                <c:ptCount val="12"/>
                <c:pt idx="0">
                  <c:v>3</c:v>
                </c:pt>
                <c:pt idx="1">
                  <c:v>0</c:v>
                </c:pt>
                <c:pt idx="2">
                  <c:v>6</c:v>
                </c:pt>
                <c:pt idx="3">
                  <c:v>2</c:v>
                </c:pt>
                <c:pt idx="4">
                  <c:v>3</c:v>
                </c:pt>
                <c:pt idx="5">
                  <c:v>6</c:v>
                </c:pt>
                <c:pt idx="6">
                  <c:v>4</c:v>
                </c:pt>
                <c:pt idx="7">
                  <c:v>0</c:v>
                </c:pt>
                <c:pt idx="8">
                  <c:v>4</c:v>
                </c:pt>
                <c:pt idx="9">
                  <c:v>3</c:v>
                </c:pt>
                <c:pt idx="10">
                  <c:v>2</c:v>
                </c:pt>
                <c:pt idx="11">
                  <c:v>1</c:v>
                </c:pt>
              </c:numCache>
            </c:numRef>
          </c:val>
          <c:extLst>
            <c:ext xmlns:c16="http://schemas.microsoft.com/office/drawing/2014/chart" uri="{C3380CC4-5D6E-409C-BE32-E72D297353CC}">
              <c16:uniqueId val="{00000003-627C-4786-88A7-A72CC5F0FF75}"/>
            </c:ext>
          </c:extLst>
        </c:ser>
        <c:ser>
          <c:idx val="4"/>
          <c:order val="4"/>
          <c:tx>
            <c:strRef>
              <c:f>Sheet1!$B$86</c:f>
              <c:strCache>
                <c:ptCount val="1"/>
                <c:pt idx="0">
                  <c:v>2023</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Sheet1!$C$80:$N$81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Sheet1!$C$86:$N$86</c:f>
              <c:numCache>
                <c:formatCode>General</c:formatCode>
                <c:ptCount val="12"/>
                <c:pt idx="0">
                  <c:v>4</c:v>
                </c:pt>
                <c:pt idx="1">
                  <c:v>4</c:v>
                </c:pt>
                <c:pt idx="2">
                  <c:v>5</c:v>
                </c:pt>
                <c:pt idx="3">
                  <c:v>3</c:v>
                </c:pt>
                <c:pt idx="4">
                  <c:v>5</c:v>
                </c:pt>
                <c:pt idx="5">
                  <c:v>1</c:v>
                </c:pt>
                <c:pt idx="6">
                  <c:v>1</c:v>
                </c:pt>
                <c:pt idx="7">
                  <c:v>2</c:v>
                </c:pt>
                <c:pt idx="8">
                  <c:v>1</c:v>
                </c:pt>
              </c:numCache>
            </c:numRef>
          </c:val>
          <c:extLst>
            <c:ext xmlns:c16="http://schemas.microsoft.com/office/drawing/2014/chart" uri="{C3380CC4-5D6E-409C-BE32-E72D297353CC}">
              <c16:uniqueId val="{00000004-627C-4786-88A7-A72CC5F0FF75}"/>
            </c:ext>
          </c:extLst>
        </c:ser>
        <c:dLbls>
          <c:dLblPos val="outEnd"/>
          <c:showLegendKey val="0"/>
          <c:showVal val="1"/>
          <c:showCatName val="0"/>
          <c:showSerName val="0"/>
          <c:showPercent val="0"/>
          <c:showBubbleSize val="0"/>
        </c:dLbls>
        <c:gapWidth val="100"/>
        <c:overlap val="-24"/>
        <c:axId val="654835720"/>
        <c:axId val="654842280"/>
      </c:barChart>
      <c:catAx>
        <c:axId val="65483572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54842280"/>
        <c:crosses val="autoZero"/>
        <c:auto val="1"/>
        <c:lblAlgn val="ctr"/>
        <c:lblOffset val="100"/>
        <c:noMultiLvlLbl val="0"/>
      </c:catAx>
      <c:valAx>
        <c:axId val="654842280"/>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65483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4387441204721665"/>
          <c:w val="0.9664538395802813"/>
          <c:h val="0.64392652540755879"/>
        </c:manualLayout>
      </c:layout>
      <c:barChart>
        <c:barDir val="col"/>
        <c:grouping val="clustered"/>
        <c:varyColors val="0"/>
        <c:ser>
          <c:idx val="0"/>
          <c:order val="0"/>
          <c:tx>
            <c:strRef>
              <c:f>Sheet1!$E$183</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Sheet1!$B$184:$B$193</c:f>
              <c:strCache>
                <c:ptCount val="10"/>
                <c:pt idx="0">
                  <c:v>Crane, hoist,lifting device</c:v>
                </c:pt>
                <c:pt idx="1">
                  <c:v>Environmental or related products (including fire, smoke)</c:v>
                </c:pt>
                <c:pt idx="2">
                  <c:v>Machinery</c:v>
                </c:pt>
                <c:pt idx="3">
                  <c:v>Object, tool, or equipment</c:v>
                </c:pt>
                <c:pt idx="4">
                  <c:v>Other sources</c:v>
                </c:pt>
                <c:pt idx="5">
                  <c:v>Person</c:v>
                </c:pt>
                <c:pt idx="6">
                  <c:v>Power mobile Equipment</c:v>
                </c:pt>
                <c:pt idx="7">
                  <c:v>Rigging</c:v>
                </c:pt>
                <c:pt idx="8">
                  <c:v>Scaffolds or Temporary platforms</c:v>
                </c:pt>
                <c:pt idx="9">
                  <c:v>Vehicles, including parts</c:v>
                </c:pt>
              </c:strCache>
            </c:strRef>
          </c:cat>
          <c:val>
            <c:numRef>
              <c:f>Sheet1!$E$184:$E$193</c:f>
              <c:numCache>
                <c:formatCode>General</c:formatCode>
                <c:ptCount val="10"/>
                <c:pt idx="0">
                  <c:v>4</c:v>
                </c:pt>
                <c:pt idx="1">
                  <c:v>0</c:v>
                </c:pt>
                <c:pt idx="2">
                  <c:v>3</c:v>
                </c:pt>
                <c:pt idx="3">
                  <c:v>9</c:v>
                </c:pt>
                <c:pt idx="4">
                  <c:v>2</c:v>
                </c:pt>
                <c:pt idx="5">
                  <c:v>1</c:v>
                </c:pt>
                <c:pt idx="6">
                  <c:v>1</c:v>
                </c:pt>
                <c:pt idx="7">
                  <c:v>1</c:v>
                </c:pt>
                <c:pt idx="8">
                  <c:v>1</c:v>
                </c:pt>
                <c:pt idx="9">
                  <c:v>4</c:v>
                </c:pt>
              </c:numCache>
            </c:numRef>
          </c:val>
          <c:extLst>
            <c:ext xmlns:c16="http://schemas.microsoft.com/office/drawing/2014/chart" uri="{C3380CC4-5D6E-409C-BE32-E72D297353CC}">
              <c16:uniqueId val="{00000000-D833-4A1D-8397-629EB929B65B}"/>
            </c:ext>
          </c:extLst>
        </c:ser>
        <c:ser>
          <c:idx val="1"/>
          <c:order val="1"/>
          <c:tx>
            <c:strRef>
              <c:f>Sheet1!$F$183</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Sheet1!$B$184:$B$193</c:f>
              <c:strCache>
                <c:ptCount val="10"/>
                <c:pt idx="0">
                  <c:v>Crane, hoist,lifting device</c:v>
                </c:pt>
                <c:pt idx="1">
                  <c:v>Environmental or related products (including fire, smoke)</c:v>
                </c:pt>
                <c:pt idx="2">
                  <c:v>Machinery</c:v>
                </c:pt>
                <c:pt idx="3">
                  <c:v>Object, tool, or equipment</c:v>
                </c:pt>
                <c:pt idx="4">
                  <c:v>Other sources</c:v>
                </c:pt>
                <c:pt idx="5">
                  <c:v>Person</c:v>
                </c:pt>
                <c:pt idx="6">
                  <c:v>Power mobile Equipment</c:v>
                </c:pt>
                <c:pt idx="7">
                  <c:v>Rigging</c:v>
                </c:pt>
                <c:pt idx="8">
                  <c:v>Scaffolds or Temporary platforms</c:v>
                </c:pt>
                <c:pt idx="9">
                  <c:v>Vehicles, including parts</c:v>
                </c:pt>
              </c:strCache>
            </c:strRef>
          </c:cat>
          <c:val>
            <c:numRef>
              <c:f>Sheet1!$F$184:$F$193</c:f>
              <c:numCache>
                <c:formatCode>General</c:formatCode>
                <c:ptCount val="10"/>
                <c:pt idx="0">
                  <c:v>3</c:v>
                </c:pt>
                <c:pt idx="1">
                  <c:v>0</c:v>
                </c:pt>
                <c:pt idx="2">
                  <c:v>4</c:v>
                </c:pt>
                <c:pt idx="3">
                  <c:v>2</c:v>
                </c:pt>
                <c:pt idx="4">
                  <c:v>1</c:v>
                </c:pt>
                <c:pt idx="5">
                  <c:v>4</c:v>
                </c:pt>
                <c:pt idx="6">
                  <c:v>3</c:v>
                </c:pt>
                <c:pt idx="7">
                  <c:v>0</c:v>
                </c:pt>
                <c:pt idx="8">
                  <c:v>1</c:v>
                </c:pt>
                <c:pt idx="9">
                  <c:v>2</c:v>
                </c:pt>
              </c:numCache>
            </c:numRef>
          </c:val>
          <c:extLst>
            <c:ext xmlns:c16="http://schemas.microsoft.com/office/drawing/2014/chart" uri="{C3380CC4-5D6E-409C-BE32-E72D297353CC}">
              <c16:uniqueId val="{00000001-D833-4A1D-8397-629EB929B65B}"/>
            </c:ext>
          </c:extLst>
        </c:ser>
        <c:ser>
          <c:idx val="2"/>
          <c:order val="2"/>
          <c:tx>
            <c:strRef>
              <c:f>Sheet1!$G$183</c:f>
              <c:strCache>
                <c:ptCount val="1"/>
                <c:pt idx="0">
                  <c:v>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Sheet1!$B$184:$B$193</c:f>
              <c:strCache>
                <c:ptCount val="10"/>
                <c:pt idx="0">
                  <c:v>Crane, hoist,lifting device</c:v>
                </c:pt>
                <c:pt idx="1">
                  <c:v>Environmental or related products (including fire, smoke)</c:v>
                </c:pt>
                <c:pt idx="2">
                  <c:v>Machinery</c:v>
                </c:pt>
                <c:pt idx="3">
                  <c:v>Object, tool, or equipment</c:v>
                </c:pt>
                <c:pt idx="4">
                  <c:v>Other sources</c:v>
                </c:pt>
                <c:pt idx="5">
                  <c:v>Person</c:v>
                </c:pt>
                <c:pt idx="6">
                  <c:v>Power mobile Equipment</c:v>
                </c:pt>
                <c:pt idx="7">
                  <c:v>Rigging</c:v>
                </c:pt>
                <c:pt idx="8">
                  <c:v>Scaffolds or Temporary platforms</c:v>
                </c:pt>
                <c:pt idx="9">
                  <c:v>Vehicles, including parts</c:v>
                </c:pt>
              </c:strCache>
            </c:strRef>
          </c:cat>
          <c:val>
            <c:numRef>
              <c:f>Sheet1!$G$184:$G$193</c:f>
              <c:numCache>
                <c:formatCode>General</c:formatCode>
                <c:ptCount val="10"/>
                <c:pt idx="0">
                  <c:v>7</c:v>
                </c:pt>
                <c:pt idx="1">
                  <c:v>0</c:v>
                </c:pt>
                <c:pt idx="2">
                  <c:v>10</c:v>
                </c:pt>
                <c:pt idx="3">
                  <c:v>9</c:v>
                </c:pt>
                <c:pt idx="4">
                  <c:v>0</c:v>
                </c:pt>
                <c:pt idx="5">
                  <c:v>2</c:v>
                </c:pt>
                <c:pt idx="6">
                  <c:v>1</c:v>
                </c:pt>
                <c:pt idx="7">
                  <c:v>2</c:v>
                </c:pt>
                <c:pt idx="8">
                  <c:v>1</c:v>
                </c:pt>
                <c:pt idx="9">
                  <c:v>0</c:v>
                </c:pt>
              </c:numCache>
            </c:numRef>
          </c:val>
          <c:extLst>
            <c:ext xmlns:c16="http://schemas.microsoft.com/office/drawing/2014/chart" uri="{C3380CC4-5D6E-409C-BE32-E72D297353CC}">
              <c16:uniqueId val="{00000002-D833-4A1D-8397-629EB929B65B}"/>
            </c:ext>
          </c:extLst>
        </c:ser>
        <c:ser>
          <c:idx val="3"/>
          <c:order val="3"/>
          <c:tx>
            <c:strRef>
              <c:f>Sheet1!$H$183</c:f>
              <c:strCache>
                <c:ptCount val="1"/>
                <c:pt idx="0">
                  <c:v>2023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Sheet1!$B$184:$B$193</c:f>
              <c:strCache>
                <c:ptCount val="10"/>
                <c:pt idx="0">
                  <c:v>Crane, hoist,lifting device</c:v>
                </c:pt>
                <c:pt idx="1">
                  <c:v>Environmental or related products (including fire, smoke)</c:v>
                </c:pt>
                <c:pt idx="2">
                  <c:v>Machinery</c:v>
                </c:pt>
                <c:pt idx="3">
                  <c:v>Object, tool, or equipment</c:v>
                </c:pt>
                <c:pt idx="4">
                  <c:v>Other sources</c:v>
                </c:pt>
                <c:pt idx="5">
                  <c:v>Person</c:v>
                </c:pt>
                <c:pt idx="6">
                  <c:v>Power mobile Equipment</c:v>
                </c:pt>
                <c:pt idx="7">
                  <c:v>Rigging</c:v>
                </c:pt>
                <c:pt idx="8">
                  <c:v>Scaffolds or Temporary platforms</c:v>
                </c:pt>
                <c:pt idx="9">
                  <c:v>Vehicles, including parts</c:v>
                </c:pt>
              </c:strCache>
            </c:strRef>
          </c:cat>
          <c:val>
            <c:numRef>
              <c:f>Sheet1!$H$184:$H$193</c:f>
              <c:numCache>
                <c:formatCode>General</c:formatCode>
                <c:ptCount val="10"/>
                <c:pt idx="0">
                  <c:v>4</c:v>
                </c:pt>
                <c:pt idx="1">
                  <c:v>3</c:v>
                </c:pt>
                <c:pt idx="2">
                  <c:v>6</c:v>
                </c:pt>
                <c:pt idx="3">
                  <c:v>6</c:v>
                </c:pt>
                <c:pt idx="4">
                  <c:v>2</c:v>
                </c:pt>
                <c:pt idx="5">
                  <c:v>0</c:v>
                </c:pt>
                <c:pt idx="6">
                  <c:v>0</c:v>
                </c:pt>
                <c:pt idx="7">
                  <c:v>0</c:v>
                </c:pt>
                <c:pt idx="8">
                  <c:v>1</c:v>
                </c:pt>
                <c:pt idx="9">
                  <c:v>2</c:v>
                </c:pt>
              </c:numCache>
            </c:numRef>
          </c:val>
          <c:extLst>
            <c:ext xmlns:c16="http://schemas.microsoft.com/office/drawing/2014/chart" uri="{C3380CC4-5D6E-409C-BE32-E72D297353CC}">
              <c16:uniqueId val="{00000003-D833-4A1D-8397-629EB929B65B}"/>
            </c:ext>
          </c:extLst>
        </c:ser>
        <c:dLbls>
          <c:showLegendKey val="0"/>
          <c:showVal val="0"/>
          <c:showCatName val="0"/>
          <c:showSerName val="0"/>
          <c:showPercent val="0"/>
          <c:showBubbleSize val="0"/>
        </c:dLbls>
        <c:gapWidth val="115"/>
        <c:axId val="250583304"/>
        <c:axId val="250583632"/>
      </c:barChart>
      <c:catAx>
        <c:axId val="2505833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crossAx val="250583632"/>
        <c:crosses val="autoZero"/>
        <c:auto val="1"/>
        <c:lblAlgn val="ctr"/>
        <c:lblOffset val="100"/>
        <c:noMultiLvlLbl val="0"/>
      </c:catAx>
      <c:valAx>
        <c:axId val="250583632"/>
        <c:scaling>
          <c:orientation val="minMax"/>
        </c:scaling>
        <c:delete val="1"/>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250583304"/>
        <c:crosses val="autoZero"/>
        <c:crossBetween val="between"/>
      </c:valAx>
      <c:spPr>
        <a:noFill/>
        <a:ln>
          <a:noFill/>
        </a:ln>
        <a:effectLst/>
      </c:spPr>
    </c:plotArea>
    <c:legend>
      <c:legendPos val="b"/>
      <c:layout>
        <c:manualLayout>
          <c:xMode val="edge"/>
          <c:yMode val="edge"/>
          <c:x val="0.37685978654268126"/>
          <c:y val="0.86630497657033578"/>
          <c:w val="0.19621733636338876"/>
          <c:h val="0.101260786900365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0.37999</cdr:x>
      <cdr:y>0.00562</cdr:y>
    </cdr:from>
    <cdr:to>
      <cdr:x>0.75576</cdr:x>
      <cdr:y>0.164</cdr:y>
    </cdr:to>
    <cdr:sp macro="" textlink="">
      <cdr:nvSpPr>
        <cdr:cNvPr id="3" name="TextBox 1">
          <a:extLst xmlns:a="http://schemas.openxmlformats.org/drawingml/2006/main">
            <a:ext uri="{FF2B5EF4-FFF2-40B4-BE49-F238E27FC236}">
              <a16:creationId xmlns:a16="http://schemas.microsoft.com/office/drawing/2014/main" id="{ED95E73D-20F3-488E-A4F2-6E5E77114F1A}"/>
            </a:ext>
          </a:extLst>
        </cdr:cNvPr>
        <cdr:cNvSpPr txBox="1"/>
      </cdr:nvSpPr>
      <cdr:spPr>
        <a:xfrm xmlns:a="http://schemas.openxmlformats.org/drawingml/2006/main">
          <a:off x="3320414" y="12700"/>
          <a:ext cx="3283586" cy="3581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600" b="1">
              <a:solidFill>
                <a:schemeClr val="bg1"/>
              </a:solidFill>
            </a:rPr>
            <a:t>Top 10 Sources of Incidents by Year</a:t>
          </a:r>
        </a:p>
      </cdr:txBody>
    </cdr:sp>
  </cdr:relSizeAnchor>
</c:userShape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D613744-B4C5-4B78-AEB5-3AE171492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4</Pages>
  <Words>549</Words>
  <Characters>3708</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2023-11-06T17:42:00Z</dcterms:created>
  <dcterms:modified xsi:type="dcterms:W3CDTF">2023-11-06T17:42:00Z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